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tbl>
      <w:tblPr>
        <w:tblStyle w:val="Tablaconcuadrcula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794"/>
        <w:gridCol w:w="1276"/>
        <w:gridCol w:w="425"/>
        <w:gridCol w:w="425"/>
        <w:gridCol w:w="992"/>
        <w:gridCol w:w="142"/>
        <w:gridCol w:w="204"/>
        <w:gridCol w:w="2563"/>
        <w:gridCol w:w="493"/>
        <w:gridCol w:w="426"/>
      </w:tblGrid>
      <w:tr w:rsidR="00E4301C" w:rsidRPr="001C24C7" w14:paraId="3EF8FA48" w14:textId="77777777" w:rsidTr="00DF2232">
        <w:trPr>
          <w:trHeight w:val="719"/>
        </w:trPr>
        <w:tc>
          <w:tcPr>
            <w:tcW w:w="10740" w:type="dxa"/>
            <w:gridSpan w:val="10"/>
            <w:tcBorders>
              <w:bottom w:val="single" w:sz="4" w:space="0" w:color="auto"/>
            </w:tcBorders>
            <w:shd w:val="clear" w:color="auto" w:fill="FFFFFF" w:themeFill="background1"/>
          </w:tcPr>
          <w:p w14:paraId="53F6260B" w14:textId="77777777" w:rsidR="00036D18" w:rsidRPr="002A3E2C" w:rsidRDefault="00E91481" w:rsidP="00DF2232">
            <w:pPr>
              <w:jc w:val="center"/>
              <w:rPr>
                <w:b/>
                <w:sz w:val="28"/>
              </w:rPr>
            </w:pPr>
            <w:r w:rsidRPr="002A3E2C">
              <w:rPr>
                <w:rFonts w:ascii="Calibri" w:hAnsi="Calibri"/>
                <w:b/>
                <w:sz w:val="28"/>
              </w:rPr>
              <w:t xml:space="preserve">Formulario </w:t>
            </w:r>
            <w:r w:rsidRPr="002A3E2C">
              <w:rPr>
                <w:b/>
                <w:sz w:val="28"/>
              </w:rPr>
              <w:t>de Solic</w:t>
            </w:r>
            <w:r w:rsidR="00036D18" w:rsidRPr="002A3E2C">
              <w:rPr>
                <w:b/>
                <w:sz w:val="28"/>
              </w:rPr>
              <w:t xml:space="preserve">itud de Obras Cinematográficas y </w:t>
            </w:r>
            <w:r w:rsidRPr="002A3E2C">
              <w:rPr>
                <w:b/>
                <w:sz w:val="28"/>
              </w:rPr>
              <w:t>Audiovisuales</w:t>
            </w:r>
            <w:r w:rsidR="00036D18" w:rsidRPr="002A3E2C">
              <w:rPr>
                <w:b/>
                <w:sz w:val="28"/>
              </w:rPr>
              <w:t xml:space="preserve"> del </w:t>
            </w:r>
          </w:p>
          <w:p w14:paraId="27A850D4" w14:textId="77777777" w:rsidR="00E4301C" w:rsidRDefault="00036D18" w:rsidP="00DF2232">
            <w:pPr>
              <w:jc w:val="center"/>
              <w:rPr>
                <w:b/>
                <w:sz w:val="28"/>
              </w:rPr>
            </w:pPr>
            <w:r w:rsidRPr="002A3E2C">
              <w:rPr>
                <w:b/>
                <w:sz w:val="28"/>
              </w:rPr>
              <w:t>Banco d</w:t>
            </w:r>
            <w:r w:rsidR="00E91481" w:rsidRPr="002A3E2C">
              <w:rPr>
                <w:b/>
                <w:sz w:val="28"/>
              </w:rPr>
              <w:t>e Contenidos</w:t>
            </w:r>
          </w:p>
          <w:p w14:paraId="679D36E6" w14:textId="77777777" w:rsidR="00DF47D3" w:rsidRDefault="00DF47D3" w:rsidP="00DF2232">
            <w:pPr>
              <w:jc w:val="center"/>
              <w:rPr>
                <w:rFonts w:ascii="Calibri" w:hAnsi="Calibri"/>
              </w:rPr>
            </w:pPr>
          </w:p>
          <w:p w14:paraId="570469DB" w14:textId="77777777" w:rsidR="00DF47D3" w:rsidRDefault="00DF47D3" w:rsidP="00DF2232">
            <w:pPr>
              <w:jc w:val="center"/>
              <w:rPr>
                <w:rFonts w:ascii="Calibri" w:hAnsi="Calibri"/>
              </w:rPr>
            </w:pPr>
          </w:p>
          <w:p w14:paraId="2D7E76B8" w14:textId="554F9DB7" w:rsidR="00DF47D3" w:rsidRDefault="00DF47D3" w:rsidP="00DF47D3">
            <w:pPr>
              <w:jc w:val="both"/>
              <w:rPr>
                <w:rFonts w:ascii="Calibri" w:hAnsi="Calibri"/>
              </w:rPr>
            </w:pPr>
            <w:r w:rsidRPr="0081597A">
              <w:rPr>
                <w:rFonts w:ascii="Calibri" w:hAnsi="Calibri"/>
              </w:rPr>
              <w:t xml:space="preserve">Jan Vandierendonck, Director Ejecutivo del Instituto del Cine y Creación Audiovisual (ICCA), </w:t>
            </w:r>
            <w:r>
              <w:rPr>
                <w:rFonts w:ascii="Calibri" w:hAnsi="Calibri"/>
              </w:rPr>
              <w:t>con el fin de acceder al Banco de Contenidos del ICCA</w:t>
            </w:r>
            <w:r w:rsidRPr="0081597A">
              <w:rPr>
                <w:rFonts w:ascii="Calibri" w:hAnsi="Calibri"/>
              </w:rPr>
              <w:t xml:space="preserve"> </w:t>
            </w:r>
            <w:r>
              <w:rPr>
                <w:rFonts w:ascii="Calibri" w:hAnsi="Calibri"/>
              </w:rPr>
              <w:t>me permito entregar el presente</w:t>
            </w:r>
            <w:r w:rsidRPr="0081597A">
              <w:rPr>
                <w:rFonts w:ascii="Calibri" w:hAnsi="Calibri"/>
              </w:rPr>
              <w:t xml:space="preserve"> formulario de solicitud</w:t>
            </w:r>
            <w:r>
              <w:rPr>
                <w:rFonts w:ascii="Calibri" w:hAnsi="Calibri"/>
              </w:rPr>
              <w:t>:</w:t>
            </w:r>
          </w:p>
          <w:p w14:paraId="45CF5B93" w14:textId="7F319DC4" w:rsidR="00DF47D3" w:rsidRPr="001C24C7" w:rsidRDefault="00DF47D3" w:rsidP="00DF2232">
            <w:pPr>
              <w:jc w:val="center"/>
              <w:rPr>
                <w:rFonts w:ascii="Calibri" w:hAnsi="Calibri"/>
                <w:b/>
              </w:rPr>
            </w:pPr>
          </w:p>
        </w:tc>
      </w:tr>
      <w:tr w:rsidR="00E91481" w:rsidRPr="0081597A" w14:paraId="68FEB578" w14:textId="77777777" w:rsidTr="0074546D">
        <w:trPr>
          <w:trHeight w:val="339"/>
        </w:trPr>
        <w:tc>
          <w:tcPr>
            <w:tcW w:w="107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D2A487" w14:textId="4DF5F493" w:rsidR="00E91481" w:rsidRPr="0081597A" w:rsidRDefault="00E91481" w:rsidP="0074546D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 xml:space="preserve">Datos del </w:t>
            </w:r>
            <w:r w:rsidR="005443EC">
              <w:rPr>
                <w:rFonts w:ascii="Calibri" w:hAnsi="Calibri"/>
                <w:b/>
              </w:rPr>
              <w:t>solicitante - Persona N</w:t>
            </w:r>
            <w:r>
              <w:rPr>
                <w:rFonts w:ascii="Calibri" w:hAnsi="Calibri"/>
                <w:b/>
              </w:rPr>
              <w:t>atural</w:t>
            </w:r>
          </w:p>
        </w:tc>
      </w:tr>
      <w:tr w:rsidR="00E91481" w:rsidRPr="0081597A" w14:paraId="11497DF4" w14:textId="77777777" w:rsidTr="0074546D">
        <w:trPr>
          <w:trHeight w:val="273"/>
        </w:trPr>
        <w:tc>
          <w:tcPr>
            <w:tcW w:w="1074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4A20D" w14:textId="77777777" w:rsidR="00E91481" w:rsidRPr="0081597A" w:rsidRDefault="00E91481" w:rsidP="0074546D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Nombres y Apellidos</w:t>
            </w:r>
          </w:p>
        </w:tc>
      </w:tr>
      <w:tr w:rsidR="00E91481" w:rsidRPr="0081597A" w14:paraId="64FC7332" w14:textId="77777777" w:rsidTr="00DF47D3">
        <w:trPr>
          <w:trHeight w:val="309"/>
        </w:trPr>
        <w:tc>
          <w:tcPr>
            <w:tcW w:w="10740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sdt>
            <w:sdtPr>
              <w:rPr>
                <w:rFonts w:ascii="Calibri" w:hAnsi="Calibri"/>
              </w:rPr>
              <w:id w:val="821155770"/>
              <w:placeholder>
                <w:docPart w:val="7FE73C8FDA9F74499DAAC05120874148"/>
              </w:placeholder>
              <w:showingPlcHdr/>
            </w:sdtPr>
            <w:sdtEndPr/>
            <w:sdtContent>
              <w:p w14:paraId="4B71BA14" w14:textId="77777777" w:rsidR="00E91481" w:rsidRPr="0081597A" w:rsidRDefault="00E91481" w:rsidP="0074546D">
                <w:pPr>
                  <w:rPr>
                    <w:rFonts w:ascii="Calibri" w:hAnsi="Calibri"/>
                  </w:rPr>
                </w:pPr>
                <w:r w:rsidRPr="00E4301C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sdtContent>
          </w:sdt>
        </w:tc>
      </w:tr>
      <w:tr w:rsidR="00E91481" w:rsidRPr="0081597A" w14:paraId="663A7897" w14:textId="77777777" w:rsidTr="0074546D">
        <w:trPr>
          <w:trHeight w:val="244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C2E83" w14:textId="77777777" w:rsidR="00E91481" w:rsidRPr="0081597A" w:rsidRDefault="00E91481" w:rsidP="0074546D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C.I.</w:t>
            </w:r>
          </w:p>
        </w:tc>
        <w:tc>
          <w:tcPr>
            <w:tcW w:w="346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F14043" w14:textId="77777777" w:rsidR="00E91481" w:rsidRPr="0081597A" w:rsidRDefault="00E91481" w:rsidP="0074546D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Fecha de nacimiento</w:t>
            </w:r>
          </w:p>
        </w:tc>
        <w:tc>
          <w:tcPr>
            <w:tcW w:w="348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B4106" w14:textId="77777777" w:rsidR="00E91481" w:rsidRPr="0081597A" w:rsidRDefault="00E91481" w:rsidP="0074546D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Código de huella dactilar</w:t>
            </w:r>
          </w:p>
        </w:tc>
      </w:tr>
      <w:tr w:rsidR="00E91481" w:rsidRPr="0081597A" w14:paraId="370EEA84" w14:textId="77777777" w:rsidTr="0074546D">
        <w:trPr>
          <w:trHeight w:val="356"/>
        </w:trPr>
        <w:sdt>
          <w:sdtPr>
            <w:rPr>
              <w:rFonts w:ascii="Calibri" w:hAnsi="Calibri"/>
              <w:b/>
            </w:rPr>
            <w:id w:val="-30354461"/>
            <w:placeholder>
              <w:docPart w:val="5C98CF55DFDD1C4395CC5C260FC8E23F"/>
            </w:placeholder>
            <w:showingPlcHdr/>
          </w:sdtPr>
          <w:sdtEndPr/>
          <w:sdtContent>
            <w:tc>
              <w:tcPr>
                <w:tcW w:w="379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6C312AF8" w14:textId="77777777" w:rsidR="00E91481" w:rsidRPr="0081597A" w:rsidRDefault="00E91481" w:rsidP="0074546D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</w:t>
                </w:r>
                <w:r>
                  <w:rPr>
                    <w:rStyle w:val="Textodelmarcadordeposicin"/>
                    <w:sz w:val="18"/>
                    <w:szCs w:val="18"/>
                  </w:rPr>
                  <w:t>l</w:t>
                </w:r>
                <w:r w:rsidRPr="00200FF3">
                  <w:rPr>
                    <w:rStyle w:val="Textodelmarcadordeposicin"/>
                    <w:sz w:val="18"/>
                    <w:szCs w:val="18"/>
                  </w:rPr>
                  <w:t>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385621285"/>
            <w:placeholder>
              <w:docPart w:val="F56B734298C8354B91C28FBD12860220"/>
            </w:placeholder>
            <w:showingPlcHdr/>
          </w:sdtPr>
          <w:sdtEndPr/>
          <w:sdtContent>
            <w:tc>
              <w:tcPr>
                <w:tcW w:w="3464" w:type="dxa"/>
                <w:gridSpan w:val="6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354A5E6F" w14:textId="77777777" w:rsidR="00E91481" w:rsidRPr="0081597A" w:rsidRDefault="00E91481" w:rsidP="0074546D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1606382351"/>
            <w:placeholder>
              <w:docPart w:val="425AA4CF07376E4BA96C2D648260B88C"/>
            </w:placeholder>
            <w:showingPlcHdr/>
          </w:sdtPr>
          <w:sdtEndPr/>
          <w:sdtContent>
            <w:tc>
              <w:tcPr>
                <w:tcW w:w="3482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115A95C" w14:textId="77777777" w:rsidR="00E91481" w:rsidRPr="0081597A" w:rsidRDefault="00E91481" w:rsidP="0074546D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E91481" w:rsidRPr="0081597A" w14:paraId="32744E2E" w14:textId="77777777" w:rsidTr="0074546D">
        <w:trPr>
          <w:trHeight w:val="244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47975B" w14:textId="77777777" w:rsidR="00E91481" w:rsidRPr="0081597A" w:rsidRDefault="00E91481" w:rsidP="0074546D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Domicilio</w:t>
            </w:r>
          </w:p>
        </w:tc>
        <w:tc>
          <w:tcPr>
            <w:tcW w:w="346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86555A" w14:textId="77777777" w:rsidR="00E91481" w:rsidRPr="0081597A" w:rsidRDefault="00E91481" w:rsidP="0074546D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Ciudad</w:t>
            </w:r>
          </w:p>
        </w:tc>
        <w:tc>
          <w:tcPr>
            <w:tcW w:w="348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5289F" w14:textId="77777777" w:rsidR="00E91481" w:rsidRPr="0081597A" w:rsidRDefault="00E91481" w:rsidP="0074546D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Provincia</w:t>
            </w:r>
          </w:p>
        </w:tc>
      </w:tr>
      <w:tr w:rsidR="00E91481" w:rsidRPr="0081597A" w14:paraId="046548A9" w14:textId="77777777" w:rsidTr="0074546D">
        <w:trPr>
          <w:trHeight w:val="356"/>
        </w:trPr>
        <w:sdt>
          <w:sdtPr>
            <w:rPr>
              <w:rFonts w:ascii="Calibri" w:hAnsi="Calibri"/>
              <w:b/>
            </w:rPr>
            <w:id w:val="1482728973"/>
            <w:placeholder>
              <w:docPart w:val="C489387F29300443A2BF26ED7B128977"/>
            </w:placeholder>
            <w:showingPlcHdr/>
          </w:sdtPr>
          <w:sdtEndPr/>
          <w:sdtContent>
            <w:tc>
              <w:tcPr>
                <w:tcW w:w="379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32E7FC46" w14:textId="77777777" w:rsidR="00E91481" w:rsidRPr="0081597A" w:rsidRDefault="00E91481" w:rsidP="0074546D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</w:t>
                </w:r>
                <w:r>
                  <w:rPr>
                    <w:rStyle w:val="Textodelmarcadordeposicin"/>
                    <w:sz w:val="18"/>
                    <w:szCs w:val="18"/>
                  </w:rPr>
                  <w:t>l</w:t>
                </w:r>
                <w:r w:rsidRPr="00200FF3">
                  <w:rPr>
                    <w:rStyle w:val="Textodelmarcadordeposicin"/>
                    <w:sz w:val="18"/>
                    <w:szCs w:val="18"/>
                  </w:rPr>
                  <w:t>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-1328205083"/>
            <w:placeholder>
              <w:docPart w:val="83452A18F7E7C64B96C08BF513576855"/>
            </w:placeholder>
            <w:showingPlcHdr/>
          </w:sdtPr>
          <w:sdtEndPr/>
          <w:sdtContent>
            <w:tc>
              <w:tcPr>
                <w:tcW w:w="3464" w:type="dxa"/>
                <w:gridSpan w:val="6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8C5E0CD" w14:textId="77777777" w:rsidR="00E91481" w:rsidRPr="0081597A" w:rsidRDefault="00E91481" w:rsidP="0074546D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</w:rPr>
            <w:id w:val="-714282433"/>
            <w:placeholder>
              <w:docPart w:val="2A57E1844DC08242984644253238A61C"/>
            </w:placeholder>
            <w:showingPlcHdr/>
          </w:sdtPr>
          <w:sdtEndPr/>
          <w:sdtContent>
            <w:tc>
              <w:tcPr>
                <w:tcW w:w="3482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2A4DC402" w14:textId="77777777" w:rsidR="00E91481" w:rsidRPr="0081597A" w:rsidRDefault="00E91481" w:rsidP="0074546D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E91481" w:rsidRPr="0081597A" w14:paraId="00FA84E4" w14:textId="77777777" w:rsidTr="005443EC">
        <w:trPr>
          <w:trHeight w:val="67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13D42" w14:textId="77777777" w:rsidR="00E91481" w:rsidRPr="0081597A" w:rsidRDefault="00E91481" w:rsidP="0074546D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Número t</w:t>
            </w:r>
            <w:r w:rsidRPr="0081597A">
              <w:rPr>
                <w:rFonts w:ascii="Calibri" w:hAnsi="Calibri"/>
                <w:b/>
              </w:rPr>
              <w:t>elefónico</w:t>
            </w:r>
            <w:r>
              <w:rPr>
                <w:rFonts w:ascii="Calibri" w:hAnsi="Calibri"/>
                <w:b/>
              </w:rPr>
              <w:t xml:space="preserve"> f</w:t>
            </w:r>
            <w:r w:rsidRPr="0081597A">
              <w:rPr>
                <w:rFonts w:ascii="Calibri" w:hAnsi="Calibri"/>
                <w:b/>
              </w:rPr>
              <w:t>ijo (opcional)</w:t>
            </w:r>
          </w:p>
        </w:tc>
        <w:tc>
          <w:tcPr>
            <w:tcW w:w="346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B7D9DB" w14:textId="77777777" w:rsidR="00E91481" w:rsidRPr="0081597A" w:rsidRDefault="00E91481" w:rsidP="0074546D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Número celular</w:t>
            </w:r>
          </w:p>
        </w:tc>
        <w:tc>
          <w:tcPr>
            <w:tcW w:w="348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D67F8" w14:textId="77777777" w:rsidR="00E91481" w:rsidRPr="0081597A" w:rsidRDefault="00E91481" w:rsidP="0074546D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Correo electrónico</w:t>
            </w:r>
          </w:p>
        </w:tc>
      </w:tr>
      <w:tr w:rsidR="00E91481" w:rsidRPr="0081597A" w14:paraId="049AC416" w14:textId="77777777" w:rsidTr="0074546D">
        <w:trPr>
          <w:trHeight w:val="303"/>
        </w:trPr>
        <w:sdt>
          <w:sdtPr>
            <w:rPr>
              <w:rFonts w:ascii="Calibri" w:hAnsi="Calibri"/>
              <w:b/>
            </w:rPr>
            <w:id w:val="819459212"/>
            <w:placeholder>
              <w:docPart w:val="70F52A487B8FC843BE3C1F7329AA2B02"/>
            </w:placeholder>
            <w:showingPlcHdr/>
          </w:sdtPr>
          <w:sdtEndPr/>
          <w:sdtContent>
            <w:tc>
              <w:tcPr>
                <w:tcW w:w="379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25C8D29B" w14:textId="77777777" w:rsidR="00E91481" w:rsidRPr="0081597A" w:rsidRDefault="00E91481" w:rsidP="0074546D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  <w:color w:val="808080"/>
            </w:rPr>
            <w:id w:val="-1681957236"/>
            <w:placeholder>
              <w:docPart w:val="8ABC5F94A3A93F4A865FDC211D0210D9"/>
            </w:placeholder>
            <w:showingPlcHdr/>
          </w:sdtPr>
          <w:sdtEndPr/>
          <w:sdtContent>
            <w:tc>
              <w:tcPr>
                <w:tcW w:w="3464" w:type="dxa"/>
                <w:gridSpan w:val="6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24444B7E" w14:textId="77777777" w:rsidR="00E91481" w:rsidRPr="0081597A" w:rsidRDefault="00E91481" w:rsidP="0074546D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  <w:color w:val="808080"/>
            </w:rPr>
            <w:id w:val="719558797"/>
            <w:placeholder>
              <w:docPart w:val="3D1130B3AA8D8D4BAFB147D57C81E422"/>
            </w:placeholder>
            <w:showingPlcHdr/>
          </w:sdtPr>
          <w:sdtEndPr/>
          <w:sdtContent>
            <w:tc>
              <w:tcPr>
                <w:tcW w:w="3482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6B10F52E" w14:textId="77777777" w:rsidR="00E91481" w:rsidRPr="0081597A" w:rsidRDefault="00E91481" w:rsidP="0074546D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0A6AEB" w:rsidRPr="002A3E2C" w14:paraId="7D73544F" w14:textId="77777777" w:rsidTr="00DF2232">
        <w:trPr>
          <w:trHeight w:val="275"/>
        </w:trPr>
        <w:tc>
          <w:tcPr>
            <w:tcW w:w="10740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88C827" w14:textId="77777777" w:rsidR="0028187D" w:rsidRPr="002A3E2C" w:rsidRDefault="0028187D" w:rsidP="00A30D55">
            <w:pPr>
              <w:rPr>
                <w:rFonts w:ascii="Calibri" w:hAnsi="Calibri"/>
                <w:b/>
                <w:sz w:val="14"/>
                <w:szCs w:val="14"/>
              </w:rPr>
            </w:pPr>
          </w:p>
        </w:tc>
      </w:tr>
      <w:tr w:rsidR="0028187D" w:rsidRPr="0081597A" w14:paraId="6DE53F47" w14:textId="77777777" w:rsidTr="005D1D3A">
        <w:trPr>
          <w:trHeight w:val="339"/>
        </w:trPr>
        <w:tc>
          <w:tcPr>
            <w:tcW w:w="107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E04EC2D" w14:textId="0F5AF6F7" w:rsidR="0028187D" w:rsidRPr="0081597A" w:rsidRDefault="0028187D" w:rsidP="005D1D3A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 xml:space="preserve">Datos del </w:t>
            </w:r>
            <w:r>
              <w:rPr>
                <w:rFonts w:ascii="Calibri" w:hAnsi="Calibri"/>
                <w:b/>
              </w:rPr>
              <w:t>solicitante - P</w:t>
            </w:r>
            <w:r w:rsidR="002A3E2C">
              <w:rPr>
                <w:rFonts w:ascii="Calibri" w:hAnsi="Calibri"/>
                <w:b/>
              </w:rPr>
              <w:t>ersona J</w:t>
            </w:r>
            <w:r>
              <w:rPr>
                <w:rFonts w:ascii="Calibri" w:hAnsi="Calibri"/>
                <w:b/>
              </w:rPr>
              <w:t>urídica</w:t>
            </w:r>
          </w:p>
        </w:tc>
      </w:tr>
      <w:tr w:rsidR="0028187D" w:rsidRPr="0081597A" w14:paraId="30D4D7D6" w14:textId="77777777" w:rsidTr="005D1D3A">
        <w:trPr>
          <w:trHeight w:val="273"/>
        </w:trPr>
        <w:tc>
          <w:tcPr>
            <w:tcW w:w="691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B98B32" w14:textId="77777777" w:rsidR="0028187D" w:rsidRPr="0081597A" w:rsidRDefault="0028187D" w:rsidP="005D1D3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Razón social</w:t>
            </w:r>
          </w:p>
        </w:tc>
        <w:tc>
          <w:tcPr>
            <w:tcW w:w="382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1DAF23" w14:textId="77777777" w:rsidR="0028187D" w:rsidRPr="0081597A" w:rsidRDefault="0028187D" w:rsidP="005D1D3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R.U.C.</w:t>
            </w:r>
          </w:p>
        </w:tc>
      </w:tr>
      <w:tr w:rsidR="0028187D" w:rsidRPr="0081597A" w14:paraId="781F8123" w14:textId="77777777" w:rsidTr="005D1D3A">
        <w:trPr>
          <w:trHeight w:val="285"/>
        </w:trPr>
        <w:sdt>
          <w:sdtPr>
            <w:rPr>
              <w:rFonts w:ascii="Calibri" w:hAnsi="Calibri"/>
            </w:rPr>
            <w:id w:val="-1266304876"/>
            <w:placeholder>
              <w:docPart w:val="877A125C04C8D64C89D009924FF201FA"/>
            </w:placeholder>
            <w:showingPlcHdr/>
          </w:sdtPr>
          <w:sdtEndPr/>
          <w:sdtContent>
            <w:tc>
              <w:tcPr>
                <w:tcW w:w="6912" w:type="dxa"/>
                <w:gridSpan w:val="5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70690BF9" w14:textId="77777777" w:rsidR="0028187D" w:rsidRPr="0081597A" w:rsidRDefault="0028187D" w:rsidP="005D1D3A">
                <w:pPr>
                  <w:rPr>
                    <w:rFonts w:ascii="Calibri" w:hAnsi="Calibri"/>
                  </w:rPr>
                </w:pPr>
                <w:r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color w:val="808080"/>
            </w:rPr>
            <w:id w:val="1562675186"/>
            <w:placeholder>
              <w:docPart w:val="071B9735C522EB4FAFBE36A53C095237"/>
            </w:placeholder>
            <w:showingPlcHdr/>
          </w:sdtPr>
          <w:sdtEndPr/>
          <w:sdtContent>
            <w:tc>
              <w:tcPr>
                <w:tcW w:w="3828" w:type="dxa"/>
                <w:gridSpan w:val="5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8FD4A7E" w14:textId="77777777" w:rsidR="0028187D" w:rsidRPr="0081597A" w:rsidRDefault="0028187D" w:rsidP="005D1D3A">
                <w:pPr>
                  <w:rPr>
                    <w:rFonts w:ascii="Calibri" w:hAnsi="Calibri"/>
                  </w:rPr>
                </w:pPr>
                <w:r w:rsidRPr="00E4301C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28187D" w:rsidRPr="0081597A" w14:paraId="4113AA6F" w14:textId="77777777" w:rsidTr="005D1D3A">
        <w:trPr>
          <w:trHeight w:val="273"/>
        </w:trPr>
        <w:tc>
          <w:tcPr>
            <w:tcW w:w="691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AA12D9" w14:textId="77777777" w:rsidR="0028187D" w:rsidRPr="0081597A" w:rsidRDefault="0028187D" w:rsidP="005D1D3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Nombres y a</w:t>
            </w:r>
            <w:r w:rsidRPr="0081597A">
              <w:rPr>
                <w:rFonts w:ascii="Calibri" w:hAnsi="Calibri"/>
                <w:b/>
              </w:rPr>
              <w:t>pellidos</w:t>
            </w:r>
            <w:r>
              <w:rPr>
                <w:rFonts w:ascii="Calibri" w:hAnsi="Calibri"/>
                <w:b/>
              </w:rPr>
              <w:t xml:space="preserve"> del representante legal</w:t>
            </w:r>
          </w:p>
        </w:tc>
        <w:tc>
          <w:tcPr>
            <w:tcW w:w="382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207D7" w14:textId="77777777" w:rsidR="0028187D" w:rsidRPr="0081597A" w:rsidRDefault="0028187D" w:rsidP="005D1D3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C.I</w:t>
            </w:r>
            <w:r w:rsidRPr="0081597A">
              <w:rPr>
                <w:rFonts w:ascii="Calibri" w:hAnsi="Calibri"/>
                <w:b/>
              </w:rPr>
              <w:t>.</w:t>
            </w:r>
          </w:p>
        </w:tc>
      </w:tr>
      <w:tr w:rsidR="0028187D" w:rsidRPr="0081597A" w14:paraId="61912AB7" w14:textId="77777777" w:rsidTr="005D1D3A">
        <w:trPr>
          <w:trHeight w:val="279"/>
        </w:trPr>
        <w:sdt>
          <w:sdtPr>
            <w:rPr>
              <w:rFonts w:ascii="Calibri" w:hAnsi="Calibri"/>
            </w:rPr>
            <w:id w:val="-1523773869"/>
            <w:placeholder>
              <w:docPart w:val="27A46527034C0A4D8BD1B1BDBCC8752F"/>
            </w:placeholder>
            <w:showingPlcHdr/>
          </w:sdtPr>
          <w:sdtEndPr/>
          <w:sdtContent>
            <w:tc>
              <w:tcPr>
                <w:tcW w:w="6912" w:type="dxa"/>
                <w:gridSpan w:val="5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2A7E2A62" w14:textId="77777777" w:rsidR="0028187D" w:rsidRPr="0081597A" w:rsidRDefault="0028187D" w:rsidP="005D1D3A">
                <w:pPr>
                  <w:rPr>
                    <w:rFonts w:ascii="Calibri" w:hAnsi="Calibri"/>
                  </w:rPr>
                </w:pPr>
                <w:r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color w:val="808080"/>
            </w:rPr>
            <w:id w:val="-481999958"/>
            <w:placeholder>
              <w:docPart w:val="096F6E232AD77E48978FE26E2ABCC118"/>
            </w:placeholder>
            <w:showingPlcHdr/>
          </w:sdtPr>
          <w:sdtEndPr/>
          <w:sdtContent>
            <w:tc>
              <w:tcPr>
                <w:tcW w:w="3828" w:type="dxa"/>
                <w:gridSpan w:val="5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452CC512" w14:textId="77777777" w:rsidR="0028187D" w:rsidRPr="0081597A" w:rsidRDefault="0028187D" w:rsidP="005D1D3A">
                <w:pPr>
                  <w:rPr>
                    <w:rFonts w:ascii="Calibri" w:hAnsi="Calibri"/>
                  </w:rPr>
                </w:pPr>
                <w:r w:rsidRPr="00E4301C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28187D" w:rsidRPr="0081597A" w14:paraId="2AF95A97" w14:textId="77777777" w:rsidTr="005D1D3A">
        <w:trPr>
          <w:trHeight w:val="273"/>
        </w:trPr>
        <w:tc>
          <w:tcPr>
            <w:tcW w:w="691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208CE5" w14:textId="77777777" w:rsidR="0028187D" w:rsidRPr="0081597A" w:rsidRDefault="0028187D" w:rsidP="005D1D3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Fecha de nacimiento del repr. legal</w:t>
            </w:r>
          </w:p>
        </w:tc>
        <w:tc>
          <w:tcPr>
            <w:tcW w:w="382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C9DB93" w14:textId="77777777" w:rsidR="0028187D" w:rsidRPr="0081597A" w:rsidRDefault="0028187D" w:rsidP="005D1D3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Código de huella dactilar del repr. legal</w:t>
            </w:r>
          </w:p>
        </w:tc>
      </w:tr>
      <w:tr w:rsidR="0028187D" w:rsidRPr="0081597A" w14:paraId="3EB05236" w14:textId="77777777" w:rsidTr="005D1D3A">
        <w:trPr>
          <w:trHeight w:val="279"/>
        </w:trPr>
        <w:sdt>
          <w:sdtPr>
            <w:rPr>
              <w:rFonts w:ascii="Calibri" w:hAnsi="Calibri"/>
            </w:rPr>
            <w:id w:val="447821824"/>
            <w:placeholder>
              <w:docPart w:val="6C63FC440C845F47A1BE12605A448F7E"/>
            </w:placeholder>
          </w:sdtPr>
          <w:sdtEndPr/>
          <w:sdtContent>
            <w:sdt>
              <w:sdtPr>
                <w:rPr>
                  <w:rFonts w:ascii="Calibri" w:hAnsi="Calibri"/>
                </w:rPr>
                <w:id w:val="-450088510"/>
                <w:placeholder>
                  <w:docPart w:val="2DE861A0AE1B234E88B2EA354D78A429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Fonts w:cs="Arial"/>
                  <w:b/>
                  <w:color w:val="000000"/>
                  <w:shd w:val="clear" w:color="auto" w:fill="FDFDFD"/>
                </w:rPr>
              </w:sdtEndPr>
              <w:sdtContent>
                <w:tc>
                  <w:tcPr>
                    <w:tcW w:w="6912" w:type="dxa"/>
                    <w:gridSpan w:val="5"/>
                    <w:tcBorders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shd w:val="clear" w:color="auto" w:fill="FFFFFF" w:themeFill="background1"/>
                    <w:vAlign w:val="center"/>
                  </w:tcPr>
                  <w:p w14:paraId="3B151192" w14:textId="77777777" w:rsidR="0028187D" w:rsidRPr="0081597A" w:rsidRDefault="0028187D" w:rsidP="005D1D3A">
                    <w:pPr>
                      <w:rPr>
                        <w:rFonts w:ascii="Calibri" w:hAnsi="Calibri"/>
                      </w:rPr>
                    </w:pPr>
                    <w:r w:rsidRPr="005D23B9">
                      <w:rPr>
                        <w:rStyle w:val="Textodelmarcadordeposicin"/>
                        <w:sz w:val="18"/>
                        <w:szCs w:val="18"/>
                      </w:rPr>
                      <w:t>Haga clic aquí para escribir una fecha.</w:t>
                    </w:r>
                  </w:p>
                </w:tc>
              </w:sdtContent>
            </w:sdt>
          </w:sdtContent>
        </w:sdt>
        <w:sdt>
          <w:sdtPr>
            <w:rPr>
              <w:rFonts w:ascii="Calibri" w:hAnsi="Calibri"/>
              <w:color w:val="808080"/>
            </w:rPr>
            <w:id w:val="-1536415897"/>
            <w:placeholder>
              <w:docPart w:val="2A0B2ED1A69C304ABF7DCFCCF2B3478E"/>
            </w:placeholder>
            <w:showingPlcHdr/>
          </w:sdtPr>
          <w:sdtEndPr/>
          <w:sdtContent>
            <w:tc>
              <w:tcPr>
                <w:tcW w:w="3828" w:type="dxa"/>
                <w:gridSpan w:val="5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324FE927" w14:textId="77777777" w:rsidR="0028187D" w:rsidRPr="0081597A" w:rsidRDefault="0028187D" w:rsidP="005D1D3A">
                <w:pPr>
                  <w:rPr>
                    <w:rFonts w:ascii="Calibri" w:hAnsi="Calibri"/>
                  </w:rPr>
                </w:pPr>
                <w:r w:rsidRPr="00E4301C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28187D" w:rsidRPr="0081597A" w14:paraId="2A574DB7" w14:textId="77777777" w:rsidTr="005D1D3A">
        <w:trPr>
          <w:trHeight w:val="244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EC1AE" w14:textId="77777777" w:rsidR="0028187D" w:rsidRPr="0081597A" w:rsidRDefault="0028187D" w:rsidP="005D1D3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Dirección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8DE72" w14:textId="77777777" w:rsidR="0028187D" w:rsidRPr="0081597A" w:rsidRDefault="0028187D" w:rsidP="005D1D3A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Ciudad</w:t>
            </w:r>
          </w:p>
        </w:tc>
        <w:tc>
          <w:tcPr>
            <w:tcW w:w="382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A71A9" w14:textId="77777777" w:rsidR="0028187D" w:rsidRPr="0081597A" w:rsidRDefault="0028187D" w:rsidP="005D1D3A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Provincia</w:t>
            </w:r>
          </w:p>
        </w:tc>
      </w:tr>
      <w:tr w:rsidR="0028187D" w:rsidRPr="0081597A" w14:paraId="0AD6997F" w14:textId="77777777" w:rsidTr="005D1D3A">
        <w:trPr>
          <w:trHeight w:val="287"/>
        </w:trPr>
        <w:sdt>
          <w:sdtPr>
            <w:rPr>
              <w:rFonts w:ascii="Calibri" w:hAnsi="Calibri"/>
              <w:b/>
            </w:rPr>
            <w:id w:val="358175892"/>
            <w:placeholder>
              <w:docPart w:val="802CCF5DF05B7747B126473568157DEE"/>
            </w:placeholder>
            <w:showingPlcHdr/>
          </w:sdtPr>
          <w:sdtEndPr/>
          <w:sdtContent>
            <w:tc>
              <w:tcPr>
                <w:tcW w:w="379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724D3FD7" w14:textId="77777777" w:rsidR="0028187D" w:rsidRPr="0081597A" w:rsidRDefault="0028187D" w:rsidP="005D1D3A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</w:t>
                </w:r>
                <w:r>
                  <w:rPr>
                    <w:rStyle w:val="Textodelmarcadordeposicin"/>
                    <w:sz w:val="18"/>
                    <w:szCs w:val="18"/>
                  </w:rPr>
                  <w:t>l</w:t>
                </w:r>
                <w:r w:rsidRPr="00200FF3">
                  <w:rPr>
                    <w:rStyle w:val="Textodelmarcadordeposicin"/>
                    <w:sz w:val="18"/>
                    <w:szCs w:val="18"/>
                  </w:rPr>
                  <w:t>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  <w:color w:val="808080"/>
            </w:rPr>
            <w:id w:val="398251339"/>
            <w:placeholder>
              <w:docPart w:val="7EA8ECC5DBE4AC4F9D281FCB9D197446"/>
            </w:placeholder>
            <w:showingPlcHdr/>
          </w:sdtPr>
          <w:sdtEndPr/>
          <w:sdtContent>
            <w:tc>
              <w:tcPr>
                <w:tcW w:w="3118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18971D8F" w14:textId="77777777" w:rsidR="0028187D" w:rsidRPr="0081597A" w:rsidRDefault="0028187D" w:rsidP="005D1D3A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  <w:color w:val="808080"/>
            </w:rPr>
            <w:id w:val="428627759"/>
            <w:placeholder>
              <w:docPart w:val="90EDFA5DA28B0F4E8BCD3F2BF543BC48"/>
            </w:placeholder>
            <w:showingPlcHdr/>
          </w:sdtPr>
          <w:sdtEndPr/>
          <w:sdtContent>
            <w:tc>
              <w:tcPr>
                <w:tcW w:w="3828" w:type="dxa"/>
                <w:gridSpan w:val="5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7855B390" w14:textId="77777777" w:rsidR="0028187D" w:rsidRPr="0081597A" w:rsidRDefault="0028187D" w:rsidP="005D1D3A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28187D" w:rsidRPr="0081597A" w14:paraId="31A4AA80" w14:textId="77777777" w:rsidTr="005D1D3A">
        <w:trPr>
          <w:trHeight w:val="244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CB4C1D" w14:textId="77777777" w:rsidR="0028187D" w:rsidRPr="0081597A" w:rsidRDefault="0028187D" w:rsidP="005D1D3A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Número t</w:t>
            </w:r>
            <w:r w:rsidRPr="0081597A">
              <w:rPr>
                <w:rFonts w:ascii="Calibri" w:hAnsi="Calibri"/>
                <w:b/>
              </w:rPr>
              <w:t>elefónico</w:t>
            </w:r>
            <w:r>
              <w:rPr>
                <w:rFonts w:ascii="Calibri" w:hAnsi="Calibri"/>
                <w:b/>
              </w:rPr>
              <w:t xml:space="preserve"> f</w:t>
            </w:r>
            <w:r w:rsidRPr="0081597A">
              <w:rPr>
                <w:rFonts w:ascii="Calibri" w:hAnsi="Calibri"/>
                <w:b/>
              </w:rPr>
              <w:t>ijo (opcional)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3F077" w14:textId="77777777" w:rsidR="0028187D" w:rsidRPr="0081597A" w:rsidRDefault="0028187D" w:rsidP="005D1D3A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Número celular</w:t>
            </w:r>
          </w:p>
        </w:tc>
        <w:tc>
          <w:tcPr>
            <w:tcW w:w="382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9CEFB4" w14:textId="77777777" w:rsidR="0028187D" w:rsidRPr="0081597A" w:rsidRDefault="0028187D" w:rsidP="005D1D3A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Correo electrónico</w:t>
            </w:r>
          </w:p>
        </w:tc>
      </w:tr>
      <w:tr w:rsidR="0028187D" w:rsidRPr="0081597A" w14:paraId="4D51B5E6" w14:textId="77777777" w:rsidTr="005D1D3A">
        <w:trPr>
          <w:trHeight w:val="295"/>
        </w:trPr>
        <w:sdt>
          <w:sdtPr>
            <w:rPr>
              <w:rFonts w:ascii="Calibri" w:hAnsi="Calibri"/>
              <w:b/>
            </w:rPr>
            <w:id w:val="6410232"/>
            <w:placeholder>
              <w:docPart w:val="C1220EFF26CCE84DB944E88A38A77FE1"/>
            </w:placeholder>
            <w:showingPlcHdr/>
          </w:sdtPr>
          <w:sdtEndPr/>
          <w:sdtContent>
            <w:tc>
              <w:tcPr>
                <w:tcW w:w="379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152DCFBD" w14:textId="77777777" w:rsidR="0028187D" w:rsidRPr="0081597A" w:rsidRDefault="0028187D" w:rsidP="005D1D3A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  <w:color w:val="808080"/>
            </w:rPr>
            <w:id w:val="-1212186324"/>
            <w:placeholder>
              <w:docPart w:val="668E12C1DF691A46B07B9558B636DBF1"/>
            </w:placeholder>
            <w:showingPlcHdr/>
          </w:sdtPr>
          <w:sdtEndPr/>
          <w:sdtContent>
            <w:tc>
              <w:tcPr>
                <w:tcW w:w="3118" w:type="dxa"/>
                <w:gridSpan w:val="4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198733F8" w14:textId="77777777" w:rsidR="0028187D" w:rsidRPr="0081597A" w:rsidRDefault="0028187D" w:rsidP="005D1D3A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  <w:color w:val="808080"/>
            </w:rPr>
            <w:id w:val="-1096635918"/>
            <w:placeholder>
              <w:docPart w:val="D01B99551DBBFC43A22EB1766BD4F9C9"/>
            </w:placeholder>
            <w:showingPlcHdr/>
          </w:sdtPr>
          <w:sdtEndPr/>
          <w:sdtContent>
            <w:tc>
              <w:tcPr>
                <w:tcW w:w="3828" w:type="dxa"/>
                <w:gridSpan w:val="5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72E16E4F" w14:textId="77777777" w:rsidR="0028187D" w:rsidRPr="0081597A" w:rsidRDefault="0028187D" w:rsidP="005D1D3A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0A6AEB" w:rsidRPr="002A3E2C" w14:paraId="1AE802F7" w14:textId="77777777" w:rsidTr="00DF2232">
        <w:trPr>
          <w:trHeight w:val="266"/>
        </w:trPr>
        <w:tc>
          <w:tcPr>
            <w:tcW w:w="379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DFF5B28" w14:textId="77777777" w:rsidR="00DF2232" w:rsidRPr="002A3E2C" w:rsidRDefault="00DF2232">
            <w:pPr>
              <w:rPr>
                <w:rFonts w:ascii="Calibri" w:hAnsi="Calibri"/>
                <w:b/>
                <w:sz w:val="14"/>
                <w:szCs w:val="14"/>
              </w:rPr>
            </w:pPr>
          </w:p>
        </w:tc>
        <w:tc>
          <w:tcPr>
            <w:tcW w:w="3464" w:type="dxa"/>
            <w:gridSpan w:val="6"/>
            <w:tcBorders>
              <w:top w:val="single" w:sz="4" w:space="0" w:color="auto"/>
            </w:tcBorders>
            <w:shd w:val="clear" w:color="auto" w:fill="FFFFFF" w:themeFill="background1"/>
          </w:tcPr>
          <w:p w14:paraId="485910A8" w14:textId="77777777" w:rsidR="000A6AEB" w:rsidRPr="002A3E2C" w:rsidRDefault="000A6AEB">
            <w:pPr>
              <w:rPr>
                <w:rFonts w:ascii="Calibri" w:hAnsi="Calibri"/>
                <w:b/>
                <w:sz w:val="14"/>
                <w:szCs w:val="14"/>
              </w:rPr>
            </w:pPr>
          </w:p>
        </w:tc>
        <w:tc>
          <w:tcPr>
            <w:tcW w:w="3482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</w:tcPr>
          <w:p w14:paraId="1BE0D214" w14:textId="77777777" w:rsidR="000A6AEB" w:rsidRPr="002A3E2C" w:rsidRDefault="000A6AEB">
            <w:pPr>
              <w:rPr>
                <w:rFonts w:ascii="Calibri" w:hAnsi="Calibri"/>
                <w:b/>
                <w:sz w:val="14"/>
                <w:szCs w:val="14"/>
              </w:rPr>
            </w:pPr>
          </w:p>
        </w:tc>
      </w:tr>
      <w:tr w:rsidR="00DF2232" w:rsidRPr="0081597A" w14:paraId="442898FB" w14:textId="77777777" w:rsidTr="00217345">
        <w:trPr>
          <w:trHeight w:val="448"/>
        </w:trPr>
        <w:tc>
          <w:tcPr>
            <w:tcW w:w="107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C66BF6" w14:textId="77777777" w:rsidR="00DF2232" w:rsidRPr="0081597A" w:rsidRDefault="00DF2232" w:rsidP="00002410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Ficha técnica de</w:t>
            </w:r>
            <w:r>
              <w:rPr>
                <w:rFonts w:ascii="Calibri" w:hAnsi="Calibri"/>
                <w:b/>
              </w:rPr>
              <w:t>l proyecto</w:t>
            </w:r>
            <w:r w:rsidR="001D442A">
              <w:rPr>
                <w:rFonts w:ascii="Calibri" w:hAnsi="Calibri"/>
                <w:b/>
              </w:rPr>
              <w:t xml:space="preserve"> en que se exhibirá la obra cinematográfica y audiovisual</w:t>
            </w:r>
          </w:p>
        </w:tc>
      </w:tr>
      <w:tr w:rsidR="00217345" w:rsidRPr="0081597A" w14:paraId="4B35E7FD" w14:textId="77777777" w:rsidTr="00217345">
        <w:trPr>
          <w:trHeight w:val="267"/>
        </w:trPr>
        <w:tc>
          <w:tcPr>
            <w:tcW w:w="1074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2FBE1" w14:textId="01F6DE9C" w:rsidR="00217345" w:rsidRPr="0081597A" w:rsidRDefault="00217345" w:rsidP="00190A09">
            <w:pPr>
              <w:rPr>
                <w:rFonts w:ascii="Calibri" w:hAnsi="Calibri"/>
                <w:b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Descripción del proyecto</w:t>
            </w:r>
          </w:p>
        </w:tc>
      </w:tr>
      <w:tr w:rsidR="00217345" w:rsidRPr="0081597A" w14:paraId="66D6AF0E" w14:textId="77777777" w:rsidTr="00DF47D3">
        <w:trPr>
          <w:trHeight w:val="701"/>
        </w:trPr>
        <w:tc>
          <w:tcPr>
            <w:tcW w:w="10740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F4FE91" w14:textId="4ED2BA36" w:rsidR="00217345" w:rsidRPr="0081597A" w:rsidRDefault="00DF47D3" w:rsidP="00190A09">
            <w:pPr>
              <w:rPr>
                <w:rFonts w:ascii="Calibri" w:hAnsi="Calibri"/>
                <w:b/>
              </w:rPr>
            </w:pPr>
            <w:sdt>
              <w:sdtPr>
                <w:rPr>
                  <w:rFonts w:ascii="Calibri" w:hAnsi="Calibri"/>
                </w:rPr>
                <w:id w:val="-1493629973"/>
                <w:placeholder>
                  <w:docPart w:val="EDFEF4A7F264BE4480E73D441F504143"/>
                </w:placeholder>
                <w:showingPlcHdr/>
              </w:sdtPr>
              <w:sdtEndPr/>
              <w:sdtContent>
                <w:r w:rsidR="00217345"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E834D1" w:rsidRPr="0081597A" w14:paraId="59001941" w14:textId="77777777" w:rsidTr="00190A09">
        <w:trPr>
          <w:trHeight w:val="267"/>
        </w:trPr>
        <w:tc>
          <w:tcPr>
            <w:tcW w:w="1074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573104" w14:textId="624C70E3" w:rsidR="00E834D1" w:rsidRPr="0081597A" w:rsidRDefault="00371546" w:rsidP="00371546">
            <w:pPr>
              <w:rPr>
                <w:rFonts w:ascii="Calibri" w:hAnsi="Calibri"/>
                <w:b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 xml:space="preserve">Equipos de proyección </w:t>
            </w:r>
            <w:r w:rsidR="00E834D1">
              <w:rPr>
                <w:rFonts w:ascii="Calibri" w:hAnsi="Calibri" w:cs="Arial"/>
                <w:b/>
                <w:color w:val="000000"/>
                <w:shd w:val="clear" w:color="auto" w:fill="FDFDFD"/>
              </w:rPr>
              <w:t>a utilizarse</w:t>
            </w:r>
          </w:p>
        </w:tc>
      </w:tr>
      <w:tr w:rsidR="00E834D1" w:rsidRPr="0081597A" w14:paraId="69DF21E9" w14:textId="77777777" w:rsidTr="00DF47D3">
        <w:trPr>
          <w:trHeight w:val="714"/>
        </w:trPr>
        <w:tc>
          <w:tcPr>
            <w:tcW w:w="10740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D5BDCC" w14:textId="77777777" w:rsidR="00E834D1" w:rsidRPr="0081597A" w:rsidRDefault="00DF47D3" w:rsidP="00190A09">
            <w:pPr>
              <w:rPr>
                <w:rFonts w:ascii="Calibri" w:hAnsi="Calibri"/>
                <w:b/>
              </w:rPr>
            </w:pPr>
            <w:sdt>
              <w:sdtPr>
                <w:rPr>
                  <w:rFonts w:ascii="Calibri" w:hAnsi="Calibri"/>
                </w:rPr>
                <w:id w:val="-1295515415"/>
                <w:placeholder>
                  <w:docPart w:val="4195D4E9C2AFFA4EA76C160E1C787AE3"/>
                </w:placeholder>
                <w:showingPlcHdr/>
              </w:sdtPr>
              <w:sdtEndPr/>
              <w:sdtContent>
                <w:r w:rsidR="00E834D1"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371546" w:rsidRPr="0081597A" w14:paraId="1929C371" w14:textId="77777777" w:rsidTr="00190A09">
        <w:trPr>
          <w:trHeight w:val="267"/>
        </w:trPr>
        <w:tc>
          <w:tcPr>
            <w:tcW w:w="10740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90B2D8" w14:textId="77777777" w:rsidR="00371546" w:rsidRPr="0081597A" w:rsidRDefault="00371546" w:rsidP="00190A09">
            <w:pPr>
              <w:rPr>
                <w:rFonts w:ascii="Calibri" w:hAnsi="Calibri"/>
                <w:b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Lugar de exhibición</w:t>
            </w:r>
          </w:p>
        </w:tc>
      </w:tr>
      <w:tr w:rsidR="00371546" w:rsidRPr="0081597A" w14:paraId="6E6A24F2" w14:textId="77777777" w:rsidTr="00DF47D3">
        <w:trPr>
          <w:trHeight w:val="289"/>
        </w:trPr>
        <w:tc>
          <w:tcPr>
            <w:tcW w:w="10740" w:type="dxa"/>
            <w:gridSpan w:val="10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B77A7" w14:textId="77777777" w:rsidR="00371546" w:rsidRPr="0081597A" w:rsidRDefault="00DF47D3" w:rsidP="00190A09">
            <w:pPr>
              <w:rPr>
                <w:rFonts w:ascii="Calibri" w:hAnsi="Calibri"/>
                <w:b/>
              </w:rPr>
            </w:pPr>
            <w:sdt>
              <w:sdtPr>
                <w:rPr>
                  <w:rFonts w:ascii="Calibri" w:hAnsi="Calibri"/>
                </w:rPr>
                <w:id w:val="1424693703"/>
                <w:placeholder>
                  <w:docPart w:val="5D40593C02CF3B4C9E49AA88225831B5"/>
                </w:placeholder>
                <w:showingPlcHdr/>
              </w:sdtPr>
              <w:sdtEndPr/>
              <w:sdtContent>
                <w:r w:rsidR="00371546"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49354C" w:rsidRPr="0081597A" w14:paraId="3A3AFF38" w14:textId="77777777" w:rsidTr="00217345">
        <w:trPr>
          <w:trHeight w:val="244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65B755" w14:textId="77777777" w:rsidR="0049354C" w:rsidRPr="0081597A" w:rsidRDefault="0049354C" w:rsidP="00190A09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Dirección</w:t>
            </w:r>
          </w:p>
        </w:tc>
        <w:tc>
          <w:tcPr>
            <w:tcW w:w="346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37111F" w14:textId="77777777" w:rsidR="0049354C" w:rsidRPr="0081597A" w:rsidRDefault="0049354C" w:rsidP="00190A09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Ciudad</w:t>
            </w:r>
          </w:p>
        </w:tc>
        <w:tc>
          <w:tcPr>
            <w:tcW w:w="348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98928D" w14:textId="77777777" w:rsidR="0049354C" w:rsidRPr="0081597A" w:rsidRDefault="0049354C" w:rsidP="00190A09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t>Provincia</w:t>
            </w:r>
          </w:p>
        </w:tc>
      </w:tr>
      <w:tr w:rsidR="0049354C" w:rsidRPr="0081597A" w14:paraId="0E8B41FB" w14:textId="77777777" w:rsidTr="00DF47D3">
        <w:trPr>
          <w:trHeight w:val="297"/>
        </w:trPr>
        <w:sdt>
          <w:sdtPr>
            <w:rPr>
              <w:rFonts w:ascii="Calibri" w:hAnsi="Calibri"/>
              <w:b/>
            </w:rPr>
            <w:id w:val="864019579"/>
            <w:placeholder>
              <w:docPart w:val="437A11A3224C7D4997AABE70AB6CD8F6"/>
            </w:placeholder>
            <w:showingPlcHdr/>
          </w:sdtPr>
          <w:sdtEndPr/>
          <w:sdtContent>
            <w:tc>
              <w:tcPr>
                <w:tcW w:w="379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45DD293" w14:textId="77777777" w:rsidR="0049354C" w:rsidRPr="0081597A" w:rsidRDefault="0049354C" w:rsidP="00190A09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</w:t>
                </w:r>
                <w:r>
                  <w:rPr>
                    <w:rStyle w:val="Textodelmarcadordeposicin"/>
                    <w:sz w:val="18"/>
                    <w:szCs w:val="18"/>
                  </w:rPr>
                  <w:t>l</w:t>
                </w:r>
                <w:r w:rsidRPr="00200FF3">
                  <w:rPr>
                    <w:rStyle w:val="Textodelmarcadordeposicin"/>
                    <w:sz w:val="18"/>
                    <w:szCs w:val="18"/>
                  </w:rPr>
                  <w:t>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  <w:color w:val="808080"/>
            </w:rPr>
            <w:id w:val="-1604340800"/>
            <w:placeholder>
              <w:docPart w:val="A8E27A19D62D1A409D72EB017F77B485"/>
            </w:placeholder>
            <w:showingPlcHdr/>
          </w:sdtPr>
          <w:sdtEndPr/>
          <w:sdtContent>
            <w:tc>
              <w:tcPr>
                <w:tcW w:w="3464" w:type="dxa"/>
                <w:gridSpan w:val="6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1E6412F8" w14:textId="77777777" w:rsidR="0049354C" w:rsidRPr="0081597A" w:rsidRDefault="0049354C" w:rsidP="00190A09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  <w:color w:val="808080"/>
            </w:rPr>
            <w:id w:val="530225431"/>
            <w:placeholder>
              <w:docPart w:val="600D2D7F3AB87247A5D77F9B910AB633"/>
            </w:placeholder>
            <w:showingPlcHdr/>
          </w:sdtPr>
          <w:sdtEndPr/>
          <w:sdtContent>
            <w:tc>
              <w:tcPr>
                <w:tcW w:w="3482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0038651A" w14:textId="77777777" w:rsidR="0049354C" w:rsidRPr="0081597A" w:rsidRDefault="0049354C" w:rsidP="00190A09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E834D1" w:rsidRPr="0081597A" w14:paraId="25A97E20" w14:textId="77777777" w:rsidTr="00190A09">
        <w:trPr>
          <w:trHeight w:val="244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E9C035" w14:textId="77777777" w:rsidR="00E834D1" w:rsidRPr="0081597A" w:rsidRDefault="00E834D1" w:rsidP="00190A09">
            <w:pPr>
              <w:rPr>
                <w:rFonts w:ascii="Calibri" w:hAnsi="Calibri"/>
                <w:b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Público objetivo</w:t>
            </w:r>
          </w:p>
        </w:tc>
        <w:tc>
          <w:tcPr>
            <w:tcW w:w="346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7FA58B" w14:textId="1E01C2DC" w:rsidR="00E834D1" w:rsidRPr="0081597A" w:rsidRDefault="00A02A9D" w:rsidP="00190A09">
            <w:pPr>
              <w:rPr>
                <w:rFonts w:ascii="Calibri" w:hAnsi="Calibri"/>
                <w:b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 xml:space="preserve">Fecha </w:t>
            </w:r>
            <w:r w:rsidR="00E834D1">
              <w:rPr>
                <w:rFonts w:ascii="Calibri" w:hAnsi="Calibri" w:cs="Arial"/>
                <w:b/>
                <w:color w:val="000000"/>
                <w:shd w:val="clear" w:color="auto" w:fill="FDFDFD"/>
              </w:rPr>
              <w:t>de exhibición</w:t>
            </w:r>
          </w:p>
        </w:tc>
        <w:tc>
          <w:tcPr>
            <w:tcW w:w="348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FE9BBD" w14:textId="5EDE0720" w:rsidR="00E834D1" w:rsidRPr="0081597A" w:rsidRDefault="00A02A9D" w:rsidP="00190A09">
            <w:pPr>
              <w:rPr>
                <w:rFonts w:ascii="Calibri" w:hAnsi="Calibri"/>
                <w:b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 xml:space="preserve">Hora </w:t>
            </w:r>
            <w:r w:rsidR="00E834D1">
              <w:rPr>
                <w:rFonts w:ascii="Calibri" w:hAnsi="Calibri" w:cs="Arial"/>
                <w:b/>
                <w:color w:val="000000"/>
                <w:shd w:val="clear" w:color="auto" w:fill="FDFDFD"/>
              </w:rPr>
              <w:t>de exhibición</w:t>
            </w:r>
          </w:p>
        </w:tc>
      </w:tr>
      <w:tr w:rsidR="00E834D1" w:rsidRPr="0081597A" w14:paraId="2860141D" w14:textId="77777777" w:rsidTr="00DF47D3">
        <w:trPr>
          <w:trHeight w:val="277"/>
        </w:trPr>
        <w:sdt>
          <w:sdtPr>
            <w:rPr>
              <w:rFonts w:ascii="Calibri" w:hAnsi="Calibri"/>
              <w:b/>
            </w:rPr>
            <w:id w:val="900327049"/>
            <w:placeholder>
              <w:docPart w:val="E0A6072596E4194195E49937A93AD46C"/>
            </w:placeholder>
            <w:showingPlcHdr/>
          </w:sdtPr>
          <w:sdtEndPr/>
          <w:sdtContent>
            <w:tc>
              <w:tcPr>
                <w:tcW w:w="379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72584AA5" w14:textId="77777777" w:rsidR="00E834D1" w:rsidRPr="0081597A" w:rsidRDefault="00E834D1" w:rsidP="00190A09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</w:t>
                </w:r>
                <w:r>
                  <w:rPr>
                    <w:rStyle w:val="Textodelmarcadordeposicin"/>
                    <w:sz w:val="18"/>
                    <w:szCs w:val="18"/>
                  </w:rPr>
                  <w:t>l</w:t>
                </w:r>
                <w:r w:rsidRPr="00200FF3">
                  <w:rPr>
                    <w:rStyle w:val="Textodelmarcadordeposicin"/>
                    <w:sz w:val="18"/>
                    <w:szCs w:val="18"/>
                  </w:rPr>
                  <w:t>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  <w:color w:val="808080"/>
            </w:rPr>
            <w:id w:val="-1827355213"/>
            <w:placeholder>
              <w:docPart w:val="33C8ECE5EBF920429F4C70D118A145C2"/>
            </w:placeholder>
            <w:showingPlcHdr/>
          </w:sdtPr>
          <w:sdtEndPr/>
          <w:sdtContent>
            <w:tc>
              <w:tcPr>
                <w:tcW w:w="3464" w:type="dxa"/>
                <w:gridSpan w:val="6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40347E8C" w14:textId="77777777" w:rsidR="00E834D1" w:rsidRPr="0081597A" w:rsidRDefault="00E834D1" w:rsidP="00190A09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  <w:sdt>
          <w:sdtPr>
            <w:rPr>
              <w:rFonts w:ascii="Calibri" w:hAnsi="Calibri"/>
              <w:b/>
              <w:color w:val="808080"/>
            </w:rPr>
            <w:id w:val="-616302775"/>
            <w:placeholder>
              <w:docPart w:val="383FE4FE81087D4B9A48222E0E1DA4EE"/>
            </w:placeholder>
            <w:showingPlcHdr/>
          </w:sdtPr>
          <w:sdtEndPr/>
          <w:sdtContent>
            <w:tc>
              <w:tcPr>
                <w:tcW w:w="3482" w:type="dxa"/>
                <w:gridSpan w:val="3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</w:tcPr>
              <w:p w14:paraId="38E79C33" w14:textId="77777777" w:rsidR="00E834D1" w:rsidRPr="0081597A" w:rsidRDefault="00E834D1" w:rsidP="00190A09">
                <w:pPr>
                  <w:rPr>
                    <w:rFonts w:ascii="Calibri" w:hAnsi="Calibri"/>
                    <w:b/>
                  </w:rPr>
                </w:pPr>
                <w:r w:rsidRPr="00200FF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p>
            </w:tc>
          </w:sdtContent>
        </w:sdt>
      </w:tr>
      <w:tr w:rsidR="00A02A9D" w:rsidRPr="0081597A" w14:paraId="31AF07DF" w14:textId="77777777" w:rsidTr="003E2E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40"/>
        </w:trPr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07A5115" w14:textId="47C6ED6A" w:rsidR="00A02A9D" w:rsidRDefault="00A02A9D" w:rsidP="00ED6134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Se llevará a cabo un foro tras la proyección: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2F8560C8" w14:textId="77777777" w:rsidR="00A02A9D" w:rsidRDefault="00A02A9D" w:rsidP="00ED6134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Sí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ADE9D71" w14:textId="7B7A0AA3" w:rsidR="00A02A9D" w:rsidRDefault="003E2E83" w:rsidP="00ED6134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left w:val="single" w:sz="18" w:space="0" w:color="auto"/>
              <w:bottom w:val="single" w:sz="4" w:space="0" w:color="auto"/>
              <w:right w:val="nil"/>
            </w:tcBorders>
            <w:vAlign w:val="center"/>
          </w:tcPr>
          <w:p w14:paraId="394AC826" w14:textId="35B3AF0E" w:rsidR="00A02A9D" w:rsidRDefault="00A02A9D" w:rsidP="00ED6134">
            <w:pPr>
              <w:jc w:val="right"/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Panelista:</w:t>
            </w:r>
          </w:p>
        </w:tc>
        <w:sdt>
          <w:sdtPr>
            <w:rPr>
              <w:rFonts w:ascii="Calibri" w:hAnsi="Calibri"/>
              <w:b/>
              <w:color w:val="808080"/>
            </w:rPr>
            <w:id w:val="-90698956"/>
            <w:placeholder>
              <w:docPart w:val="1F2D3F37C38B7942B51BC76427937E99"/>
            </w:placeholder>
          </w:sdtPr>
          <w:sdtEndPr/>
          <w:sdtContent>
            <w:tc>
              <w:tcPr>
                <w:tcW w:w="2767" w:type="dxa"/>
                <w:gridSpan w:val="2"/>
                <w:tcBorders>
                  <w:top w:val="single" w:sz="4" w:space="0" w:color="auto"/>
                  <w:left w:val="nil"/>
                  <w:right w:val="nil"/>
                </w:tcBorders>
                <w:vAlign w:val="center"/>
              </w:tcPr>
              <w:p w14:paraId="04ED3A51" w14:textId="77777777" w:rsidR="00A02A9D" w:rsidRDefault="00DF47D3" w:rsidP="00ED6134">
                <w:pPr>
                  <w:jc w:val="right"/>
                  <w:rPr>
                    <w:rFonts w:ascii="Calibri" w:hAnsi="Calibri" w:cs="Arial"/>
                    <w:b/>
                    <w:color w:val="000000"/>
                    <w:shd w:val="clear" w:color="auto" w:fill="FDFDFD"/>
                  </w:rPr>
                </w:pPr>
                <w:sdt>
                  <w:sdtPr>
                    <w:rPr>
                      <w:rFonts w:ascii="Calibri" w:hAnsi="Calibri"/>
                    </w:rPr>
                    <w:id w:val="61616740"/>
                    <w:placeholder>
                      <w:docPart w:val="FA4AD7102871FE4FAAB3916407E08C1C"/>
                    </w:placeholder>
                    <w:showingPlcHdr/>
                  </w:sdtPr>
                  <w:sdtEndPr/>
                  <w:sdtContent>
                    <w:r w:rsidR="00A02A9D" w:rsidRPr="00B20503">
                      <w:rPr>
                        <w:rStyle w:val="Textodelmarcadordeposicin"/>
                        <w:sz w:val="18"/>
                        <w:szCs w:val="18"/>
                      </w:rPr>
                      <w:t>Haga clic aquí para escribir texto.</w:t>
                    </w:r>
                  </w:sdtContent>
                </w:sdt>
              </w:p>
            </w:tc>
          </w:sdtContent>
        </w:sdt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1BE2E71B" w14:textId="77777777" w:rsidR="00A02A9D" w:rsidRDefault="00A02A9D" w:rsidP="00ED6134">
            <w:pPr>
              <w:jc w:val="right"/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No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AC8BAB1" w14:textId="77777777" w:rsidR="00A02A9D" w:rsidRDefault="00A02A9D" w:rsidP="00ED6134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</w:p>
        </w:tc>
      </w:tr>
    </w:tbl>
    <w:p w14:paraId="42420B77" w14:textId="77777777" w:rsidR="00A02A9D" w:rsidRDefault="00A02A9D" w:rsidP="00DF2232">
      <w:pPr>
        <w:jc w:val="both"/>
        <w:rPr>
          <w:rFonts w:ascii="Calibri" w:hAnsi="Calibri" w:cs="Arial"/>
          <w:b/>
          <w:color w:val="000000"/>
          <w:sz w:val="6"/>
          <w:shd w:val="clear" w:color="auto" w:fill="FDFDFD"/>
        </w:rPr>
      </w:pPr>
    </w:p>
    <w:p w14:paraId="5F5DD69D" w14:textId="77777777" w:rsidR="00DF47D3" w:rsidRDefault="00DF47D3" w:rsidP="00DF2232">
      <w:pPr>
        <w:jc w:val="both"/>
        <w:rPr>
          <w:rFonts w:ascii="Calibri" w:hAnsi="Calibri" w:cs="Arial"/>
          <w:b/>
          <w:color w:val="000000"/>
          <w:sz w:val="6"/>
          <w:shd w:val="clear" w:color="auto" w:fill="FDFDFD"/>
        </w:rPr>
      </w:pPr>
    </w:p>
    <w:p w14:paraId="2DFF3FFE" w14:textId="77777777" w:rsidR="00DF47D3" w:rsidRDefault="00DF47D3" w:rsidP="00DF2232">
      <w:pPr>
        <w:jc w:val="both"/>
        <w:rPr>
          <w:rFonts w:ascii="Calibri" w:hAnsi="Calibri" w:cs="Arial"/>
          <w:b/>
          <w:color w:val="000000"/>
          <w:sz w:val="6"/>
          <w:shd w:val="clear" w:color="auto" w:fill="FDFDFD"/>
        </w:rPr>
      </w:pPr>
    </w:p>
    <w:p w14:paraId="3446CFE3" w14:textId="77777777" w:rsidR="00DF47D3" w:rsidRPr="000818C5" w:rsidRDefault="00DF47D3" w:rsidP="00DF2232">
      <w:pPr>
        <w:jc w:val="both"/>
        <w:rPr>
          <w:rFonts w:ascii="Calibri" w:hAnsi="Calibri" w:cs="Arial"/>
          <w:b/>
          <w:color w:val="000000"/>
          <w:sz w:val="6"/>
          <w:shd w:val="clear" w:color="auto" w:fill="FDFDFD"/>
        </w:rPr>
      </w:pPr>
    </w:p>
    <w:tbl>
      <w:tblPr>
        <w:tblStyle w:val="Tablaconcuadrcula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070"/>
        <w:gridCol w:w="425"/>
        <w:gridCol w:w="425"/>
        <w:gridCol w:w="1134"/>
        <w:gridCol w:w="2767"/>
        <w:gridCol w:w="493"/>
        <w:gridCol w:w="426"/>
      </w:tblGrid>
      <w:tr w:rsidR="000818C5" w:rsidRPr="0081597A" w14:paraId="0D2333B6" w14:textId="77777777" w:rsidTr="00190A09">
        <w:trPr>
          <w:trHeight w:val="421"/>
        </w:trPr>
        <w:tc>
          <w:tcPr>
            <w:tcW w:w="10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E401BA" w14:textId="68BA75F6" w:rsidR="000818C5" w:rsidRPr="0081597A" w:rsidRDefault="000818C5" w:rsidP="0087008D">
            <w:pPr>
              <w:rPr>
                <w:rFonts w:ascii="Calibri" w:hAnsi="Calibri"/>
                <w:b/>
              </w:rPr>
            </w:pPr>
            <w:r w:rsidRPr="0081597A">
              <w:rPr>
                <w:rFonts w:ascii="Calibri" w:hAnsi="Calibri"/>
                <w:b/>
              </w:rPr>
              <w:lastRenderedPageBreak/>
              <w:t xml:space="preserve">Ficha </w:t>
            </w:r>
            <w:r w:rsidR="0087008D">
              <w:rPr>
                <w:rFonts w:ascii="Calibri" w:hAnsi="Calibri"/>
                <w:b/>
              </w:rPr>
              <w:t xml:space="preserve">de </w:t>
            </w:r>
            <w:r>
              <w:rPr>
                <w:rFonts w:ascii="Calibri" w:hAnsi="Calibri"/>
                <w:b/>
              </w:rPr>
              <w:t>la obra</w:t>
            </w:r>
          </w:p>
        </w:tc>
      </w:tr>
      <w:tr w:rsidR="000818C5" w:rsidRPr="0081597A" w14:paraId="4C0506B7" w14:textId="77777777" w:rsidTr="00A02A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40"/>
        </w:trPr>
        <w:tc>
          <w:tcPr>
            <w:tcW w:w="54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37967" w14:textId="77777777" w:rsidR="000818C5" w:rsidRPr="0081597A" w:rsidRDefault="000818C5" w:rsidP="00190A09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 xml:space="preserve">Título de la obra </w:t>
            </w:r>
            <w:sdt>
              <w:sdtPr>
                <w:rPr>
                  <w:rFonts w:ascii="Calibri" w:hAnsi="Calibri"/>
                </w:rPr>
                <w:id w:val="-933206125"/>
                <w:placeholder>
                  <w:docPart w:val="1465986987A92B418148C72C5B6F98A8"/>
                </w:placeholder>
                <w:showingPlcHdr/>
              </w:sdtPr>
              <w:sdtEndPr/>
              <w:sdtContent>
                <w:r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  <w:tc>
          <w:tcPr>
            <w:tcW w:w="52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5254E" w14:textId="77777777" w:rsidR="000818C5" w:rsidRPr="0081597A" w:rsidRDefault="000818C5" w:rsidP="00190A09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 xml:space="preserve">Director/a </w:t>
            </w:r>
            <w:sdt>
              <w:sdtPr>
                <w:rPr>
                  <w:rFonts w:ascii="Calibri" w:hAnsi="Calibri"/>
                </w:rPr>
                <w:id w:val="-988930364"/>
                <w:placeholder>
                  <w:docPart w:val="BDF05FC3D7027743A9E8415AE1D9A44E"/>
                </w:placeholder>
                <w:showingPlcHdr/>
              </w:sdtPr>
              <w:sdtEndPr/>
              <w:sdtContent>
                <w:r w:rsidRPr="00B20503">
                  <w:rPr>
                    <w:rStyle w:val="Textodelmarcadordeposicin"/>
                    <w:sz w:val="18"/>
                    <w:szCs w:val="18"/>
                  </w:rPr>
                  <w:t>Haga clic aquí para escribir texto.</w:t>
                </w:r>
              </w:sdtContent>
            </w:sdt>
          </w:p>
        </w:tc>
      </w:tr>
      <w:tr w:rsidR="005064E6" w:rsidRPr="0081597A" w14:paraId="694C6858" w14:textId="77777777" w:rsidTr="003E2E8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40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00C2FBE" w14:textId="736E5925" w:rsidR="005064E6" w:rsidRDefault="005064E6" w:rsidP="00190A09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Desea asesoría para la programación en su proyecto: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4E907C0A" w14:textId="77777777" w:rsidR="005064E6" w:rsidRDefault="005064E6" w:rsidP="00190A09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Sí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7F37AAE" w14:textId="77777777" w:rsidR="005064E6" w:rsidRDefault="005064E6" w:rsidP="00190A09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</w:p>
        </w:tc>
        <w:tc>
          <w:tcPr>
            <w:tcW w:w="1134" w:type="dxa"/>
            <w:tcBorders>
              <w:top w:val="nil"/>
              <w:left w:val="single" w:sz="18" w:space="0" w:color="auto"/>
              <w:bottom w:val="single" w:sz="4" w:space="0" w:color="auto"/>
              <w:right w:val="nil"/>
            </w:tcBorders>
            <w:vAlign w:val="center"/>
          </w:tcPr>
          <w:p w14:paraId="72B62007" w14:textId="2AECC3E0" w:rsidR="005064E6" w:rsidRDefault="005064E6" w:rsidP="005064E6">
            <w:pPr>
              <w:jc w:val="right"/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Temática:</w:t>
            </w:r>
          </w:p>
        </w:tc>
        <w:sdt>
          <w:sdtPr>
            <w:rPr>
              <w:rFonts w:ascii="Calibri" w:hAnsi="Calibri"/>
              <w:b/>
              <w:color w:val="808080"/>
            </w:rPr>
            <w:id w:val="-1347788262"/>
            <w:placeholder>
              <w:docPart w:val="CF327A9553FD2149A12448262AD97808"/>
            </w:placeholder>
          </w:sdtPr>
          <w:sdtEndPr/>
          <w:sdtContent>
            <w:tc>
              <w:tcPr>
                <w:tcW w:w="2767" w:type="dxa"/>
                <w:tcBorders>
                  <w:top w:val="single" w:sz="4" w:space="0" w:color="auto"/>
                  <w:left w:val="nil"/>
                  <w:right w:val="nil"/>
                </w:tcBorders>
                <w:vAlign w:val="center"/>
              </w:tcPr>
              <w:p w14:paraId="44FE5537" w14:textId="71418AC7" w:rsidR="005064E6" w:rsidRDefault="00DF47D3" w:rsidP="005064E6">
                <w:pPr>
                  <w:jc w:val="right"/>
                  <w:rPr>
                    <w:rFonts w:ascii="Calibri" w:hAnsi="Calibri" w:cs="Arial"/>
                    <w:b/>
                    <w:color w:val="000000"/>
                    <w:shd w:val="clear" w:color="auto" w:fill="FDFDFD"/>
                  </w:rPr>
                </w:pPr>
                <w:sdt>
                  <w:sdtPr>
                    <w:rPr>
                      <w:rFonts w:ascii="Calibri" w:hAnsi="Calibri"/>
                    </w:rPr>
                    <w:id w:val="1636061307"/>
                    <w:placeholder>
                      <w:docPart w:val="1828F920466DF8418634E03057818D20"/>
                    </w:placeholder>
                    <w:showingPlcHdr/>
                  </w:sdtPr>
                  <w:sdtEndPr/>
                  <w:sdtContent>
                    <w:r w:rsidR="005064E6" w:rsidRPr="00B20503">
                      <w:rPr>
                        <w:rStyle w:val="Textodelmarcadordeposicin"/>
                        <w:sz w:val="18"/>
                        <w:szCs w:val="18"/>
                      </w:rPr>
                      <w:t>Haga clic aquí para escribir texto.</w:t>
                    </w:r>
                  </w:sdtContent>
                </w:sdt>
              </w:p>
            </w:tc>
          </w:sdtContent>
        </w:sdt>
        <w:tc>
          <w:tcPr>
            <w:tcW w:w="493" w:type="dxa"/>
            <w:tcBorders>
              <w:top w:val="nil"/>
              <w:left w:val="nil"/>
              <w:bottom w:val="single" w:sz="4" w:space="0" w:color="auto"/>
              <w:right w:val="single" w:sz="18" w:space="0" w:color="auto"/>
            </w:tcBorders>
            <w:vAlign w:val="center"/>
          </w:tcPr>
          <w:p w14:paraId="4FF0AA61" w14:textId="48461E1F" w:rsidR="005064E6" w:rsidRDefault="005064E6" w:rsidP="00190A09">
            <w:pPr>
              <w:jc w:val="right"/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  <w:r>
              <w:rPr>
                <w:rFonts w:ascii="Calibri" w:hAnsi="Calibri" w:cs="Arial"/>
                <w:b/>
                <w:color w:val="000000"/>
                <w:shd w:val="clear" w:color="auto" w:fill="FDFDFD"/>
              </w:rPr>
              <w:t>No</w:t>
            </w:r>
          </w:p>
        </w:tc>
        <w:tc>
          <w:tcPr>
            <w:tcW w:w="4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FF79CEF" w14:textId="59D4B355" w:rsidR="005064E6" w:rsidRDefault="005064E6" w:rsidP="00190A09">
            <w:pPr>
              <w:rPr>
                <w:rFonts w:ascii="Calibri" w:hAnsi="Calibri" w:cs="Arial"/>
                <w:b/>
                <w:color w:val="000000"/>
                <w:shd w:val="clear" w:color="auto" w:fill="FDFDFD"/>
              </w:rPr>
            </w:pPr>
          </w:p>
        </w:tc>
      </w:tr>
    </w:tbl>
    <w:p w14:paraId="253D818A" w14:textId="77777777" w:rsidR="00C2433B" w:rsidRDefault="00C2433B" w:rsidP="00DF2232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</w:p>
    <w:p w14:paraId="1BA1FE6D" w14:textId="77777777" w:rsidR="00DF47D3" w:rsidRDefault="00DF47D3" w:rsidP="00DF2232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</w:p>
    <w:p w14:paraId="30AA4F99" w14:textId="77777777" w:rsidR="00DF47D3" w:rsidRDefault="00DF47D3" w:rsidP="00DF2232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</w:p>
    <w:p w14:paraId="10BC7CAC" w14:textId="77777777" w:rsidR="00DF47D3" w:rsidRDefault="00DF47D3" w:rsidP="00DF2232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  <w:bookmarkStart w:id="0" w:name="_GoBack"/>
      <w:bookmarkEnd w:id="0"/>
    </w:p>
    <w:p w14:paraId="439F4AD2" w14:textId="77777777" w:rsidR="00DF2232" w:rsidRPr="0081597A" w:rsidRDefault="00DF47D3" w:rsidP="00DF2232">
      <w:pPr>
        <w:jc w:val="both"/>
        <w:rPr>
          <w:rFonts w:ascii="Calibri" w:hAnsi="Calibri" w:cs="Arial"/>
          <w:b/>
          <w:color w:val="000000"/>
          <w:shd w:val="clear" w:color="auto" w:fill="FDFDFD"/>
        </w:rPr>
      </w:pPr>
      <w:r>
        <w:rPr>
          <w:rFonts w:ascii="Calibri" w:hAnsi="Calibri"/>
          <w:b/>
          <w:noProof/>
          <w:lang w:val="es-ES" w:eastAsia="es-ES"/>
        </w:rPr>
        <w:pict w14:anchorId="4CC7A88C">
          <v:line id="Conector recto 3" o:spid="_x0000_s1034" style="position:absolute;left:0;text-align:left;z-index:251658240;visibility:visible" from="181.2pt,11.45pt" to="334.2pt,11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" strokecolor="black [3213]" strokeweight="2pt">
            <v:shadow on="t" opacity="24903f" origin=",.5" offset="0,20000emu"/>
          </v:line>
        </w:pict>
      </w:r>
    </w:p>
    <w:p w14:paraId="0905BB77" w14:textId="77777777" w:rsidR="00A02A9D" w:rsidRDefault="00EA0B73" w:rsidP="00A02A9D">
      <w:pPr>
        <w:spacing w:line="240" w:lineRule="auto"/>
        <w:contextualSpacing/>
        <w:jc w:val="center"/>
        <w:rPr>
          <w:rFonts w:ascii="Calibri" w:hAnsi="Calibri" w:cs="Arial"/>
          <w:b/>
          <w:color w:val="000000"/>
          <w:shd w:val="clear" w:color="auto" w:fill="FDFDFD"/>
        </w:rPr>
      </w:pPr>
      <w:r>
        <w:rPr>
          <w:rFonts w:ascii="Calibri" w:hAnsi="Calibri" w:cs="Arial"/>
          <w:b/>
          <w:color w:val="000000"/>
          <w:shd w:val="clear" w:color="auto" w:fill="FDFDFD"/>
        </w:rPr>
        <w:t>Firma del solicitante</w:t>
      </w:r>
    </w:p>
    <w:p w14:paraId="784F4D88" w14:textId="1E0F3747" w:rsidR="00DF2232" w:rsidRPr="0081597A" w:rsidRDefault="00DF2232" w:rsidP="00A02A9D">
      <w:pPr>
        <w:spacing w:line="240" w:lineRule="auto"/>
        <w:contextualSpacing/>
        <w:jc w:val="center"/>
        <w:rPr>
          <w:rFonts w:ascii="Calibri" w:hAnsi="Calibri" w:cs="Arial"/>
          <w:b/>
          <w:color w:val="000000"/>
          <w:shd w:val="clear" w:color="auto" w:fill="FDFDFD"/>
        </w:rPr>
      </w:pPr>
      <w:r w:rsidRPr="0081597A">
        <w:rPr>
          <w:rFonts w:ascii="Calibri" w:hAnsi="Calibri" w:cs="Arial"/>
          <w:b/>
          <w:color w:val="000000"/>
          <w:shd w:val="clear" w:color="auto" w:fill="FDFDFD"/>
        </w:rPr>
        <w:t>Nombre y Apellido:</w:t>
      </w:r>
      <w:r w:rsidR="00A02A9D">
        <w:rPr>
          <w:rFonts w:ascii="Calibri" w:hAnsi="Calibri" w:cs="Arial"/>
          <w:b/>
          <w:color w:val="000000"/>
          <w:shd w:val="clear" w:color="auto" w:fill="FDFDFD"/>
        </w:rPr>
        <w:t xml:space="preserve"> </w:t>
      </w:r>
      <w:sdt>
        <w:sdtPr>
          <w:rPr>
            <w:rFonts w:ascii="Calibri" w:hAnsi="Calibri"/>
          </w:rPr>
          <w:id w:val="-376469020"/>
          <w:placeholder>
            <w:docPart w:val="D447A2B0E9C76C47BA46408C3D861633"/>
          </w:placeholder>
          <w:showingPlcHdr/>
        </w:sdtPr>
        <w:sdtEndPr/>
        <w:sdtContent>
          <w:r w:rsidR="00A02A9D" w:rsidRPr="00B20503">
            <w:rPr>
              <w:rStyle w:val="Textodelmarcadordeposicin"/>
              <w:sz w:val="18"/>
              <w:szCs w:val="18"/>
            </w:rPr>
            <w:t>Haga clic aquí para escribir texto.</w:t>
          </w:r>
        </w:sdtContent>
      </w:sdt>
    </w:p>
    <w:p w14:paraId="2CEAF50C" w14:textId="28BC7C23" w:rsidR="00384621" w:rsidRPr="007A7302" w:rsidRDefault="00DF2232" w:rsidP="00A02A9D">
      <w:pPr>
        <w:spacing w:line="240" w:lineRule="auto"/>
        <w:jc w:val="center"/>
        <w:rPr>
          <w:rFonts w:ascii="Calibri" w:hAnsi="Calibri" w:cs="Arial"/>
          <w:b/>
          <w:color w:val="000000"/>
          <w:shd w:val="clear" w:color="auto" w:fill="FDFDFD"/>
        </w:rPr>
      </w:pPr>
      <w:r w:rsidRPr="0081597A">
        <w:rPr>
          <w:rFonts w:ascii="Calibri" w:hAnsi="Calibri" w:cs="Arial"/>
          <w:b/>
          <w:color w:val="000000"/>
          <w:shd w:val="clear" w:color="auto" w:fill="FDFDFD"/>
        </w:rPr>
        <w:t>C.I.</w:t>
      </w:r>
      <w:r w:rsidR="00EA0B73">
        <w:rPr>
          <w:rFonts w:ascii="Calibri" w:hAnsi="Calibri" w:cs="Arial"/>
          <w:b/>
          <w:color w:val="000000"/>
          <w:shd w:val="clear" w:color="auto" w:fill="FDFDFD"/>
        </w:rPr>
        <w:t>/R.U.C.:</w:t>
      </w:r>
      <w:r w:rsidR="00A02A9D">
        <w:rPr>
          <w:rFonts w:ascii="Calibri" w:hAnsi="Calibri" w:cs="Arial"/>
          <w:b/>
          <w:color w:val="000000"/>
          <w:shd w:val="clear" w:color="auto" w:fill="FDFDFD"/>
        </w:rPr>
        <w:t xml:space="preserve"> </w:t>
      </w:r>
      <w:sdt>
        <w:sdtPr>
          <w:rPr>
            <w:rFonts w:ascii="Calibri" w:hAnsi="Calibri"/>
          </w:rPr>
          <w:id w:val="1832410903"/>
          <w:placeholder>
            <w:docPart w:val="87C38BF444123049B1B4CBBD2826306E"/>
          </w:placeholder>
          <w:showingPlcHdr/>
        </w:sdtPr>
        <w:sdtEndPr/>
        <w:sdtContent>
          <w:r w:rsidR="00A02A9D" w:rsidRPr="00B20503">
            <w:rPr>
              <w:rStyle w:val="Textodelmarcadordeposicin"/>
              <w:sz w:val="18"/>
              <w:szCs w:val="18"/>
            </w:rPr>
            <w:t>Haga clic aquí para escribir texto.</w:t>
          </w:r>
        </w:sdtContent>
      </w:sdt>
    </w:p>
    <w:sectPr w:rsidR="00384621" w:rsidRPr="007A7302" w:rsidSect="003F7B91">
      <w:headerReference w:type="even" r:id="rId9"/>
      <w:headerReference w:type="default" r:id="rId10"/>
      <w:headerReference w:type="first" r:id="rId11"/>
      <w:pgSz w:w="11906" w:h="16838"/>
      <w:pgMar w:top="156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6B4930DA" w14:textId="77777777" w:rsidR="00180A18" w:rsidRDefault="00180A18" w:rsidP="009A65ED">
      <w:pPr>
        <w:spacing w:after="0" w:line="240" w:lineRule="auto"/>
      </w:pPr>
      <w:r>
        <w:separator/>
      </w:r>
    </w:p>
  </w:endnote>
  <w:endnote w:type="continuationSeparator" w:id="0">
    <w:p w14:paraId="5658113F" w14:textId="77777777" w:rsidR="00180A18" w:rsidRDefault="00180A18" w:rsidP="009A6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674A842F" w14:textId="77777777" w:rsidR="00180A18" w:rsidRDefault="00180A18" w:rsidP="009A65ED">
      <w:pPr>
        <w:spacing w:after="0" w:line="240" w:lineRule="auto"/>
      </w:pPr>
      <w:r>
        <w:separator/>
      </w:r>
    </w:p>
  </w:footnote>
  <w:footnote w:type="continuationSeparator" w:id="0">
    <w:p w14:paraId="7F932B07" w14:textId="77777777" w:rsidR="00180A18" w:rsidRDefault="00180A18" w:rsidP="009A6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CC6A123" w14:textId="77777777" w:rsidR="00002410" w:rsidRDefault="00DF47D3">
    <w:pPr>
      <w:pStyle w:val="Encabezado"/>
    </w:pPr>
    <w:r>
      <w:rPr>
        <w:noProof/>
        <w:lang w:val="es-ES_tradnl" w:eastAsia="es-ES_tradnl"/>
      </w:rPr>
      <w:pict w14:anchorId="65A8CA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0;margin-top:0;width:523.25pt;height:740.15pt;z-index:-251654144;mso-wrap-edited:f;mso-position-horizontal:center;mso-position-horizontal-relative:margin;mso-position-vertical:center;mso-position-vertical-relative:margin" wrapcoords="-31 0 -31 21578 21600 21578 21600 0 -31 0">
          <v:imagedata r:id="rId1" o:title="Hoja-membretada-ver"/>
          <w10:wrap anchorx="margin" anchory="margin"/>
        </v:shape>
      </w:pict>
    </w:r>
    <w:r>
      <w:rPr>
        <w:noProof/>
        <w:lang w:val="es-ES_tradnl" w:eastAsia="es-ES_tradnl"/>
      </w:rPr>
      <w:pict w14:anchorId="177C4DF2">
        <v:shape id="WordPictureWatermark2" o:spid="_x0000_s2053" type="#_x0000_t75" style="position:absolute;margin-left:0;margin-top:0;width:744pt;height:1052.4pt;z-index:-251657216;mso-wrap-edited:f;mso-position-horizontal:center;mso-position-horizontal-relative:margin;mso-position-vertical:center;mso-position-vertical-relative:margin" wrapcoords="-22 0 -22 21585 21600 21585 21600 0 -22 0">
          <v:imagedata r:id="rId2" o:title="Hoja-membretada-v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A55CE70" w14:textId="77777777" w:rsidR="00002410" w:rsidRDefault="00DF47D3" w:rsidP="003F7B91">
    <w:pPr>
      <w:pStyle w:val="Encabezado"/>
      <w:tabs>
        <w:tab w:val="clear" w:pos="4252"/>
        <w:tab w:val="clear" w:pos="8504"/>
        <w:tab w:val="left" w:pos="9013"/>
      </w:tabs>
    </w:pPr>
    <w:r>
      <w:rPr>
        <w:noProof/>
        <w:lang w:val="es-ES_tradnl" w:eastAsia="es-ES_tradnl"/>
      </w:rPr>
      <w:pict w14:anchorId="16C6EA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5" type="#_x0000_t75" style="position:absolute;margin-left:-38.9pt;margin-top:-79.95pt;width:599.6pt;height:848.15pt;z-index:-251655168;mso-wrap-edited:f;mso-position-horizontal-relative:margin;mso-position-vertical-relative:margin" wrapcoords="-31 0 -31 21578 21600 21578 21600 0 -31 0">
          <v:imagedata r:id="rId1" o:title="Hoja-membretada-ver"/>
          <w10:wrap anchorx="margin" anchory="margin"/>
        </v:shape>
      </w:pict>
    </w:r>
    <w:r w:rsidR="00002410"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C3037BD" w14:textId="77777777" w:rsidR="00002410" w:rsidRDefault="00DF47D3">
    <w:pPr>
      <w:pStyle w:val="Encabezado"/>
    </w:pPr>
    <w:r>
      <w:rPr>
        <w:noProof/>
        <w:lang w:val="es-ES_tradnl" w:eastAsia="es-ES_tradnl"/>
      </w:rPr>
      <w:pict w14:anchorId="681DE8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0;margin-top:0;width:523.25pt;height:740.15pt;z-index:-251653120;mso-wrap-edited:f;mso-position-horizontal:center;mso-position-horizontal-relative:margin;mso-position-vertical:center;mso-position-vertical-relative:margin" wrapcoords="-31 0 -31 21578 21600 21578 21600 0 -31 0">
          <v:imagedata r:id="rId1" o:title="Hoja-membretada-ver"/>
          <w10:wrap anchorx="margin" anchory="margin"/>
        </v:shape>
      </w:pict>
    </w:r>
    <w:r>
      <w:rPr>
        <w:noProof/>
        <w:lang w:val="es-ES_tradnl" w:eastAsia="es-ES_tradnl"/>
      </w:rPr>
      <w:pict w14:anchorId="5E627207">
        <v:shape id="WordPictureWatermark3" o:spid="_x0000_s2054" type="#_x0000_t75" style="position:absolute;margin-left:0;margin-top:0;width:744pt;height:1052.4pt;z-index:-251656192;mso-wrap-edited:f;mso-position-horizontal:center;mso-position-horizontal-relative:margin;mso-position-vertical:center;mso-position-vertical-relative:margin" wrapcoords="-22 0 -22 21585 21600 21585 21600 0 -22 0">
          <v:imagedata r:id="rId2" o:title="Hoja-membretada-v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18424B56"/>
    <w:multiLevelType w:val="hybridMultilevel"/>
    <w:tmpl w:val="A0C4052E"/>
    <w:lvl w:ilvl="0" w:tplc="BF68733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9D7FCF"/>
    <w:multiLevelType w:val="hybridMultilevel"/>
    <w:tmpl w:val="D654EEA6"/>
    <w:lvl w:ilvl="0" w:tplc="A31AB99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7D7D53"/>
    <w:multiLevelType w:val="hybridMultilevel"/>
    <w:tmpl w:val="2F94CEE8"/>
    <w:lvl w:ilvl="0" w:tplc="DA765AF0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5394"/>
    <w:rsid w:val="000007C8"/>
    <w:rsid w:val="00000FE6"/>
    <w:rsid w:val="00002410"/>
    <w:rsid w:val="00031A9C"/>
    <w:rsid w:val="000367E4"/>
    <w:rsid w:val="00036D18"/>
    <w:rsid w:val="00064FDC"/>
    <w:rsid w:val="000679A8"/>
    <w:rsid w:val="000818C5"/>
    <w:rsid w:val="00084661"/>
    <w:rsid w:val="000A6AEB"/>
    <w:rsid w:val="000B17B4"/>
    <w:rsid w:val="000B6B01"/>
    <w:rsid w:val="000C4090"/>
    <w:rsid w:val="000D6610"/>
    <w:rsid w:val="000E40A5"/>
    <w:rsid w:val="001126F0"/>
    <w:rsid w:val="00123A91"/>
    <w:rsid w:val="00141EDC"/>
    <w:rsid w:val="00180A18"/>
    <w:rsid w:val="00183B5F"/>
    <w:rsid w:val="001A36C1"/>
    <w:rsid w:val="001C06EE"/>
    <w:rsid w:val="001C24C7"/>
    <w:rsid w:val="001D442A"/>
    <w:rsid w:val="001D5E21"/>
    <w:rsid w:val="001D75CC"/>
    <w:rsid w:val="001F5CAC"/>
    <w:rsid w:val="00200FF3"/>
    <w:rsid w:val="00204D77"/>
    <w:rsid w:val="00217345"/>
    <w:rsid w:val="00266FD4"/>
    <w:rsid w:val="00276A18"/>
    <w:rsid w:val="00277EB5"/>
    <w:rsid w:val="0028187D"/>
    <w:rsid w:val="002875AD"/>
    <w:rsid w:val="002A3E2C"/>
    <w:rsid w:val="002C28A0"/>
    <w:rsid w:val="002C43B7"/>
    <w:rsid w:val="002E0B0D"/>
    <w:rsid w:val="003063FE"/>
    <w:rsid w:val="003179C7"/>
    <w:rsid w:val="00332481"/>
    <w:rsid w:val="00346216"/>
    <w:rsid w:val="00351BE1"/>
    <w:rsid w:val="00371546"/>
    <w:rsid w:val="003715BE"/>
    <w:rsid w:val="00372C47"/>
    <w:rsid w:val="00375B6A"/>
    <w:rsid w:val="00384621"/>
    <w:rsid w:val="00392573"/>
    <w:rsid w:val="003B088A"/>
    <w:rsid w:val="003B3BC6"/>
    <w:rsid w:val="003C0A98"/>
    <w:rsid w:val="003D1CD8"/>
    <w:rsid w:val="003D7EBF"/>
    <w:rsid w:val="003E2E83"/>
    <w:rsid w:val="003F7B91"/>
    <w:rsid w:val="00404BEC"/>
    <w:rsid w:val="004102D2"/>
    <w:rsid w:val="00421BFA"/>
    <w:rsid w:val="0042670A"/>
    <w:rsid w:val="004334D0"/>
    <w:rsid w:val="004475E9"/>
    <w:rsid w:val="00452C25"/>
    <w:rsid w:val="0049354C"/>
    <w:rsid w:val="004A4CF5"/>
    <w:rsid w:val="004B648E"/>
    <w:rsid w:val="004C2F2E"/>
    <w:rsid w:val="005064E6"/>
    <w:rsid w:val="00510F75"/>
    <w:rsid w:val="00517EF9"/>
    <w:rsid w:val="005347E0"/>
    <w:rsid w:val="005443EC"/>
    <w:rsid w:val="00566C82"/>
    <w:rsid w:val="0058478F"/>
    <w:rsid w:val="00590B4A"/>
    <w:rsid w:val="005A3C11"/>
    <w:rsid w:val="005B624C"/>
    <w:rsid w:val="005D1618"/>
    <w:rsid w:val="005D1F15"/>
    <w:rsid w:val="005D23B9"/>
    <w:rsid w:val="005D480A"/>
    <w:rsid w:val="00607CC1"/>
    <w:rsid w:val="00616D90"/>
    <w:rsid w:val="00620795"/>
    <w:rsid w:val="00636C8F"/>
    <w:rsid w:val="00646583"/>
    <w:rsid w:val="00647A02"/>
    <w:rsid w:val="0067487A"/>
    <w:rsid w:val="006864FD"/>
    <w:rsid w:val="006C7728"/>
    <w:rsid w:val="006E6D71"/>
    <w:rsid w:val="007130C4"/>
    <w:rsid w:val="00771126"/>
    <w:rsid w:val="007779D3"/>
    <w:rsid w:val="007813FC"/>
    <w:rsid w:val="007834B6"/>
    <w:rsid w:val="00794E85"/>
    <w:rsid w:val="007A1EAF"/>
    <w:rsid w:val="007A7302"/>
    <w:rsid w:val="007B49FE"/>
    <w:rsid w:val="007E4662"/>
    <w:rsid w:val="00810782"/>
    <w:rsid w:val="0081597A"/>
    <w:rsid w:val="00822983"/>
    <w:rsid w:val="00831B74"/>
    <w:rsid w:val="008426A3"/>
    <w:rsid w:val="00845032"/>
    <w:rsid w:val="0087008D"/>
    <w:rsid w:val="008A6376"/>
    <w:rsid w:val="008B701E"/>
    <w:rsid w:val="008E59BB"/>
    <w:rsid w:val="008F02A0"/>
    <w:rsid w:val="00915645"/>
    <w:rsid w:val="00942A2D"/>
    <w:rsid w:val="00977D3E"/>
    <w:rsid w:val="0098506F"/>
    <w:rsid w:val="009A15B4"/>
    <w:rsid w:val="009A1CDE"/>
    <w:rsid w:val="009A65ED"/>
    <w:rsid w:val="009F0DCC"/>
    <w:rsid w:val="00A02A9D"/>
    <w:rsid w:val="00A12D1A"/>
    <w:rsid w:val="00A30D55"/>
    <w:rsid w:val="00A34D96"/>
    <w:rsid w:val="00A918CD"/>
    <w:rsid w:val="00B15780"/>
    <w:rsid w:val="00B159C2"/>
    <w:rsid w:val="00B20503"/>
    <w:rsid w:val="00B23218"/>
    <w:rsid w:val="00B36054"/>
    <w:rsid w:val="00B636C9"/>
    <w:rsid w:val="00B70823"/>
    <w:rsid w:val="00B774C1"/>
    <w:rsid w:val="00B87FA6"/>
    <w:rsid w:val="00B920FE"/>
    <w:rsid w:val="00B93247"/>
    <w:rsid w:val="00BA1492"/>
    <w:rsid w:val="00BB37DD"/>
    <w:rsid w:val="00BD6004"/>
    <w:rsid w:val="00BE385A"/>
    <w:rsid w:val="00C13A80"/>
    <w:rsid w:val="00C17CF7"/>
    <w:rsid w:val="00C237EC"/>
    <w:rsid w:val="00C2433B"/>
    <w:rsid w:val="00C270F0"/>
    <w:rsid w:val="00C3113B"/>
    <w:rsid w:val="00C42E41"/>
    <w:rsid w:val="00C4656A"/>
    <w:rsid w:val="00C51447"/>
    <w:rsid w:val="00C63D86"/>
    <w:rsid w:val="00C85533"/>
    <w:rsid w:val="00CA5394"/>
    <w:rsid w:val="00CA6801"/>
    <w:rsid w:val="00CA70DD"/>
    <w:rsid w:val="00CD2E1E"/>
    <w:rsid w:val="00CD385D"/>
    <w:rsid w:val="00CD7CD9"/>
    <w:rsid w:val="00CF02A9"/>
    <w:rsid w:val="00D02922"/>
    <w:rsid w:val="00D4775F"/>
    <w:rsid w:val="00D50028"/>
    <w:rsid w:val="00D6316E"/>
    <w:rsid w:val="00D85738"/>
    <w:rsid w:val="00DA7F33"/>
    <w:rsid w:val="00DB1EDE"/>
    <w:rsid w:val="00DB28E5"/>
    <w:rsid w:val="00DC40F2"/>
    <w:rsid w:val="00DF2232"/>
    <w:rsid w:val="00DF47D3"/>
    <w:rsid w:val="00E103AE"/>
    <w:rsid w:val="00E11790"/>
    <w:rsid w:val="00E21F51"/>
    <w:rsid w:val="00E37109"/>
    <w:rsid w:val="00E4301C"/>
    <w:rsid w:val="00E51E64"/>
    <w:rsid w:val="00E53D99"/>
    <w:rsid w:val="00E6624E"/>
    <w:rsid w:val="00E74550"/>
    <w:rsid w:val="00E834D1"/>
    <w:rsid w:val="00E86862"/>
    <w:rsid w:val="00E91481"/>
    <w:rsid w:val="00E91583"/>
    <w:rsid w:val="00EA0B73"/>
    <w:rsid w:val="00EA5B27"/>
    <w:rsid w:val="00ED3BE4"/>
    <w:rsid w:val="00ED55FF"/>
    <w:rsid w:val="00F1038F"/>
    <w:rsid w:val="00F45029"/>
    <w:rsid w:val="00F51A7F"/>
    <w:rsid w:val="00F93C14"/>
    <w:rsid w:val="00F969F0"/>
    <w:rsid w:val="00FC1F6C"/>
    <w:rsid w:val="00FC7E40"/>
    <w:rsid w:val="00FE7B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0"/>
    <o:shapelayout v:ext="edit">
      <o:idmap v:ext="edit" data="1"/>
    </o:shapelayout>
  </w:shapeDefaults>
  <w:decimalSymbol w:val=","/>
  <w:listSeparator w:val=";"/>
  <w14:docId w14:val="565456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B27"/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430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E4301C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3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301C"/>
    <w:rPr>
      <w:rFonts w:ascii="Tahoma" w:hAnsi="Tahoma" w:cs="Tahoma"/>
      <w:sz w:val="16"/>
      <w:szCs w:val="16"/>
      <w:lang w:val="es-EC"/>
    </w:rPr>
  </w:style>
  <w:style w:type="paragraph" w:styleId="Encabezado">
    <w:name w:val="header"/>
    <w:basedOn w:val="Normal"/>
    <w:link w:val="EncabezadoCar"/>
    <w:uiPriority w:val="99"/>
    <w:unhideWhenUsed/>
    <w:rsid w:val="009A65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A65ED"/>
    <w:rPr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9A65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A65ED"/>
    <w:rPr>
      <w:lang w:val="es-EC"/>
    </w:rPr>
  </w:style>
  <w:style w:type="paragraph" w:styleId="Prrafodelista">
    <w:name w:val="List Paragraph"/>
    <w:basedOn w:val="Normal"/>
    <w:uiPriority w:val="34"/>
    <w:qFormat/>
    <w:rsid w:val="008E59BB"/>
    <w:pPr>
      <w:ind w:left="720"/>
      <w:contextualSpacing/>
    </w:pPr>
  </w:style>
  <w:style w:type="character" w:customStyle="1" w:styleId="Estilo1">
    <w:name w:val="Estilo1"/>
    <w:basedOn w:val="Fuentedeprrafopredeter"/>
    <w:uiPriority w:val="1"/>
    <w:rsid w:val="00141EDC"/>
    <w:rPr>
      <w:sz w:val="22"/>
    </w:rPr>
  </w:style>
  <w:style w:type="character" w:customStyle="1" w:styleId="servicesbreadcrumb">
    <w:name w:val="servicesbreadcrumb"/>
    <w:basedOn w:val="Fuentedeprrafopredeter"/>
    <w:rsid w:val="00DF223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Relationship Id="rId2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lanificaci&#243;n\Documents\2017%20CONTROL%20T&#201;CNICO\INSTRUCTIVO%20CERTIFICACI&#211;N%20ORIGEN%20NACIONA%20INDEPENDIENTE\ANEXO%203_FORMULARIO_ORIGEN%20NACIONAL%20INDEPENDIENTE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37A11A3224C7D4997AABE70AB6CD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C3085B-A7B7-1844-9564-F26F78B2444E}"/>
      </w:docPartPr>
      <w:docPartBody>
        <w:p w:rsidR="006801D0" w:rsidRDefault="00FA6DB0" w:rsidP="00FA6DB0">
          <w:pPr>
            <w:pStyle w:val="437A11A3224C7D4997AABE70AB6CD8F6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A8E27A19D62D1A409D72EB017F77B4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C440E1-74D2-3D4C-8DA7-0D2771CAAA8D}"/>
      </w:docPartPr>
      <w:docPartBody>
        <w:p w:rsidR="006801D0" w:rsidRDefault="00FA6DB0" w:rsidP="00FA6DB0">
          <w:pPr>
            <w:pStyle w:val="A8E27A19D62D1A409D72EB017F77B485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600D2D7F3AB87247A5D77F9B910AB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2F152-AE42-4F40-BA8E-1CA246AF9964}"/>
      </w:docPartPr>
      <w:docPartBody>
        <w:p w:rsidR="006801D0" w:rsidRDefault="00FA6DB0" w:rsidP="00FA6DB0">
          <w:pPr>
            <w:pStyle w:val="600D2D7F3AB87247A5D77F9B910AB633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EDFEF4A7F264BE4480E73D441F5041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9AD92C-EB6A-694C-99C1-29EFB93C614E}"/>
      </w:docPartPr>
      <w:docPartBody>
        <w:p w:rsidR="006801D0" w:rsidRDefault="00FA6DB0" w:rsidP="00FA6DB0">
          <w:pPr>
            <w:pStyle w:val="EDFEF4A7F264BE4480E73D441F504143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E0A6072596E4194195E49937A93AD4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C394FA-CD28-F843-B3C9-8DACDD96A135}"/>
      </w:docPartPr>
      <w:docPartBody>
        <w:p w:rsidR="006801D0" w:rsidRDefault="00FA6DB0" w:rsidP="00FA6DB0">
          <w:pPr>
            <w:pStyle w:val="E0A6072596E4194195E49937A93AD46C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33C8ECE5EBF920429F4C70D118A145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6DC56-33B6-684B-B728-ED5D1A4F4827}"/>
      </w:docPartPr>
      <w:docPartBody>
        <w:p w:rsidR="006801D0" w:rsidRDefault="00FA6DB0" w:rsidP="00FA6DB0">
          <w:pPr>
            <w:pStyle w:val="33C8ECE5EBF920429F4C70D118A145C2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383FE4FE81087D4B9A48222E0E1DA4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339376-6FA9-9C4B-B5CD-F024687B99EA}"/>
      </w:docPartPr>
      <w:docPartBody>
        <w:p w:rsidR="006801D0" w:rsidRDefault="00FA6DB0" w:rsidP="00FA6DB0">
          <w:pPr>
            <w:pStyle w:val="383FE4FE81087D4B9A48222E0E1DA4EE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4195D4E9C2AFFA4EA76C160E1C787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53683A-7183-AE41-8C60-3B7C1E110136}"/>
      </w:docPartPr>
      <w:docPartBody>
        <w:p w:rsidR="006801D0" w:rsidRDefault="00FA6DB0" w:rsidP="00FA6DB0">
          <w:pPr>
            <w:pStyle w:val="4195D4E9C2AFFA4EA76C160E1C787AE3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5D40593C02CF3B4C9E49AA88225831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701989-760F-1749-806B-4B7F6BC3F3AE}"/>
      </w:docPartPr>
      <w:docPartBody>
        <w:p w:rsidR="006801D0" w:rsidRDefault="00FA6DB0" w:rsidP="00FA6DB0">
          <w:pPr>
            <w:pStyle w:val="5D40593C02CF3B4C9E49AA88225831B5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1465986987A92B418148C72C5B6F98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4A1867-112E-AD45-B0E2-A1DE6A850A58}"/>
      </w:docPartPr>
      <w:docPartBody>
        <w:p w:rsidR="006801D0" w:rsidRDefault="00FA6DB0" w:rsidP="00FA6DB0">
          <w:pPr>
            <w:pStyle w:val="1465986987A92B418148C72C5B6F98A8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BDF05FC3D7027743A9E8415AE1D9A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7560EF-1AAF-564C-A21E-5E6718535AD3}"/>
      </w:docPartPr>
      <w:docPartBody>
        <w:p w:rsidR="006801D0" w:rsidRDefault="00FA6DB0" w:rsidP="00FA6DB0">
          <w:pPr>
            <w:pStyle w:val="BDF05FC3D7027743A9E8415AE1D9A44E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CF327A9553FD2149A12448262AD978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D6CCE-66E4-F24A-8BFB-8284046CB228}"/>
      </w:docPartPr>
      <w:docPartBody>
        <w:p w:rsidR="006801D0" w:rsidRDefault="00FA6DB0" w:rsidP="00FA6DB0">
          <w:pPr>
            <w:pStyle w:val="CF327A9553FD2149A12448262AD97808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1828F920466DF8418634E03057818D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C0F3A7-0BCB-DB4C-9029-4D84F35E815E}"/>
      </w:docPartPr>
      <w:docPartBody>
        <w:p w:rsidR="006801D0" w:rsidRDefault="00FA6DB0" w:rsidP="00FA6DB0">
          <w:pPr>
            <w:pStyle w:val="1828F920466DF8418634E03057818D20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1F2D3F37C38B7942B51BC76427937E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921DC8-5E8C-FD4D-9CE1-251A44D2768E}"/>
      </w:docPartPr>
      <w:docPartBody>
        <w:p w:rsidR="00901B46" w:rsidRDefault="006801D0" w:rsidP="006801D0">
          <w:pPr>
            <w:pStyle w:val="1F2D3F37C38B7942B51BC76427937E99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FA4AD7102871FE4FAAB3916407E08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29971-D196-A941-9E5F-BBD9B56170CA}"/>
      </w:docPartPr>
      <w:docPartBody>
        <w:p w:rsidR="00901B46" w:rsidRDefault="006801D0" w:rsidP="006801D0">
          <w:pPr>
            <w:pStyle w:val="FA4AD7102871FE4FAAB3916407E08C1C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D447A2B0E9C76C47BA46408C3D8616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8C0B39-C462-A141-AE09-7B7EA44480A6}"/>
      </w:docPartPr>
      <w:docPartBody>
        <w:p w:rsidR="00901B46" w:rsidRDefault="006801D0" w:rsidP="006801D0">
          <w:pPr>
            <w:pStyle w:val="D447A2B0E9C76C47BA46408C3D861633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87C38BF444123049B1B4CBBD282630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287878-5A43-0A4E-AE27-EAA2DE6E35E3}"/>
      </w:docPartPr>
      <w:docPartBody>
        <w:p w:rsidR="00901B46" w:rsidRDefault="006801D0" w:rsidP="006801D0">
          <w:pPr>
            <w:pStyle w:val="87C38BF444123049B1B4CBBD2826306E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7FE73C8FDA9F74499DAAC051208741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BABADA-C501-424B-B69C-5D8A819F9625}"/>
      </w:docPartPr>
      <w:docPartBody>
        <w:p w:rsidR="00703A95" w:rsidRDefault="00A12047" w:rsidP="00A12047">
          <w:pPr>
            <w:pStyle w:val="7FE73C8FDA9F74499DAAC05120874148"/>
          </w:pPr>
          <w:r w:rsidRPr="00E4301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5C98CF55DFDD1C4395CC5C260FC8E2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CBAB98-C568-9246-9CE9-8874CE655502}"/>
      </w:docPartPr>
      <w:docPartBody>
        <w:p w:rsidR="00703A95" w:rsidRDefault="00A12047" w:rsidP="00A12047">
          <w:pPr>
            <w:pStyle w:val="5C98CF55DFDD1C4395CC5C260FC8E23F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F56B734298C8354B91C28FBD128602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51FA8-6275-464C-BFCD-5F8AF8B9DE1F}"/>
      </w:docPartPr>
      <w:docPartBody>
        <w:p w:rsidR="00703A95" w:rsidRDefault="00A12047" w:rsidP="00A12047">
          <w:pPr>
            <w:pStyle w:val="F56B734298C8354B91C28FBD12860220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425AA4CF07376E4BA96C2D648260B8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330798-D1DD-BA46-A319-244BA7270D1D}"/>
      </w:docPartPr>
      <w:docPartBody>
        <w:p w:rsidR="00703A95" w:rsidRDefault="00A12047" w:rsidP="00A12047">
          <w:pPr>
            <w:pStyle w:val="425AA4CF07376E4BA96C2D648260B88C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C489387F29300443A2BF26ED7B128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AECF3-BF8C-0F47-B8F5-1DFD9034FC53}"/>
      </w:docPartPr>
      <w:docPartBody>
        <w:p w:rsidR="00703A95" w:rsidRDefault="00A12047" w:rsidP="00A12047">
          <w:pPr>
            <w:pStyle w:val="C489387F29300443A2BF26ED7B128977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83452A18F7E7C64B96C08BF513576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19EDE6-0845-B14A-9350-5350CA18F58E}"/>
      </w:docPartPr>
      <w:docPartBody>
        <w:p w:rsidR="00703A95" w:rsidRDefault="00A12047" w:rsidP="00A12047">
          <w:pPr>
            <w:pStyle w:val="83452A18F7E7C64B96C08BF513576855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2A57E1844DC08242984644253238A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BAA36E-454A-F34B-93E1-6C2B4E5B8E84}"/>
      </w:docPartPr>
      <w:docPartBody>
        <w:p w:rsidR="00703A95" w:rsidRDefault="00A12047" w:rsidP="00A12047">
          <w:pPr>
            <w:pStyle w:val="2A57E1844DC08242984644253238A61C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70F52A487B8FC843BE3C1F7329AA2B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1036A4-5360-1F45-B2B8-8C4278A42C20}"/>
      </w:docPartPr>
      <w:docPartBody>
        <w:p w:rsidR="00703A95" w:rsidRDefault="00A12047" w:rsidP="00A12047">
          <w:pPr>
            <w:pStyle w:val="70F52A487B8FC843BE3C1F7329AA2B02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8ABC5F94A3A93F4A865FDC211D0210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AAC91-4C4C-094D-9C7F-C03FD19B6FE3}"/>
      </w:docPartPr>
      <w:docPartBody>
        <w:p w:rsidR="00703A95" w:rsidRDefault="00A12047" w:rsidP="00A12047">
          <w:pPr>
            <w:pStyle w:val="8ABC5F94A3A93F4A865FDC211D0210D9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3D1130B3AA8D8D4BAFB147D57C81E4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BA13A7-89F4-A241-8C7D-D17FAA14628A}"/>
      </w:docPartPr>
      <w:docPartBody>
        <w:p w:rsidR="00703A95" w:rsidRDefault="00A12047" w:rsidP="00A12047">
          <w:pPr>
            <w:pStyle w:val="3D1130B3AA8D8D4BAFB147D57C81E422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877A125C04C8D64C89D009924FF201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B46E76-1EEB-4743-918B-AC117D32C47C}"/>
      </w:docPartPr>
      <w:docPartBody>
        <w:p w:rsidR="001759D1" w:rsidRDefault="00703A95" w:rsidP="00703A95">
          <w:pPr>
            <w:pStyle w:val="877A125C04C8D64C89D009924FF201FA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071B9735C522EB4FAFBE36A53C0952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D04038-4434-DD4A-836A-2E3B5FF4EC4A}"/>
      </w:docPartPr>
      <w:docPartBody>
        <w:p w:rsidR="001759D1" w:rsidRDefault="00703A95" w:rsidP="00703A95">
          <w:pPr>
            <w:pStyle w:val="071B9735C522EB4FAFBE36A53C095237"/>
          </w:pPr>
          <w:r w:rsidRPr="00E4301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27A46527034C0A4D8BD1B1BDBCC875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8B12E5-EA77-8E4B-9AE8-813734155903}"/>
      </w:docPartPr>
      <w:docPartBody>
        <w:p w:rsidR="001759D1" w:rsidRDefault="00703A95" w:rsidP="00703A95">
          <w:pPr>
            <w:pStyle w:val="27A46527034C0A4D8BD1B1BDBCC8752F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096F6E232AD77E48978FE26E2ABCC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679FC5-F09A-314F-AC1D-791AB73FB5A6}"/>
      </w:docPartPr>
      <w:docPartBody>
        <w:p w:rsidR="001759D1" w:rsidRDefault="00703A95" w:rsidP="00703A95">
          <w:pPr>
            <w:pStyle w:val="096F6E232AD77E48978FE26E2ABCC118"/>
          </w:pPr>
          <w:r w:rsidRPr="00E4301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6C63FC440C845F47A1BE12605A448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08B003-145B-094C-80C4-36BB2A35F641}"/>
      </w:docPartPr>
      <w:docPartBody>
        <w:p w:rsidR="001759D1" w:rsidRDefault="00703A95" w:rsidP="00703A95">
          <w:pPr>
            <w:pStyle w:val="6C63FC440C845F47A1BE12605A448F7E"/>
          </w:pPr>
          <w:r w:rsidRPr="00E4301C">
            <w:rPr>
              <w:rStyle w:val="Textodelmarcadordeposicin"/>
              <w:sz w:val="18"/>
              <w:szCs w:val="18"/>
            </w:rPr>
            <w:t xml:space="preserve">Haga </w:t>
          </w:r>
          <w:r>
            <w:rPr>
              <w:rStyle w:val="Textodelmarcadordeposicin"/>
              <w:sz w:val="18"/>
              <w:szCs w:val="18"/>
            </w:rPr>
            <w:t>c</w:t>
          </w:r>
          <w:r w:rsidRPr="00E4301C">
            <w:rPr>
              <w:rStyle w:val="Textodelmarcadordeposicin"/>
              <w:sz w:val="18"/>
              <w:szCs w:val="18"/>
            </w:rPr>
            <w:t>lic aquí para escribir texto.</w:t>
          </w:r>
        </w:p>
      </w:docPartBody>
    </w:docPart>
    <w:docPart>
      <w:docPartPr>
        <w:name w:val="2DE861A0AE1B234E88B2EA354D78A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22EDA-7337-4B4A-9A71-2CABC3D5351B}"/>
      </w:docPartPr>
      <w:docPartBody>
        <w:p w:rsidR="001759D1" w:rsidRDefault="00703A95" w:rsidP="00703A95">
          <w:pPr>
            <w:pStyle w:val="2DE861A0AE1B234E88B2EA354D78A429"/>
          </w:pPr>
          <w:r w:rsidRPr="005D23B9">
            <w:rPr>
              <w:rStyle w:val="Textodelmarcadordeposicin"/>
              <w:sz w:val="18"/>
              <w:szCs w:val="18"/>
            </w:rPr>
            <w:t>Haga clic aquí para escribir una fecha.</w:t>
          </w:r>
        </w:p>
      </w:docPartBody>
    </w:docPart>
    <w:docPart>
      <w:docPartPr>
        <w:name w:val="2A0B2ED1A69C304ABF7DCFCCF2B34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55F3A6-444C-2F42-9654-8B6CB1E1753D}"/>
      </w:docPartPr>
      <w:docPartBody>
        <w:p w:rsidR="001759D1" w:rsidRDefault="00703A95" w:rsidP="00703A95">
          <w:pPr>
            <w:pStyle w:val="2A0B2ED1A69C304ABF7DCFCCF2B3478E"/>
          </w:pPr>
          <w:r w:rsidRPr="00E4301C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802CCF5DF05B7747B126473568157D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27780D-F007-2741-AB34-070444A045ED}"/>
      </w:docPartPr>
      <w:docPartBody>
        <w:p w:rsidR="001759D1" w:rsidRDefault="00703A95" w:rsidP="00703A95">
          <w:pPr>
            <w:pStyle w:val="802CCF5DF05B7747B126473568157DEE"/>
          </w:pPr>
          <w:r w:rsidRPr="00200FF3">
            <w:rPr>
              <w:rStyle w:val="Textodelmarcadordeposicin"/>
              <w:sz w:val="18"/>
              <w:szCs w:val="18"/>
            </w:rPr>
            <w:t>Haga c</w:t>
          </w:r>
          <w:r>
            <w:rPr>
              <w:rStyle w:val="Textodelmarcadordeposicin"/>
              <w:sz w:val="18"/>
              <w:szCs w:val="18"/>
            </w:rPr>
            <w:t>l</w:t>
          </w:r>
          <w:r w:rsidRPr="00200FF3">
            <w:rPr>
              <w:rStyle w:val="Textodelmarcadordeposicin"/>
              <w:sz w:val="18"/>
              <w:szCs w:val="18"/>
            </w:rPr>
            <w:t>ic aquí para escribir texto.</w:t>
          </w:r>
        </w:p>
      </w:docPartBody>
    </w:docPart>
    <w:docPart>
      <w:docPartPr>
        <w:name w:val="7EA8ECC5DBE4AC4F9D281FCB9D197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3207D1-9B7F-664C-B754-CEB1809F04E8}"/>
      </w:docPartPr>
      <w:docPartBody>
        <w:p w:rsidR="001759D1" w:rsidRDefault="00703A95" w:rsidP="00703A95">
          <w:pPr>
            <w:pStyle w:val="7EA8ECC5DBE4AC4F9D281FCB9D197446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90EDFA5DA28B0F4E8BCD3F2BF543BC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53B22-1B57-4649-A76A-3B4A42251191}"/>
      </w:docPartPr>
      <w:docPartBody>
        <w:p w:rsidR="001759D1" w:rsidRDefault="00703A95" w:rsidP="00703A95">
          <w:pPr>
            <w:pStyle w:val="90EDFA5DA28B0F4E8BCD3F2BF543BC48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C1220EFF26CCE84DB944E88A38A77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C09B36-6B10-E148-969B-521251473E0D}"/>
      </w:docPartPr>
      <w:docPartBody>
        <w:p w:rsidR="001759D1" w:rsidRDefault="00703A95" w:rsidP="00703A95">
          <w:pPr>
            <w:pStyle w:val="C1220EFF26CCE84DB944E88A38A77FE1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668E12C1DF691A46B07B9558B636DB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EF59A8-CCF6-EC4E-8F8E-9D7181EB5251}"/>
      </w:docPartPr>
      <w:docPartBody>
        <w:p w:rsidR="001759D1" w:rsidRDefault="00703A95" w:rsidP="00703A95">
          <w:pPr>
            <w:pStyle w:val="668E12C1DF691A46B07B9558B636DBF1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D01B99551DBBFC43A22EB1766BD4F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7932F-46D5-EF4C-8687-9FB6A1E7BAF0}"/>
      </w:docPartPr>
      <w:docPartBody>
        <w:p w:rsidR="001759D1" w:rsidRDefault="00703A95" w:rsidP="00703A95">
          <w:pPr>
            <w:pStyle w:val="D01B99551DBBFC43A22EB1766BD4F9C9"/>
          </w:pPr>
          <w:r w:rsidRPr="00200FF3">
            <w:rPr>
              <w:rStyle w:val="Textodelmarcadordeposicin"/>
              <w:sz w:val="18"/>
              <w:szCs w:val="18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D7F8C"/>
    <w:rsid w:val="00044C9D"/>
    <w:rsid w:val="000763F3"/>
    <w:rsid w:val="0011658E"/>
    <w:rsid w:val="001759D1"/>
    <w:rsid w:val="001D6F7E"/>
    <w:rsid w:val="00331777"/>
    <w:rsid w:val="00382E9C"/>
    <w:rsid w:val="005C7DBB"/>
    <w:rsid w:val="006801D0"/>
    <w:rsid w:val="00703A95"/>
    <w:rsid w:val="00901B46"/>
    <w:rsid w:val="00993B2A"/>
    <w:rsid w:val="009A42AC"/>
    <w:rsid w:val="00A12047"/>
    <w:rsid w:val="00A30903"/>
    <w:rsid w:val="00B31487"/>
    <w:rsid w:val="00BD7F8C"/>
    <w:rsid w:val="00C068B3"/>
    <w:rsid w:val="00D07E10"/>
    <w:rsid w:val="00D305DA"/>
    <w:rsid w:val="00E17F8A"/>
    <w:rsid w:val="00E8149C"/>
    <w:rsid w:val="00FA6D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65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03A95"/>
    <w:rPr>
      <w:color w:val="808080"/>
    </w:rPr>
  </w:style>
  <w:style w:type="paragraph" w:customStyle="1" w:styleId="C787F4D5C12945958275EC6DC44FF76C">
    <w:name w:val="C787F4D5C12945958275EC6DC44FF76C"/>
    <w:rsid w:val="0011658E"/>
  </w:style>
  <w:style w:type="paragraph" w:customStyle="1" w:styleId="1346B9DA67EA406B8EC72B01BEC7428E">
    <w:name w:val="1346B9DA67EA406B8EC72B01BEC7428E"/>
    <w:rsid w:val="0011658E"/>
  </w:style>
  <w:style w:type="paragraph" w:customStyle="1" w:styleId="D48B78BA59304391A27962A43421EF64">
    <w:name w:val="D48B78BA59304391A27962A43421EF64"/>
    <w:rsid w:val="0011658E"/>
  </w:style>
  <w:style w:type="paragraph" w:customStyle="1" w:styleId="B7C07A82DE7F4FFD94435CB4535CC40F">
    <w:name w:val="B7C07A82DE7F4FFD94435CB4535CC40F"/>
    <w:rsid w:val="0011658E"/>
  </w:style>
  <w:style w:type="paragraph" w:customStyle="1" w:styleId="F53A35E6664848978E95535C1D11C981">
    <w:name w:val="F53A35E6664848978E95535C1D11C981"/>
    <w:rsid w:val="0011658E"/>
  </w:style>
  <w:style w:type="paragraph" w:customStyle="1" w:styleId="9E626E45202F414F9108243F6FBA8309">
    <w:name w:val="9E626E45202F414F9108243F6FBA8309"/>
    <w:rsid w:val="0011658E"/>
  </w:style>
  <w:style w:type="paragraph" w:customStyle="1" w:styleId="EE2139BB3E06499E9166BC5DF14926E2">
    <w:name w:val="EE2139BB3E06499E9166BC5DF14926E2"/>
    <w:rsid w:val="0011658E"/>
  </w:style>
  <w:style w:type="paragraph" w:customStyle="1" w:styleId="10845DBE96C342C285CCD6E528AB26B1">
    <w:name w:val="10845DBE96C342C285CCD6E528AB26B1"/>
    <w:rsid w:val="0011658E"/>
  </w:style>
  <w:style w:type="paragraph" w:customStyle="1" w:styleId="C9EB919AA7764D60BD3F28BD014DE7B7">
    <w:name w:val="C9EB919AA7764D60BD3F28BD014DE7B7"/>
    <w:rsid w:val="0011658E"/>
  </w:style>
  <w:style w:type="paragraph" w:customStyle="1" w:styleId="E694B6157C0C4C948C2437A9CE6F7768">
    <w:name w:val="E694B6157C0C4C948C2437A9CE6F7768"/>
    <w:rsid w:val="0011658E"/>
  </w:style>
  <w:style w:type="paragraph" w:customStyle="1" w:styleId="8EA7BCBD6D4F4D9FB19648B5497E1FFA">
    <w:name w:val="8EA7BCBD6D4F4D9FB19648B5497E1FFA"/>
    <w:rsid w:val="0011658E"/>
  </w:style>
  <w:style w:type="paragraph" w:customStyle="1" w:styleId="F06953C0255E4A878B0FAD5074B3769E">
    <w:name w:val="F06953C0255E4A878B0FAD5074B3769E"/>
    <w:rsid w:val="0011658E"/>
  </w:style>
  <w:style w:type="paragraph" w:customStyle="1" w:styleId="EAC835B73CA34578A6D27B6F3ED0DE79">
    <w:name w:val="EAC835B73CA34578A6D27B6F3ED0DE79"/>
    <w:rsid w:val="0011658E"/>
  </w:style>
  <w:style w:type="paragraph" w:customStyle="1" w:styleId="F30997EEEDF24ADEA4D3F61978915057">
    <w:name w:val="F30997EEEDF24ADEA4D3F61978915057"/>
    <w:rsid w:val="0011658E"/>
  </w:style>
  <w:style w:type="paragraph" w:customStyle="1" w:styleId="B9DF7B1A46DF4B969903E92B2F1AAD2C">
    <w:name w:val="B9DF7B1A46DF4B969903E92B2F1AAD2C"/>
    <w:rsid w:val="0011658E"/>
  </w:style>
  <w:style w:type="paragraph" w:customStyle="1" w:styleId="881B1BE5CDEC4F929C56A71ED40075B3">
    <w:name w:val="881B1BE5CDEC4F929C56A71ED40075B3"/>
    <w:rsid w:val="0011658E"/>
  </w:style>
  <w:style w:type="paragraph" w:customStyle="1" w:styleId="CE75B8F21FC74AEA8D63FF00918B8B8F">
    <w:name w:val="CE75B8F21FC74AEA8D63FF00918B8B8F"/>
    <w:rsid w:val="0011658E"/>
  </w:style>
  <w:style w:type="paragraph" w:customStyle="1" w:styleId="384FFEAA9F424136AC2511107FB2F836">
    <w:name w:val="384FFEAA9F424136AC2511107FB2F836"/>
    <w:rsid w:val="0011658E"/>
  </w:style>
  <w:style w:type="paragraph" w:customStyle="1" w:styleId="69AFC006173C49BFBED48E3FEF5D304E">
    <w:name w:val="69AFC006173C49BFBED48E3FEF5D304E"/>
    <w:rsid w:val="0011658E"/>
  </w:style>
  <w:style w:type="paragraph" w:customStyle="1" w:styleId="9CEBA39EB6CC4045AF7BCA6D12564F93">
    <w:name w:val="9CEBA39EB6CC4045AF7BCA6D12564F93"/>
    <w:rsid w:val="0011658E"/>
  </w:style>
  <w:style w:type="paragraph" w:customStyle="1" w:styleId="1E8405E3678D49F6950169CE85D77309">
    <w:name w:val="1E8405E3678D49F6950169CE85D77309"/>
    <w:rsid w:val="0011658E"/>
  </w:style>
  <w:style w:type="paragraph" w:customStyle="1" w:styleId="537EA4D083B74902AA851A8C7EB14E51">
    <w:name w:val="537EA4D083B74902AA851A8C7EB14E51"/>
    <w:rsid w:val="0011658E"/>
  </w:style>
  <w:style w:type="paragraph" w:customStyle="1" w:styleId="4DD2A450278F4CC399A538AC1E215C45">
    <w:name w:val="4DD2A450278F4CC399A538AC1E215C45"/>
    <w:rsid w:val="0011658E"/>
  </w:style>
  <w:style w:type="paragraph" w:customStyle="1" w:styleId="DF25207A81BC479B915B2CDCE95697C3">
    <w:name w:val="DF25207A81BC479B915B2CDCE95697C3"/>
    <w:rsid w:val="0011658E"/>
  </w:style>
  <w:style w:type="paragraph" w:customStyle="1" w:styleId="99EB8A390A744832828ABB4B87735DB2">
    <w:name w:val="99EB8A390A744832828ABB4B87735DB2"/>
    <w:rsid w:val="0011658E"/>
  </w:style>
  <w:style w:type="paragraph" w:customStyle="1" w:styleId="63D9D8B36035438C9CD53877B2F44870">
    <w:name w:val="63D9D8B36035438C9CD53877B2F44870"/>
    <w:rsid w:val="0011658E"/>
  </w:style>
  <w:style w:type="paragraph" w:customStyle="1" w:styleId="8D85583ABBC24E7DAED6C250D9B6378E">
    <w:name w:val="8D85583ABBC24E7DAED6C250D9B6378E"/>
    <w:rsid w:val="0011658E"/>
  </w:style>
  <w:style w:type="paragraph" w:customStyle="1" w:styleId="91661C725AC0434AAB8622DAD5E06BCA">
    <w:name w:val="91661C725AC0434AAB8622DAD5E06BCA"/>
    <w:rsid w:val="0011658E"/>
  </w:style>
  <w:style w:type="paragraph" w:customStyle="1" w:styleId="A61D20DF86854FDBB5C55F4A3B9E1214">
    <w:name w:val="A61D20DF86854FDBB5C55F4A3B9E1214"/>
    <w:rsid w:val="0011658E"/>
  </w:style>
  <w:style w:type="paragraph" w:customStyle="1" w:styleId="10A69594866D4F4B917637C276AC0638">
    <w:name w:val="10A69594866D4F4B917637C276AC0638"/>
    <w:rsid w:val="0011658E"/>
  </w:style>
  <w:style w:type="paragraph" w:customStyle="1" w:styleId="DC96C82C57554AF294BC0280813E2AAB">
    <w:name w:val="DC96C82C57554AF294BC0280813E2AAB"/>
    <w:rsid w:val="0011658E"/>
  </w:style>
  <w:style w:type="paragraph" w:customStyle="1" w:styleId="8205957F452741C580BDFF98FAD3C3D4">
    <w:name w:val="8205957F452741C580BDFF98FAD3C3D4"/>
    <w:rsid w:val="0011658E"/>
  </w:style>
  <w:style w:type="paragraph" w:customStyle="1" w:styleId="74A18A3B730649AD8E426BB361477142">
    <w:name w:val="74A18A3B730649AD8E426BB361477142"/>
    <w:rsid w:val="0011658E"/>
  </w:style>
  <w:style w:type="paragraph" w:customStyle="1" w:styleId="B9EBB050BF804C0080E217608896CB26">
    <w:name w:val="B9EBB050BF804C0080E217608896CB26"/>
    <w:rsid w:val="0011658E"/>
  </w:style>
  <w:style w:type="paragraph" w:customStyle="1" w:styleId="E9342A2CC8AD4C9789625005DD99EFFA">
    <w:name w:val="E9342A2CC8AD4C9789625005DD99EFFA"/>
    <w:rsid w:val="0011658E"/>
  </w:style>
  <w:style w:type="paragraph" w:customStyle="1" w:styleId="4556944BA42D4F8AB308FCC83EBEEF9B">
    <w:name w:val="4556944BA42D4F8AB308FCC83EBEEF9B"/>
    <w:rsid w:val="0011658E"/>
  </w:style>
  <w:style w:type="paragraph" w:customStyle="1" w:styleId="E96A29351C4B4D2DA67A6ECD28D9F180">
    <w:name w:val="E96A29351C4B4D2DA67A6ECD28D9F180"/>
    <w:rsid w:val="0011658E"/>
  </w:style>
  <w:style w:type="paragraph" w:customStyle="1" w:styleId="A72B59C61C704933A9840A2E0AEE373E">
    <w:name w:val="A72B59C61C704933A9840A2E0AEE373E"/>
    <w:rsid w:val="0011658E"/>
  </w:style>
  <w:style w:type="paragraph" w:customStyle="1" w:styleId="206D5BBFDF674FF68633BB891E378E03">
    <w:name w:val="206D5BBFDF674FF68633BB891E378E03"/>
    <w:rsid w:val="0011658E"/>
  </w:style>
  <w:style w:type="paragraph" w:customStyle="1" w:styleId="EE2CFBEC4B4A4226929729B632209E2A">
    <w:name w:val="EE2CFBEC4B4A4226929729B632209E2A"/>
    <w:rsid w:val="0011658E"/>
  </w:style>
  <w:style w:type="paragraph" w:customStyle="1" w:styleId="56DC3A96EA9D44679D1E5B798CD48CB7">
    <w:name w:val="56DC3A96EA9D44679D1E5B798CD48CB7"/>
    <w:rsid w:val="0011658E"/>
  </w:style>
  <w:style w:type="paragraph" w:customStyle="1" w:styleId="097CE9FBADF54D709AEB2D618C4F84EE">
    <w:name w:val="097CE9FBADF54D709AEB2D618C4F84EE"/>
    <w:rsid w:val="0011658E"/>
  </w:style>
  <w:style w:type="paragraph" w:customStyle="1" w:styleId="13DA77F3616F4FC9994E1B61F81D82BE">
    <w:name w:val="13DA77F3616F4FC9994E1B61F81D82BE"/>
    <w:rsid w:val="0011658E"/>
  </w:style>
  <w:style w:type="paragraph" w:customStyle="1" w:styleId="946FCCE63D414E61B60EFFC3BC364AF4">
    <w:name w:val="946FCCE63D414E61B60EFFC3BC364AF4"/>
    <w:rsid w:val="0011658E"/>
  </w:style>
  <w:style w:type="paragraph" w:customStyle="1" w:styleId="F2A8843844E843ADBE3DB19D8DB1B483">
    <w:name w:val="F2A8843844E843ADBE3DB19D8DB1B483"/>
    <w:rsid w:val="0011658E"/>
  </w:style>
  <w:style w:type="paragraph" w:customStyle="1" w:styleId="32847B7CB5B0420890FEE699C93E2DBA">
    <w:name w:val="32847B7CB5B0420890FEE699C93E2DBA"/>
    <w:rsid w:val="0011658E"/>
  </w:style>
  <w:style w:type="paragraph" w:customStyle="1" w:styleId="1016FF7299E247B2BF884EAA893EF3CC">
    <w:name w:val="1016FF7299E247B2BF884EAA893EF3CC"/>
    <w:rsid w:val="0011658E"/>
  </w:style>
  <w:style w:type="paragraph" w:customStyle="1" w:styleId="CA31FA15D5F64F59977F411B0C6F12B2">
    <w:name w:val="CA31FA15D5F64F59977F411B0C6F12B2"/>
    <w:rsid w:val="0011658E"/>
  </w:style>
  <w:style w:type="paragraph" w:customStyle="1" w:styleId="D4E8C4BB1CA845748BCB5CDAC37BF6C1">
    <w:name w:val="D4E8C4BB1CA845748BCB5CDAC37BF6C1"/>
    <w:rsid w:val="0011658E"/>
  </w:style>
  <w:style w:type="paragraph" w:customStyle="1" w:styleId="77AAEB11720E45AF801BBF863F46DA50">
    <w:name w:val="77AAEB11720E45AF801BBF863F46DA50"/>
    <w:rsid w:val="0011658E"/>
  </w:style>
  <w:style w:type="paragraph" w:customStyle="1" w:styleId="0156252639484D2481ED38B2AC8A9735">
    <w:name w:val="0156252639484D2481ED38B2AC8A9735"/>
    <w:rsid w:val="0011658E"/>
  </w:style>
  <w:style w:type="paragraph" w:customStyle="1" w:styleId="FC6A71074B0A4CD68650CEFFDCE24558">
    <w:name w:val="FC6A71074B0A4CD68650CEFFDCE24558"/>
    <w:rsid w:val="0011658E"/>
  </w:style>
  <w:style w:type="paragraph" w:customStyle="1" w:styleId="3D0163509D05402CB44B6E340503DEBE">
    <w:name w:val="3D0163509D05402CB44B6E340503DEBE"/>
    <w:rsid w:val="0011658E"/>
  </w:style>
  <w:style w:type="paragraph" w:customStyle="1" w:styleId="E7D3DA55700C4998ACD35A4258426BBA">
    <w:name w:val="E7D3DA55700C4998ACD35A4258426BBA"/>
    <w:rsid w:val="0011658E"/>
  </w:style>
  <w:style w:type="paragraph" w:customStyle="1" w:styleId="B570C8410D9B4EB090308DA62A4BC51E">
    <w:name w:val="B570C8410D9B4EB090308DA62A4BC51E"/>
    <w:rsid w:val="0011658E"/>
  </w:style>
  <w:style w:type="paragraph" w:customStyle="1" w:styleId="AE6B119347344EC9AB2C5E747B87912F">
    <w:name w:val="AE6B119347344EC9AB2C5E747B87912F"/>
    <w:rsid w:val="0011658E"/>
  </w:style>
  <w:style w:type="paragraph" w:customStyle="1" w:styleId="7B02A587A73042788C149190E304B8A6">
    <w:name w:val="7B02A587A73042788C149190E304B8A6"/>
    <w:rsid w:val="0011658E"/>
  </w:style>
  <w:style w:type="paragraph" w:customStyle="1" w:styleId="5E4E45F7E8EF42F9A563694C8FCAFBD5">
    <w:name w:val="5E4E45F7E8EF42F9A563694C8FCAFBD5"/>
    <w:rsid w:val="0011658E"/>
  </w:style>
  <w:style w:type="paragraph" w:customStyle="1" w:styleId="CAE76DCD5A424EC69E5C8EBE21342C3F">
    <w:name w:val="CAE76DCD5A424EC69E5C8EBE21342C3F"/>
    <w:rsid w:val="0011658E"/>
  </w:style>
  <w:style w:type="paragraph" w:customStyle="1" w:styleId="86895B1CF98F48D98A3034D7F2112999">
    <w:name w:val="86895B1CF98F48D98A3034D7F2112999"/>
    <w:rsid w:val="0011658E"/>
  </w:style>
  <w:style w:type="paragraph" w:customStyle="1" w:styleId="8ECD8EB131FC44938A244384EAEC5CDF">
    <w:name w:val="8ECD8EB131FC44938A244384EAEC5CDF"/>
    <w:rsid w:val="0011658E"/>
  </w:style>
  <w:style w:type="paragraph" w:customStyle="1" w:styleId="09B320BADD0243C1A6996FDA41291288">
    <w:name w:val="09B320BADD0243C1A6996FDA41291288"/>
    <w:rsid w:val="0011658E"/>
  </w:style>
  <w:style w:type="paragraph" w:customStyle="1" w:styleId="DAE347F9A419492184156B9CF1F11B10">
    <w:name w:val="DAE347F9A419492184156B9CF1F11B10"/>
    <w:rsid w:val="0011658E"/>
  </w:style>
  <w:style w:type="paragraph" w:customStyle="1" w:styleId="4AA5E900847D4A6EBC1714ADCB620650">
    <w:name w:val="4AA5E900847D4A6EBC1714ADCB620650"/>
    <w:rsid w:val="0011658E"/>
  </w:style>
  <w:style w:type="paragraph" w:customStyle="1" w:styleId="436BC0C0CF9B4E5EA4AA26700352B240">
    <w:name w:val="436BC0C0CF9B4E5EA4AA26700352B240"/>
    <w:rsid w:val="0011658E"/>
  </w:style>
  <w:style w:type="paragraph" w:customStyle="1" w:styleId="05185064C61E42BDACA01827605A9C84">
    <w:name w:val="05185064C61E42BDACA01827605A9C84"/>
    <w:rsid w:val="0011658E"/>
  </w:style>
  <w:style w:type="paragraph" w:customStyle="1" w:styleId="14677D90A6FB4EC8B272E01E64B56CBA">
    <w:name w:val="14677D90A6FB4EC8B272E01E64B56CBA"/>
    <w:rsid w:val="0011658E"/>
  </w:style>
  <w:style w:type="paragraph" w:customStyle="1" w:styleId="99A06C89987241E78D403670EC04F565">
    <w:name w:val="99A06C89987241E78D403670EC04F565"/>
    <w:rsid w:val="0011658E"/>
  </w:style>
  <w:style w:type="paragraph" w:customStyle="1" w:styleId="28031169A71F47F78510D9038D0C01BB">
    <w:name w:val="28031169A71F47F78510D9038D0C01BB"/>
    <w:rsid w:val="0011658E"/>
  </w:style>
  <w:style w:type="paragraph" w:customStyle="1" w:styleId="3FD55BDA318F4AD6914687132CEEA8EE">
    <w:name w:val="3FD55BDA318F4AD6914687132CEEA8EE"/>
    <w:rsid w:val="0011658E"/>
  </w:style>
  <w:style w:type="paragraph" w:customStyle="1" w:styleId="23F93ABB6ABC40EE94B563256FE61EA4">
    <w:name w:val="23F93ABB6ABC40EE94B563256FE61EA4"/>
    <w:rsid w:val="0011658E"/>
  </w:style>
  <w:style w:type="paragraph" w:customStyle="1" w:styleId="E6AB87C7821E494D8A47DF6634547AB6">
    <w:name w:val="E6AB87C7821E494D8A47DF6634547AB6"/>
    <w:rsid w:val="0011658E"/>
  </w:style>
  <w:style w:type="paragraph" w:customStyle="1" w:styleId="B3C8169D8C11466DA87C3B6489F59D74">
    <w:name w:val="B3C8169D8C11466DA87C3B6489F59D74"/>
    <w:rsid w:val="0011658E"/>
  </w:style>
  <w:style w:type="paragraph" w:customStyle="1" w:styleId="0B0197916C06483EBF04B722300A2EBB">
    <w:name w:val="0B0197916C06483EBF04B722300A2EBB"/>
    <w:rsid w:val="0011658E"/>
  </w:style>
  <w:style w:type="paragraph" w:customStyle="1" w:styleId="6D284A3A1283479A832EB6F4E3A8D33D">
    <w:name w:val="6D284A3A1283479A832EB6F4E3A8D33D"/>
    <w:rsid w:val="0011658E"/>
  </w:style>
  <w:style w:type="paragraph" w:customStyle="1" w:styleId="CFF85B819F6F4571BB39F3D90BEF80E2">
    <w:name w:val="CFF85B819F6F4571BB39F3D90BEF80E2"/>
    <w:rsid w:val="0011658E"/>
  </w:style>
  <w:style w:type="paragraph" w:customStyle="1" w:styleId="8F38C77CE7144FA79DCDDACFA37B24A1">
    <w:name w:val="8F38C77CE7144FA79DCDDACFA37B24A1"/>
    <w:rsid w:val="0011658E"/>
  </w:style>
  <w:style w:type="paragraph" w:customStyle="1" w:styleId="A1D1AB12CA894062A3FE331408639FD0">
    <w:name w:val="A1D1AB12CA894062A3FE331408639FD0"/>
    <w:rsid w:val="0011658E"/>
  </w:style>
  <w:style w:type="paragraph" w:customStyle="1" w:styleId="200A7793BE3A4A4A8A9B13C5D3693398">
    <w:name w:val="200A7793BE3A4A4A8A9B13C5D3693398"/>
    <w:rsid w:val="0011658E"/>
  </w:style>
  <w:style w:type="paragraph" w:customStyle="1" w:styleId="EEDCAC6FF0644FCCBE03E0D9CB7939D6">
    <w:name w:val="EEDCAC6FF0644FCCBE03E0D9CB7939D6"/>
    <w:rsid w:val="0011658E"/>
  </w:style>
  <w:style w:type="paragraph" w:customStyle="1" w:styleId="A34BEEE68CF34EABA6B72BF7C2BFAC26">
    <w:name w:val="A34BEEE68CF34EABA6B72BF7C2BFAC26"/>
    <w:rsid w:val="0011658E"/>
  </w:style>
  <w:style w:type="paragraph" w:customStyle="1" w:styleId="4ADB6E15710545FBB6C8B6192EF33A37">
    <w:name w:val="4ADB6E15710545FBB6C8B6192EF33A37"/>
    <w:rsid w:val="0011658E"/>
  </w:style>
  <w:style w:type="paragraph" w:customStyle="1" w:styleId="134D0017B95647E7B85646BFCE1618D0">
    <w:name w:val="134D0017B95647E7B85646BFCE1618D0"/>
    <w:rsid w:val="0011658E"/>
  </w:style>
  <w:style w:type="paragraph" w:customStyle="1" w:styleId="2BE839DF3FE445578FE99E33F5EE50DF">
    <w:name w:val="2BE839DF3FE445578FE99E33F5EE50DF"/>
    <w:rsid w:val="0011658E"/>
  </w:style>
  <w:style w:type="paragraph" w:customStyle="1" w:styleId="3341A88EA83145C5BD2F7916B5A6CCF4">
    <w:name w:val="3341A88EA83145C5BD2F7916B5A6CCF4"/>
    <w:rsid w:val="0011658E"/>
  </w:style>
  <w:style w:type="paragraph" w:customStyle="1" w:styleId="07A7E0992EAE472B936B0637C24CE1E0">
    <w:name w:val="07A7E0992EAE472B936B0637C24CE1E0"/>
    <w:rsid w:val="0011658E"/>
  </w:style>
  <w:style w:type="paragraph" w:customStyle="1" w:styleId="4417D29BE8A547F88A7481207B12438E">
    <w:name w:val="4417D29BE8A547F88A7481207B12438E"/>
    <w:rsid w:val="0011658E"/>
  </w:style>
  <w:style w:type="paragraph" w:customStyle="1" w:styleId="72B1A79BB4DA469291D700AA6E6B6B1C">
    <w:name w:val="72B1A79BB4DA469291D700AA6E6B6B1C"/>
    <w:rsid w:val="0011658E"/>
  </w:style>
  <w:style w:type="paragraph" w:customStyle="1" w:styleId="C4E1E859867C48BA8A482137673EAB83">
    <w:name w:val="C4E1E859867C48BA8A482137673EAB83"/>
    <w:rsid w:val="0011658E"/>
  </w:style>
  <w:style w:type="paragraph" w:customStyle="1" w:styleId="824E0AE580FE4C62939AAA9D47A5381E">
    <w:name w:val="824E0AE580FE4C62939AAA9D47A5381E"/>
    <w:rsid w:val="0011658E"/>
  </w:style>
  <w:style w:type="paragraph" w:customStyle="1" w:styleId="007B1EB9E5F244BD8AA66A3E400F4D32">
    <w:name w:val="007B1EB9E5F244BD8AA66A3E400F4D32"/>
    <w:rsid w:val="0011658E"/>
  </w:style>
  <w:style w:type="paragraph" w:customStyle="1" w:styleId="2EA7A7ED4B1B4C8FA1C62C9B1AC686FA">
    <w:name w:val="2EA7A7ED4B1B4C8FA1C62C9B1AC686FA"/>
    <w:rsid w:val="0011658E"/>
  </w:style>
  <w:style w:type="paragraph" w:customStyle="1" w:styleId="2DB95C20124446B0B9B4B7726C4C967F">
    <w:name w:val="2DB95C20124446B0B9B4B7726C4C967F"/>
    <w:rsid w:val="0011658E"/>
  </w:style>
  <w:style w:type="paragraph" w:customStyle="1" w:styleId="FF2BF67F211C4DD6A8F126AEA876CCEE">
    <w:name w:val="FF2BF67F211C4DD6A8F126AEA876CCEE"/>
    <w:rsid w:val="0011658E"/>
  </w:style>
  <w:style w:type="paragraph" w:customStyle="1" w:styleId="7DD224FBAC3C4B4EB8DDDE54BA626FBF">
    <w:name w:val="7DD224FBAC3C4B4EB8DDDE54BA626FBF"/>
    <w:rsid w:val="0011658E"/>
  </w:style>
  <w:style w:type="paragraph" w:customStyle="1" w:styleId="D68A2059810B47FD9B3720121AB96B4C">
    <w:name w:val="D68A2059810B47FD9B3720121AB96B4C"/>
    <w:rsid w:val="0011658E"/>
  </w:style>
  <w:style w:type="paragraph" w:customStyle="1" w:styleId="422C6119AA53426F9E88E4D79C672E55">
    <w:name w:val="422C6119AA53426F9E88E4D79C672E55"/>
    <w:rsid w:val="0011658E"/>
  </w:style>
  <w:style w:type="paragraph" w:customStyle="1" w:styleId="F0C026DE105140C199414101FA2C1AD1">
    <w:name w:val="F0C026DE105140C199414101FA2C1AD1"/>
    <w:rsid w:val="0011658E"/>
  </w:style>
  <w:style w:type="paragraph" w:customStyle="1" w:styleId="905CBE9BC36945689E978DDF1F2D53EF">
    <w:name w:val="905CBE9BC36945689E978DDF1F2D53EF"/>
    <w:rsid w:val="0011658E"/>
  </w:style>
  <w:style w:type="paragraph" w:customStyle="1" w:styleId="87612A6FB1D64B6F81960A09CFC51CC6">
    <w:name w:val="87612A6FB1D64B6F81960A09CFC51CC6"/>
    <w:rsid w:val="0011658E"/>
  </w:style>
  <w:style w:type="paragraph" w:customStyle="1" w:styleId="0FBC8F5C49BD4C87B46D1C222DD27B2A">
    <w:name w:val="0FBC8F5C49BD4C87B46D1C222DD27B2A"/>
    <w:rsid w:val="0011658E"/>
  </w:style>
  <w:style w:type="paragraph" w:customStyle="1" w:styleId="E28DB2CFA17F4EF2AAF8B3B69736CBDE">
    <w:name w:val="E28DB2CFA17F4EF2AAF8B3B69736CBDE"/>
    <w:rsid w:val="0011658E"/>
  </w:style>
  <w:style w:type="paragraph" w:customStyle="1" w:styleId="0B4CDD7DC7294C4AB9B484BF6566EECD">
    <w:name w:val="0B4CDD7DC7294C4AB9B484BF6566EECD"/>
    <w:rsid w:val="0011658E"/>
  </w:style>
  <w:style w:type="paragraph" w:customStyle="1" w:styleId="DC3B5A7CFFA147D18BF4656790CF6F0D">
    <w:name w:val="DC3B5A7CFFA147D18BF4656790CF6F0D"/>
    <w:rsid w:val="0011658E"/>
  </w:style>
  <w:style w:type="paragraph" w:customStyle="1" w:styleId="ADB4D652EE9442FAA7459231A004DA3E">
    <w:name w:val="ADB4D652EE9442FAA7459231A004DA3E"/>
    <w:rsid w:val="0011658E"/>
  </w:style>
  <w:style w:type="paragraph" w:customStyle="1" w:styleId="7F9C2F4FB3D5430D9ABD4B88845EC4F1">
    <w:name w:val="7F9C2F4FB3D5430D9ABD4B88845EC4F1"/>
    <w:rsid w:val="0011658E"/>
  </w:style>
  <w:style w:type="paragraph" w:customStyle="1" w:styleId="615543A93AE247FDBC7327611C9441E6">
    <w:name w:val="615543A93AE247FDBC7327611C9441E6"/>
    <w:rsid w:val="0011658E"/>
  </w:style>
  <w:style w:type="paragraph" w:customStyle="1" w:styleId="E0499286279244CEA50D2526FF548521">
    <w:name w:val="E0499286279244CEA50D2526FF548521"/>
    <w:rsid w:val="0011658E"/>
  </w:style>
  <w:style w:type="paragraph" w:customStyle="1" w:styleId="17478936F1934BA4A82B4F3BEDBBACC1">
    <w:name w:val="17478936F1934BA4A82B4F3BEDBBACC1"/>
    <w:rsid w:val="0011658E"/>
  </w:style>
  <w:style w:type="paragraph" w:customStyle="1" w:styleId="E1DA3C8388CC4DAEAC1751F78D7DCD00">
    <w:name w:val="E1DA3C8388CC4DAEAC1751F78D7DCD00"/>
    <w:rsid w:val="0011658E"/>
  </w:style>
  <w:style w:type="paragraph" w:customStyle="1" w:styleId="B19AD027C92C4DE7A5F353BD5C851A21">
    <w:name w:val="B19AD027C92C4DE7A5F353BD5C851A21"/>
    <w:rsid w:val="0011658E"/>
  </w:style>
  <w:style w:type="paragraph" w:customStyle="1" w:styleId="6ADED34B518E41DD8598F6B79478E502">
    <w:name w:val="6ADED34B518E41DD8598F6B79478E502"/>
    <w:rsid w:val="00BD7F8C"/>
  </w:style>
  <w:style w:type="paragraph" w:customStyle="1" w:styleId="64243BF8DF5646F4859124B0C9556660">
    <w:name w:val="64243BF8DF5646F4859124B0C9556660"/>
    <w:rsid w:val="00BD7F8C"/>
  </w:style>
  <w:style w:type="paragraph" w:customStyle="1" w:styleId="4F02F901687B4917B5B66D60DDF13DF1">
    <w:name w:val="4F02F901687B4917B5B66D60DDF13DF1"/>
    <w:rsid w:val="00BD7F8C"/>
  </w:style>
  <w:style w:type="paragraph" w:customStyle="1" w:styleId="665064BFB72446F580936A79B0D762CB">
    <w:name w:val="665064BFB72446F580936A79B0D762CB"/>
    <w:rsid w:val="00BD7F8C"/>
  </w:style>
  <w:style w:type="paragraph" w:customStyle="1" w:styleId="9CCC7F16C28749D4AE449310D2D58230">
    <w:name w:val="9CCC7F16C28749D4AE449310D2D58230"/>
    <w:rsid w:val="00BD7F8C"/>
  </w:style>
  <w:style w:type="paragraph" w:customStyle="1" w:styleId="C943879AF4374A768DFE0E9133592DB8">
    <w:name w:val="C943879AF4374A768DFE0E9133592DB8"/>
    <w:rsid w:val="00BD7F8C"/>
  </w:style>
  <w:style w:type="paragraph" w:customStyle="1" w:styleId="699E8FA3A8DC4256B7719F9B24D31E2B">
    <w:name w:val="699E8FA3A8DC4256B7719F9B24D31E2B"/>
    <w:rsid w:val="00BD7F8C"/>
  </w:style>
  <w:style w:type="paragraph" w:customStyle="1" w:styleId="7880A9363ECF4CAC87EB14D83926A4C0">
    <w:name w:val="7880A9363ECF4CAC87EB14D83926A4C0"/>
    <w:rsid w:val="00BD7F8C"/>
  </w:style>
  <w:style w:type="paragraph" w:customStyle="1" w:styleId="6030593B49A04681B91D63561EA260B3">
    <w:name w:val="6030593B49A04681B91D63561EA260B3"/>
    <w:rsid w:val="00BD7F8C"/>
  </w:style>
  <w:style w:type="paragraph" w:customStyle="1" w:styleId="8AB54F9F42E64C16A368B39127390BC4">
    <w:name w:val="8AB54F9F42E64C16A368B39127390BC4"/>
    <w:rsid w:val="00BD7F8C"/>
  </w:style>
  <w:style w:type="paragraph" w:customStyle="1" w:styleId="9D0015FDC78341709C1CDC8457F6E1A6">
    <w:name w:val="9D0015FDC78341709C1CDC8457F6E1A6"/>
    <w:rsid w:val="00BD7F8C"/>
  </w:style>
  <w:style w:type="paragraph" w:customStyle="1" w:styleId="7A109F919B49418EA42DAC48ADD66582">
    <w:name w:val="7A109F919B49418EA42DAC48ADD66582"/>
    <w:rsid w:val="00BD7F8C"/>
  </w:style>
  <w:style w:type="paragraph" w:customStyle="1" w:styleId="5CDF8BDD86CD4A80846E284F0E2482BB">
    <w:name w:val="5CDF8BDD86CD4A80846E284F0E2482BB"/>
    <w:rsid w:val="00BD7F8C"/>
  </w:style>
  <w:style w:type="paragraph" w:customStyle="1" w:styleId="B304D41B0EA148288BB37EDCF41D81F7">
    <w:name w:val="B304D41B0EA148288BB37EDCF41D81F7"/>
    <w:rsid w:val="00BD7F8C"/>
  </w:style>
  <w:style w:type="paragraph" w:customStyle="1" w:styleId="419FB066457747BC9C72CD1B6C7EF956">
    <w:name w:val="419FB066457747BC9C72CD1B6C7EF956"/>
    <w:rsid w:val="00BD7F8C"/>
  </w:style>
  <w:style w:type="paragraph" w:customStyle="1" w:styleId="96A4C32917AB43E4B6B83EDD93CED731">
    <w:name w:val="96A4C32917AB43E4B6B83EDD93CED731"/>
    <w:rsid w:val="00BD7F8C"/>
  </w:style>
  <w:style w:type="paragraph" w:customStyle="1" w:styleId="7A4BFED8AED84AFBA732D4EB1749D52E">
    <w:name w:val="7A4BFED8AED84AFBA732D4EB1749D52E"/>
    <w:rsid w:val="00BD7F8C"/>
  </w:style>
  <w:style w:type="paragraph" w:customStyle="1" w:styleId="6EF2A640AA7642D392926AE23BC76DB2">
    <w:name w:val="6EF2A640AA7642D392926AE23BC76DB2"/>
    <w:rsid w:val="00BD7F8C"/>
  </w:style>
  <w:style w:type="paragraph" w:customStyle="1" w:styleId="32A17280310B4ACE8F6A95C2059896A4">
    <w:name w:val="32A17280310B4ACE8F6A95C2059896A4"/>
    <w:rsid w:val="00BD7F8C"/>
  </w:style>
  <w:style w:type="paragraph" w:customStyle="1" w:styleId="3EBD48141431440AA0015F4A572D6D29">
    <w:name w:val="3EBD48141431440AA0015F4A572D6D29"/>
    <w:rsid w:val="00BD7F8C"/>
  </w:style>
  <w:style w:type="paragraph" w:customStyle="1" w:styleId="FA043D91A75B4EE898B2560E977ADDAB">
    <w:name w:val="FA043D91A75B4EE898B2560E977ADDAB"/>
    <w:rsid w:val="00BD7F8C"/>
  </w:style>
  <w:style w:type="paragraph" w:customStyle="1" w:styleId="2BF50061B19146FDAAC9C9EC03365316">
    <w:name w:val="2BF50061B19146FDAAC9C9EC03365316"/>
    <w:rsid w:val="00BD7F8C"/>
  </w:style>
  <w:style w:type="paragraph" w:customStyle="1" w:styleId="5665B935CBF945F19446441A9FAE9629">
    <w:name w:val="5665B935CBF945F19446441A9FAE9629"/>
    <w:rsid w:val="00BD7F8C"/>
  </w:style>
  <w:style w:type="paragraph" w:customStyle="1" w:styleId="0670517E60514BAD9A3D8676C8F43754">
    <w:name w:val="0670517E60514BAD9A3D8676C8F43754"/>
    <w:rsid w:val="00BD7F8C"/>
  </w:style>
  <w:style w:type="paragraph" w:customStyle="1" w:styleId="57B5B6CB1CD24BF1AD08334348CCF80D">
    <w:name w:val="57B5B6CB1CD24BF1AD08334348CCF80D"/>
    <w:rsid w:val="00BD7F8C"/>
  </w:style>
  <w:style w:type="paragraph" w:customStyle="1" w:styleId="5D789CAEB66A402BBC76F8CDDD67643C">
    <w:name w:val="5D789CAEB66A402BBC76F8CDDD67643C"/>
    <w:rsid w:val="00BD7F8C"/>
  </w:style>
  <w:style w:type="paragraph" w:customStyle="1" w:styleId="D73A6E86C5A4432991CB4012476D374F">
    <w:name w:val="D73A6E86C5A4432991CB4012476D374F"/>
    <w:rsid w:val="00BD7F8C"/>
  </w:style>
  <w:style w:type="paragraph" w:customStyle="1" w:styleId="375B40C1C6BF4B44B257EB9966D679C7">
    <w:name w:val="375B40C1C6BF4B44B257EB9966D679C7"/>
    <w:rsid w:val="00BD7F8C"/>
  </w:style>
  <w:style w:type="paragraph" w:customStyle="1" w:styleId="3EE0775CA125442385378CC4A894E016">
    <w:name w:val="3EE0775CA125442385378CC4A894E016"/>
    <w:rsid w:val="00BD7F8C"/>
  </w:style>
  <w:style w:type="paragraph" w:customStyle="1" w:styleId="4246FF1E36294E0BB23A8F5E9A596980">
    <w:name w:val="4246FF1E36294E0BB23A8F5E9A596980"/>
    <w:rsid w:val="00BD7F8C"/>
  </w:style>
  <w:style w:type="paragraph" w:customStyle="1" w:styleId="C66DB1C3AA7E4A9ABA0DDC05DDB811FA">
    <w:name w:val="C66DB1C3AA7E4A9ABA0DDC05DDB811FA"/>
    <w:rsid w:val="00BD7F8C"/>
  </w:style>
  <w:style w:type="paragraph" w:customStyle="1" w:styleId="0B9DF91E77C949459C2C6C8A55FBF601">
    <w:name w:val="0B9DF91E77C949459C2C6C8A55FBF601"/>
    <w:rsid w:val="00BD7F8C"/>
  </w:style>
  <w:style w:type="paragraph" w:customStyle="1" w:styleId="9AD30FB8B38449108D2DCAEA37B155DD">
    <w:name w:val="9AD30FB8B38449108D2DCAEA37B155DD"/>
    <w:rsid w:val="00BD7F8C"/>
  </w:style>
  <w:style w:type="paragraph" w:customStyle="1" w:styleId="B3217F0EB441450AAED2FEC9CE6F3A39">
    <w:name w:val="B3217F0EB441450AAED2FEC9CE6F3A39"/>
    <w:rsid w:val="00BD7F8C"/>
  </w:style>
  <w:style w:type="paragraph" w:customStyle="1" w:styleId="BB7DAB3CE87D4DCEABC3C791DFD4ACDC">
    <w:name w:val="BB7DAB3CE87D4DCEABC3C791DFD4ACDC"/>
    <w:rsid w:val="00BD7F8C"/>
  </w:style>
  <w:style w:type="paragraph" w:customStyle="1" w:styleId="1346B9DA67EA406B8EC72B01BEC7428E1">
    <w:name w:val="1346B9DA67EA406B8EC72B01BEC7428E1"/>
    <w:rsid w:val="00BD7F8C"/>
    <w:rPr>
      <w:rFonts w:eastAsiaTheme="minorHAnsi"/>
      <w:lang w:val="es-EC" w:eastAsia="en-US"/>
    </w:rPr>
  </w:style>
  <w:style w:type="paragraph" w:customStyle="1" w:styleId="D48B78BA59304391A27962A43421EF641">
    <w:name w:val="D48B78BA59304391A27962A43421EF641"/>
    <w:rsid w:val="00BD7F8C"/>
    <w:rPr>
      <w:rFonts w:eastAsiaTheme="minorHAnsi"/>
      <w:lang w:val="es-EC" w:eastAsia="en-US"/>
    </w:rPr>
  </w:style>
  <w:style w:type="paragraph" w:customStyle="1" w:styleId="B7C07A82DE7F4FFD94435CB4535CC40F1">
    <w:name w:val="B7C07A82DE7F4FFD94435CB4535CC40F1"/>
    <w:rsid w:val="00BD7F8C"/>
    <w:rPr>
      <w:rFonts w:eastAsiaTheme="minorHAnsi"/>
      <w:lang w:val="es-EC" w:eastAsia="en-US"/>
    </w:rPr>
  </w:style>
  <w:style w:type="paragraph" w:customStyle="1" w:styleId="F53A35E6664848978E95535C1D11C9811">
    <w:name w:val="F53A35E6664848978E95535C1D11C9811"/>
    <w:rsid w:val="00BD7F8C"/>
    <w:rPr>
      <w:rFonts w:eastAsiaTheme="minorHAnsi"/>
      <w:lang w:val="es-EC" w:eastAsia="en-US"/>
    </w:rPr>
  </w:style>
  <w:style w:type="paragraph" w:customStyle="1" w:styleId="9E626E45202F414F9108243F6FBA83091">
    <w:name w:val="9E626E45202F414F9108243F6FBA83091"/>
    <w:rsid w:val="00BD7F8C"/>
    <w:rPr>
      <w:rFonts w:eastAsiaTheme="minorHAnsi"/>
      <w:lang w:val="es-EC" w:eastAsia="en-US"/>
    </w:rPr>
  </w:style>
  <w:style w:type="paragraph" w:customStyle="1" w:styleId="EE2139BB3E06499E9166BC5DF14926E21">
    <w:name w:val="EE2139BB3E06499E9166BC5DF14926E21"/>
    <w:rsid w:val="00BD7F8C"/>
    <w:rPr>
      <w:rFonts w:eastAsiaTheme="minorHAnsi"/>
      <w:lang w:val="es-EC" w:eastAsia="en-US"/>
    </w:rPr>
  </w:style>
  <w:style w:type="paragraph" w:customStyle="1" w:styleId="10845DBE96C342C285CCD6E528AB26B11">
    <w:name w:val="10845DBE96C342C285CCD6E528AB26B11"/>
    <w:rsid w:val="00BD7F8C"/>
    <w:rPr>
      <w:rFonts w:eastAsiaTheme="minorHAnsi"/>
      <w:lang w:val="es-EC" w:eastAsia="en-US"/>
    </w:rPr>
  </w:style>
  <w:style w:type="paragraph" w:customStyle="1" w:styleId="C9EB919AA7764D60BD3F28BD014DE7B71">
    <w:name w:val="C9EB919AA7764D60BD3F28BD014DE7B71"/>
    <w:rsid w:val="00BD7F8C"/>
    <w:rPr>
      <w:rFonts w:eastAsiaTheme="minorHAnsi"/>
      <w:lang w:val="es-EC" w:eastAsia="en-US"/>
    </w:rPr>
  </w:style>
  <w:style w:type="paragraph" w:customStyle="1" w:styleId="E694B6157C0C4C948C2437A9CE6F77681">
    <w:name w:val="E694B6157C0C4C948C2437A9CE6F77681"/>
    <w:rsid w:val="00BD7F8C"/>
    <w:rPr>
      <w:rFonts w:eastAsiaTheme="minorHAnsi"/>
      <w:lang w:val="es-EC" w:eastAsia="en-US"/>
    </w:rPr>
  </w:style>
  <w:style w:type="paragraph" w:customStyle="1" w:styleId="8EA7BCBD6D4F4D9FB19648B5497E1FFA1">
    <w:name w:val="8EA7BCBD6D4F4D9FB19648B5497E1FFA1"/>
    <w:rsid w:val="00BD7F8C"/>
    <w:rPr>
      <w:rFonts w:eastAsiaTheme="minorHAnsi"/>
      <w:lang w:val="es-EC" w:eastAsia="en-US"/>
    </w:rPr>
  </w:style>
  <w:style w:type="paragraph" w:customStyle="1" w:styleId="F06953C0255E4A878B0FAD5074B3769E1">
    <w:name w:val="F06953C0255E4A878B0FAD5074B3769E1"/>
    <w:rsid w:val="00BD7F8C"/>
    <w:rPr>
      <w:rFonts w:eastAsiaTheme="minorHAnsi"/>
      <w:lang w:val="es-EC" w:eastAsia="en-US"/>
    </w:rPr>
  </w:style>
  <w:style w:type="paragraph" w:customStyle="1" w:styleId="EAC835B73CA34578A6D27B6F3ED0DE791">
    <w:name w:val="EAC835B73CA34578A6D27B6F3ED0DE791"/>
    <w:rsid w:val="00BD7F8C"/>
    <w:rPr>
      <w:rFonts w:eastAsiaTheme="minorHAnsi"/>
      <w:lang w:val="es-EC" w:eastAsia="en-US"/>
    </w:rPr>
  </w:style>
  <w:style w:type="paragraph" w:customStyle="1" w:styleId="F30997EEEDF24ADEA4D3F619789150571">
    <w:name w:val="F30997EEEDF24ADEA4D3F619789150571"/>
    <w:rsid w:val="00BD7F8C"/>
    <w:rPr>
      <w:rFonts w:eastAsiaTheme="minorHAnsi"/>
      <w:lang w:val="es-EC" w:eastAsia="en-US"/>
    </w:rPr>
  </w:style>
  <w:style w:type="paragraph" w:customStyle="1" w:styleId="B9DF7B1A46DF4B969903E92B2F1AAD2C1">
    <w:name w:val="B9DF7B1A46DF4B969903E92B2F1AAD2C1"/>
    <w:rsid w:val="00BD7F8C"/>
    <w:rPr>
      <w:rFonts w:eastAsiaTheme="minorHAnsi"/>
      <w:lang w:val="es-EC" w:eastAsia="en-US"/>
    </w:rPr>
  </w:style>
  <w:style w:type="paragraph" w:customStyle="1" w:styleId="881B1BE5CDEC4F929C56A71ED40075B31">
    <w:name w:val="881B1BE5CDEC4F929C56A71ED40075B31"/>
    <w:rsid w:val="00BD7F8C"/>
    <w:rPr>
      <w:rFonts w:eastAsiaTheme="minorHAnsi"/>
      <w:lang w:val="es-EC" w:eastAsia="en-US"/>
    </w:rPr>
  </w:style>
  <w:style w:type="paragraph" w:customStyle="1" w:styleId="CE75B8F21FC74AEA8D63FF00918B8B8F1">
    <w:name w:val="CE75B8F21FC74AEA8D63FF00918B8B8F1"/>
    <w:rsid w:val="00BD7F8C"/>
    <w:rPr>
      <w:rFonts w:eastAsiaTheme="minorHAnsi"/>
      <w:lang w:val="es-EC" w:eastAsia="en-US"/>
    </w:rPr>
  </w:style>
  <w:style w:type="paragraph" w:customStyle="1" w:styleId="384FFEAA9F424136AC2511107FB2F8361">
    <w:name w:val="384FFEAA9F424136AC2511107FB2F8361"/>
    <w:rsid w:val="00BD7F8C"/>
    <w:rPr>
      <w:rFonts w:eastAsiaTheme="minorHAnsi"/>
      <w:lang w:val="es-EC" w:eastAsia="en-US"/>
    </w:rPr>
  </w:style>
  <w:style w:type="paragraph" w:customStyle="1" w:styleId="69AFC006173C49BFBED48E3FEF5D304E1">
    <w:name w:val="69AFC006173C49BFBED48E3FEF5D304E1"/>
    <w:rsid w:val="00BD7F8C"/>
    <w:rPr>
      <w:rFonts w:eastAsiaTheme="minorHAnsi"/>
      <w:lang w:val="es-EC" w:eastAsia="en-US"/>
    </w:rPr>
  </w:style>
  <w:style w:type="paragraph" w:customStyle="1" w:styleId="9CEBA39EB6CC4045AF7BCA6D12564F931">
    <w:name w:val="9CEBA39EB6CC4045AF7BCA6D12564F931"/>
    <w:rsid w:val="00BD7F8C"/>
    <w:rPr>
      <w:rFonts w:eastAsiaTheme="minorHAnsi"/>
      <w:lang w:val="es-EC" w:eastAsia="en-US"/>
    </w:rPr>
  </w:style>
  <w:style w:type="paragraph" w:customStyle="1" w:styleId="1E8405E3678D49F6950169CE85D773091">
    <w:name w:val="1E8405E3678D49F6950169CE85D773091"/>
    <w:rsid w:val="00BD7F8C"/>
    <w:rPr>
      <w:rFonts w:eastAsiaTheme="minorHAnsi"/>
      <w:lang w:val="es-EC" w:eastAsia="en-US"/>
    </w:rPr>
  </w:style>
  <w:style w:type="paragraph" w:customStyle="1" w:styleId="537EA4D083B74902AA851A8C7EB14E511">
    <w:name w:val="537EA4D083B74902AA851A8C7EB14E511"/>
    <w:rsid w:val="00BD7F8C"/>
    <w:rPr>
      <w:rFonts w:eastAsiaTheme="minorHAnsi"/>
      <w:lang w:val="es-EC" w:eastAsia="en-US"/>
    </w:rPr>
  </w:style>
  <w:style w:type="paragraph" w:customStyle="1" w:styleId="4DD2A450278F4CC399A538AC1E215C451">
    <w:name w:val="4DD2A450278F4CC399A538AC1E215C451"/>
    <w:rsid w:val="00BD7F8C"/>
    <w:rPr>
      <w:rFonts w:eastAsiaTheme="minorHAnsi"/>
      <w:lang w:val="es-EC" w:eastAsia="en-US"/>
    </w:rPr>
  </w:style>
  <w:style w:type="paragraph" w:customStyle="1" w:styleId="DF25207A81BC479B915B2CDCE95697C31">
    <w:name w:val="DF25207A81BC479B915B2CDCE95697C31"/>
    <w:rsid w:val="00BD7F8C"/>
    <w:rPr>
      <w:rFonts w:eastAsiaTheme="minorHAnsi"/>
      <w:lang w:val="es-EC" w:eastAsia="en-US"/>
    </w:rPr>
  </w:style>
  <w:style w:type="paragraph" w:customStyle="1" w:styleId="99EB8A390A744832828ABB4B87735DB21">
    <w:name w:val="99EB8A390A744832828ABB4B87735DB21"/>
    <w:rsid w:val="00BD7F8C"/>
    <w:rPr>
      <w:rFonts w:eastAsiaTheme="minorHAnsi"/>
      <w:lang w:val="es-EC" w:eastAsia="en-US"/>
    </w:rPr>
  </w:style>
  <w:style w:type="paragraph" w:customStyle="1" w:styleId="63D9D8B36035438C9CD53877B2F448701">
    <w:name w:val="63D9D8B36035438C9CD53877B2F448701"/>
    <w:rsid w:val="00BD7F8C"/>
    <w:rPr>
      <w:rFonts w:eastAsiaTheme="minorHAnsi"/>
      <w:lang w:val="es-EC" w:eastAsia="en-US"/>
    </w:rPr>
  </w:style>
  <w:style w:type="paragraph" w:customStyle="1" w:styleId="8D85583ABBC24E7DAED6C250D9B6378E1">
    <w:name w:val="8D85583ABBC24E7DAED6C250D9B6378E1"/>
    <w:rsid w:val="00BD7F8C"/>
    <w:rPr>
      <w:rFonts w:eastAsiaTheme="minorHAnsi"/>
      <w:lang w:val="es-EC" w:eastAsia="en-US"/>
    </w:rPr>
  </w:style>
  <w:style w:type="paragraph" w:customStyle="1" w:styleId="3EE0775CA125442385378CC4A894E0161">
    <w:name w:val="3EE0775CA125442385378CC4A894E0161"/>
    <w:rsid w:val="00BD7F8C"/>
    <w:rPr>
      <w:rFonts w:eastAsiaTheme="minorHAnsi"/>
      <w:lang w:val="es-EC" w:eastAsia="en-US"/>
    </w:rPr>
  </w:style>
  <w:style w:type="paragraph" w:customStyle="1" w:styleId="4246FF1E36294E0BB23A8F5E9A5969801">
    <w:name w:val="4246FF1E36294E0BB23A8F5E9A5969801"/>
    <w:rsid w:val="00BD7F8C"/>
    <w:rPr>
      <w:rFonts w:eastAsiaTheme="minorHAnsi"/>
      <w:lang w:val="es-EC" w:eastAsia="en-US"/>
    </w:rPr>
  </w:style>
  <w:style w:type="paragraph" w:customStyle="1" w:styleId="C66DB1C3AA7E4A9ABA0DDC05DDB811FA1">
    <w:name w:val="C66DB1C3AA7E4A9ABA0DDC05DDB811FA1"/>
    <w:rsid w:val="00BD7F8C"/>
    <w:rPr>
      <w:rFonts w:eastAsiaTheme="minorHAnsi"/>
      <w:lang w:val="es-EC" w:eastAsia="en-US"/>
    </w:rPr>
  </w:style>
  <w:style w:type="paragraph" w:customStyle="1" w:styleId="0B9DF91E77C949459C2C6C8A55FBF6011">
    <w:name w:val="0B9DF91E77C949459C2C6C8A55FBF6011"/>
    <w:rsid w:val="00BD7F8C"/>
    <w:rPr>
      <w:rFonts w:eastAsiaTheme="minorHAnsi"/>
      <w:lang w:val="es-EC" w:eastAsia="en-US"/>
    </w:rPr>
  </w:style>
  <w:style w:type="paragraph" w:customStyle="1" w:styleId="9AD30FB8B38449108D2DCAEA37B155DD1">
    <w:name w:val="9AD30FB8B38449108D2DCAEA37B155DD1"/>
    <w:rsid w:val="00BD7F8C"/>
    <w:rPr>
      <w:rFonts w:eastAsiaTheme="minorHAnsi"/>
      <w:lang w:val="es-EC" w:eastAsia="en-US"/>
    </w:rPr>
  </w:style>
  <w:style w:type="paragraph" w:customStyle="1" w:styleId="B3217F0EB441450AAED2FEC9CE6F3A391">
    <w:name w:val="B3217F0EB441450AAED2FEC9CE6F3A391"/>
    <w:rsid w:val="00BD7F8C"/>
    <w:rPr>
      <w:rFonts w:eastAsiaTheme="minorHAnsi"/>
      <w:lang w:val="es-EC" w:eastAsia="en-US"/>
    </w:rPr>
  </w:style>
  <w:style w:type="paragraph" w:customStyle="1" w:styleId="BB7DAB3CE87D4DCEABC3C791DFD4ACDC1">
    <w:name w:val="BB7DAB3CE87D4DCEABC3C791DFD4ACDC1"/>
    <w:rsid w:val="00BD7F8C"/>
    <w:rPr>
      <w:rFonts w:eastAsiaTheme="minorHAnsi"/>
      <w:lang w:val="es-EC" w:eastAsia="en-US"/>
    </w:rPr>
  </w:style>
  <w:style w:type="paragraph" w:customStyle="1" w:styleId="E9342A2CC8AD4C9789625005DD99EFFA1">
    <w:name w:val="E9342A2CC8AD4C9789625005DD99EFFA1"/>
    <w:rsid w:val="00BD7F8C"/>
    <w:rPr>
      <w:rFonts w:eastAsiaTheme="minorHAnsi"/>
      <w:lang w:val="es-EC" w:eastAsia="en-US"/>
    </w:rPr>
  </w:style>
  <w:style w:type="paragraph" w:customStyle="1" w:styleId="4556944BA42D4F8AB308FCC83EBEEF9B1">
    <w:name w:val="4556944BA42D4F8AB308FCC83EBEEF9B1"/>
    <w:rsid w:val="00BD7F8C"/>
    <w:rPr>
      <w:rFonts w:eastAsiaTheme="minorHAnsi"/>
      <w:lang w:val="es-EC" w:eastAsia="en-US"/>
    </w:rPr>
  </w:style>
  <w:style w:type="paragraph" w:customStyle="1" w:styleId="E96A29351C4B4D2DA67A6ECD28D9F1801">
    <w:name w:val="E96A29351C4B4D2DA67A6ECD28D9F1801"/>
    <w:rsid w:val="00BD7F8C"/>
    <w:rPr>
      <w:rFonts w:eastAsiaTheme="minorHAnsi"/>
      <w:lang w:val="es-EC" w:eastAsia="en-US"/>
    </w:rPr>
  </w:style>
  <w:style w:type="paragraph" w:customStyle="1" w:styleId="A72B59C61C704933A9840A2E0AEE373E1">
    <w:name w:val="A72B59C61C704933A9840A2E0AEE373E1"/>
    <w:rsid w:val="00BD7F8C"/>
    <w:rPr>
      <w:rFonts w:eastAsiaTheme="minorHAnsi"/>
      <w:lang w:val="es-EC" w:eastAsia="en-US"/>
    </w:rPr>
  </w:style>
  <w:style w:type="paragraph" w:customStyle="1" w:styleId="206D5BBFDF674FF68633BB891E378E031">
    <w:name w:val="206D5BBFDF674FF68633BB891E378E031"/>
    <w:rsid w:val="00BD7F8C"/>
    <w:rPr>
      <w:rFonts w:eastAsiaTheme="minorHAnsi"/>
      <w:lang w:val="es-EC" w:eastAsia="en-US"/>
    </w:rPr>
  </w:style>
  <w:style w:type="paragraph" w:customStyle="1" w:styleId="EE2CFBEC4B4A4226929729B632209E2A1">
    <w:name w:val="EE2CFBEC4B4A4226929729B632209E2A1"/>
    <w:rsid w:val="00BD7F8C"/>
    <w:rPr>
      <w:rFonts w:eastAsiaTheme="minorHAnsi"/>
      <w:lang w:val="es-EC" w:eastAsia="en-US"/>
    </w:rPr>
  </w:style>
  <w:style w:type="paragraph" w:customStyle="1" w:styleId="56DC3A96EA9D44679D1E5B798CD48CB71">
    <w:name w:val="56DC3A96EA9D44679D1E5B798CD48CB71"/>
    <w:rsid w:val="00BD7F8C"/>
    <w:rPr>
      <w:rFonts w:eastAsiaTheme="minorHAnsi"/>
      <w:lang w:val="es-EC" w:eastAsia="en-US"/>
    </w:rPr>
  </w:style>
  <w:style w:type="paragraph" w:customStyle="1" w:styleId="097CE9FBADF54D709AEB2D618C4F84EE1">
    <w:name w:val="097CE9FBADF54D709AEB2D618C4F84EE1"/>
    <w:rsid w:val="00BD7F8C"/>
    <w:rPr>
      <w:rFonts w:eastAsiaTheme="minorHAnsi"/>
      <w:lang w:val="es-EC" w:eastAsia="en-US"/>
    </w:rPr>
  </w:style>
  <w:style w:type="paragraph" w:customStyle="1" w:styleId="13DA77F3616F4FC9994E1B61F81D82BE1">
    <w:name w:val="13DA77F3616F4FC9994E1B61F81D82BE1"/>
    <w:rsid w:val="00BD7F8C"/>
    <w:rPr>
      <w:rFonts w:eastAsiaTheme="minorHAnsi"/>
      <w:lang w:val="es-EC" w:eastAsia="en-US"/>
    </w:rPr>
  </w:style>
  <w:style w:type="paragraph" w:customStyle="1" w:styleId="946FCCE63D414E61B60EFFC3BC364AF41">
    <w:name w:val="946FCCE63D414E61B60EFFC3BC364AF41"/>
    <w:rsid w:val="00BD7F8C"/>
    <w:rPr>
      <w:rFonts w:eastAsiaTheme="minorHAnsi"/>
      <w:lang w:val="es-EC" w:eastAsia="en-US"/>
    </w:rPr>
  </w:style>
  <w:style w:type="paragraph" w:customStyle="1" w:styleId="F2A8843844E843ADBE3DB19D8DB1B4831">
    <w:name w:val="F2A8843844E843ADBE3DB19D8DB1B4831"/>
    <w:rsid w:val="00BD7F8C"/>
    <w:rPr>
      <w:rFonts w:eastAsiaTheme="minorHAnsi"/>
      <w:lang w:val="es-EC" w:eastAsia="en-US"/>
    </w:rPr>
  </w:style>
  <w:style w:type="paragraph" w:customStyle="1" w:styleId="32847B7CB5B0420890FEE699C93E2DBA1">
    <w:name w:val="32847B7CB5B0420890FEE699C93E2DBA1"/>
    <w:rsid w:val="00BD7F8C"/>
    <w:rPr>
      <w:rFonts w:eastAsiaTheme="minorHAnsi"/>
      <w:lang w:val="es-EC" w:eastAsia="en-US"/>
    </w:rPr>
  </w:style>
  <w:style w:type="paragraph" w:customStyle="1" w:styleId="1016FF7299E247B2BF884EAA893EF3CC1">
    <w:name w:val="1016FF7299E247B2BF884EAA893EF3CC1"/>
    <w:rsid w:val="00BD7F8C"/>
    <w:rPr>
      <w:rFonts w:eastAsiaTheme="minorHAnsi"/>
      <w:lang w:val="es-EC" w:eastAsia="en-US"/>
    </w:rPr>
  </w:style>
  <w:style w:type="paragraph" w:customStyle="1" w:styleId="CA31FA15D5F64F59977F411B0C6F12B21">
    <w:name w:val="CA31FA15D5F64F59977F411B0C6F12B21"/>
    <w:rsid w:val="00BD7F8C"/>
    <w:rPr>
      <w:rFonts w:eastAsiaTheme="minorHAnsi"/>
      <w:lang w:val="es-EC" w:eastAsia="en-US"/>
    </w:rPr>
  </w:style>
  <w:style w:type="paragraph" w:customStyle="1" w:styleId="D4E8C4BB1CA845748BCB5CDAC37BF6C11">
    <w:name w:val="D4E8C4BB1CA845748BCB5CDAC37BF6C11"/>
    <w:rsid w:val="00BD7F8C"/>
    <w:rPr>
      <w:rFonts w:eastAsiaTheme="minorHAnsi"/>
      <w:lang w:val="es-EC" w:eastAsia="en-US"/>
    </w:rPr>
  </w:style>
  <w:style w:type="paragraph" w:customStyle="1" w:styleId="77AAEB11720E45AF801BBF863F46DA501">
    <w:name w:val="77AAEB11720E45AF801BBF863F46DA501"/>
    <w:rsid w:val="00BD7F8C"/>
    <w:rPr>
      <w:rFonts w:eastAsiaTheme="minorHAnsi"/>
      <w:lang w:val="es-EC" w:eastAsia="en-US"/>
    </w:rPr>
  </w:style>
  <w:style w:type="paragraph" w:customStyle="1" w:styleId="0156252639484D2481ED38B2AC8A97351">
    <w:name w:val="0156252639484D2481ED38B2AC8A97351"/>
    <w:rsid w:val="00BD7F8C"/>
    <w:rPr>
      <w:rFonts w:eastAsiaTheme="minorHAnsi"/>
      <w:lang w:val="es-EC" w:eastAsia="en-US"/>
    </w:rPr>
  </w:style>
  <w:style w:type="paragraph" w:customStyle="1" w:styleId="FC6A71074B0A4CD68650CEFFDCE245581">
    <w:name w:val="FC6A71074B0A4CD68650CEFFDCE245581"/>
    <w:rsid w:val="00BD7F8C"/>
    <w:rPr>
      <w:rFonts w:eastAsiaTheme="minorHAnsi"/>
      <w:lang w:val="es-EC" w:eastAsia="en-US"/>
    </w:rPr>
  </w:style>
  <w:style w:type="paragraph" w:customStyle="1" w:styleId="3D0163509D05402CB44B6E340503DEBE1">
    <w:name w:val="3D0163509D05402CB44B6E340503DEBE1"/>
    <w:rsid w:val="00BD7F8C"/>
    <w:rPr>
      <w:rFonts w:eastAsiaTheme="minorHAnsi"/>
      <w:lang w:val="es-EC" w:eastAsia="en-US"/>
    </w:rPr>
  </w:style>
  <w:style w:type="paragraph" w:customStyle="1" w:styleId="E7D3DA55700C4998ACD35A4258426BBA1">
    <w:name w:val="E7D3DA55700C4998ACD35A4258426BBA1"/>
    <w:rsid w:val="00BD7F8C"/>
    <w:rPr>
      <w:rFonts w:eastAsiaTheme="minorHAnsi"/>
      <w:lang w:val="es-EC" w:eastAsia="en-US"/>
    </w:rPr>
  </w:style>
  <w:style w:type="paragraph" w:customStyle="1" w:styleId="B570C8410D9B4EB090308DA62A4BC51E1">
    <w:name w:val="B570C8410D9B4EB090308DA62A4BC51E1"/>
    <w:rsid w:val="00BD7F8C"/>
    <w:rPr>
      <w:rFonts w:eastAsiaTheme="minorHAnsi"/>
      <w:lang w:val="es-EC" w:eastAsia="en-US"/>
    </w:rPr>
  </w:style>
  <w:style w:type="paragraph" w:customStyle="1" w:styleId="AE6B119347344EC9AB2C5E747B87912F1">
    <w:name w:val="AE6B119347344EC9AB2C5E747B87912F1"/>
    <w:rsid w:val="00BD7F8C"/>
    <w:rPr>
      <w:rFonts w:eastAsiaTheme="minorHAnsi"/>
      <w:lang w:val="es-EC" w:eastAsia="en-US"/>
    </w:rPr>
  </w:style>
  <w:style w:type="paragraph" w:customStyle="1" w:styleId="7B02A587A73042788C149190E304B8A61">
    <w:name w:val="7B02A587A73042788C149190E304B8A61"/>
    <w:rsid w:val="00BD7F8C"/>
    <w:rPr>
      <w:rFonts w:eastAsiaTheme="minorHAnsi"/>
      <w:lang w:val="es-EC" w:eastAsia="en-US"/>
    </w:rPr>
  </w:style>
  <w:style w:type="paragraph" w:customStyle="1" w:styleId="5E4E45F7E8EF42F9A563694C8FCAFBD51">
    <w:name w:val="5E4E45F7E8EF42F9A563694C8FCAFBD51"/>
    <w:rsid w:val="00BD7F8C"/>
    <w:rPr>
      <w:rFonts w:eastAsiaTheme="minorHAnsi"/>
      <w:lang w:val="es-EC" w:eastAsia="en-US"/>
    </w:rPr>
  </w:style>
  <w:style w:type="paragraph" w:customStyle="1" w:styleId="CAE76DCD5A424EC69E5C8EBE21342C3F1">
    <w:name w:val="CAE76DCD5A424EC69E5C8EBE21342C3F1"/>
    <w:rsid w:val="00BD7F8C"/>
    <w:rPr>
      <w:rFonts w:eastAsiaTheme="minorHAnsi"/>
      <w:lang w:val="es-EC" w:eastAsia="en-US"/>
    </w:rPr>
  </w:style>
  <w:style w:type="paragraph" w:customStyle="1" w:styleId="86895B1CF98F48D98A3034D7F21129991">
    <w:name w:val="86895B1CF98F48D98A3034D7F21129991"/>
    <w:rsid w:val="00BD7F8C"/>
    <w:rPr>
      <w:rFonts w:eastAsiaTheme="minorHAnsi"/>
      <w:lang w:val="es-EC" w:eastAsia="en-US"/>
    </w:rPr>
  </w:style>
  <w:style w:type="paragraph" w:customStyle="1" w:styleId="8ECD8EB131FC44938A244384EAEC5CDF1">
    <w:name w:val="8ECD8EB131FC44938A244384EAEC5CDF1"/>
    <w:rsid w:val="00BD7F8C"/>
    <w:rPr>
      <w:rFonts w:eastAsiaTheme="minorHAnsi"/>
      <w:lang w:val="es-EC" w:eastAsia="en-US"/>
    </w:rPr>
  </w:style>
  <w:style w:type="paragraph" w:customStyle="1" w:styleId="09B320BADD0243C1A6996FDA412912881">
    <w:name w:val="09B320BADD0243C1A6996FDA412912881"/>
    <w:rsid w:val="00BD7F8C"/>
    <w:rPr>
      <w:rFonts w:eastAsiaTheme="minorHAnsi"/>
      <w:lang w:val="es-EC" w:eastAsia="en-US"/>
    </w:rPr>
  </w:style>
  <w:style w:type="paragraph" w:customStyle="1" w:styleId="DAE347F9A419492184156B9CF1F11B101">
    <w:name w:val="DAE347F9A419492184156B9CF1F11B101"/>
    <w:rsid w:val="00BD7F8C"/>
    <w:rPr>
      <w:rFonts w:eastAsiaTheme="minorHAnsi"/>
      <w:lang w:val="es-EC" w:eastAsia="en-US"/>
    </w:rPr>
  </w:style>
  <w:style w:type="paragraph" w:customStyle="1" w:styleId="4AA5E900847D4A6EBC1714ADCB6206501">
    <w:name w:val="4AA5E900847D4A6EBC1714ADCB6206501"/>
    <w:rsid w:val="00BD7F8C"/>
    <w:rPr>
      <w:rFonts w:eastAsiaTheme="minorHAnsi"/>
      <w:lang w:val="es-EC" w:eastAsia="en-US"/>
    </w:rPr>
  </w:style>
  <w:style w:type="paragraph" w:customStyle="1" w:styleId="436BC0C0CF9B4E5EA4AA26700352B2401">
    <w:name w:val="436BC0C0CF9B4E5EA4AA26700352B2401"/>
    <w:rsid w:val="00BD7F8C"/>
    <w:rPr>
      <w:rFonts w:eastAsiaTheme="minorHAnsi"/>
      <w:lang w:val="es-EC" w:eastAsia="en-US"/>
    </w:rPr>
  </w:style>
  <w:style w:type="paragraph" w:customStyle="1" w:styleId="05185064C61E42BDACA01827605A9C841">
    <w:name w:val="05185064C61E42BDACA01827605A9C841"/>
    <w:rsid w:val="00BD7F8C"/>
    <w:rPr>
      <w:rFonts w:eastAsiaTheme="minorHAnsi"/>
      <w:lang w:val="es-EC" w:eastAsia="en-US"/>
    </w:rPr>
  </w:style>
  <w:style w:type="paragraph" w:customStyle="1" w:styleId="14677D90A6FB4EC8B272E01E64B56CBA1">
    <w:name w:val="14677D90A6FB4EC8B272E01E64B56CBA1"/>
    <w:rsid w:val="00BD7F8C"/>
    <w:rPr>
      <w:rFonts w:eastAsiaTheme="minorHAnsi"/>
      <w:lang w:val="es-EC" w:eastAsia="en-US"/>
    </w:rPr>
  </w:style>
  <w:style w:type="paragraph" w:customStyle="1" w:styleId="99A06C89987241E78D403670EC04F5651">
    <w:name w:val="99A06C89987241E78D403670EC04F5651"/>
    <w:rsid w:val="00BD7F8C"/>
    <w:rPr>
      <w:rFonts w:eastAsiaTheme="minorHAnsi"/>
      <w:lang w:val="es-EC" w:eastAsia="en-US"/>
    </w:rPr>
  </w:style>
  <w:style w:type="paragraph" w:customStyle="1" w:styleId="28031169A71F47F78510D9038D0C01BB1">
    <w:name w:val="28031169A71F47F78510D9038D0C01BB1"/>
    <w:rsid w:val="00BD7F8C"/>
    <w:rPr>
      <w:rFonts w:eastAsiaTheme="minorHAnsi"/>
      <w:lang w:val="es-EC" w:eastAsia="en-US"/>
    </w:rPr>
  </w:style>
  <w:style w:type="paragraph" w:customStyle="1" w:styleId="3FD55BDA318F4AD6914687132CEEA8EE1">
    <w:name w:val="3FD55BDA318F4AD6914687132CEEA8EE1"/>
    <w:rsid w:val="00BD7F8C"/>
    <w:rPr>
      <w:rFonts w:eastAsiaTheme="minorHAnsi"/>
      <w:lang w:val="es-EC" w:eastAsia="en-US"/>
    </w:rPr>
  </w:style>
  <w:style w:type="paragraph" w:customStyle="1" w:styleId="23F93ABB6ABC40EE94B563256FE61EA41">
    <w:name w:val="23F93ABB6ABC40EE94B563256FE61EA41"/>
    <w:rsid w:val="00BD7F8C"/>
    <w:rPr>
      <w:rFonts w:eastAsiaTheme="minorHAnsi"/>
      <w:lang w:val="es-EC" w:eastAsia="en-US"/>
    </w:rPr>
  </w:style>
  <w:style w:type="paragraph" w:customStyle="1" w:styleId="E6AB87C7821E494D8A47DF6634547AB61">
    <w:name w:val="E6AB87C7821E494D8A47DF6634547AB61"/>
    <w:rsid w:val="00BD7F8C"/>
    <w:rPr>
      <w:rFonts w:eastAsiaTheme="minorHAnsi"/>
      <w:lang w:val="es-EC" w:eastAsia="en-US"/>
    </w:rPr>
  </w:style>
  <w:style w:type="paragraph" w:customStyle="1" w:styleId="B3C8169D8C11466DA87C3B6489F59D741">
    <w:name w:val="B3C8169D8C11466DA87C3B6489F59D741"/>
    <w:rsid w:val="00BD7F8C"/>
    <w:rPr>
      <w:rFonts w:eastAsiaTheme="minorHAnsi"/>
      <w:lang w:val="es-EC" w:eastAsia="en-US"/>
    </w:rPr>
  </w:style>
  <w:style w:type="paragraph" w:customStyle="1" w:styleId="0B0197916C06483EBF04B722300A2EBB1">
    <w:name w:val="0B0197916C06483EBF04B722300A2EBB1"/>
    <w:rsid w:val="00BD7F8C"/>
    <w:rPr>
      <w:rFonts w:eastAsiaTheme="minorHAnsi"/>
      <w:lang w:val="es-EC" w:eastAsia="en-US"/>
    </w:rPr>
  </w:style>
  <w:style w:type="paragraph" w:customStyle="1" w:styleId="6D284A3A1283479A832EB6F4E3A8D33D1">
    <w:name w:val="6D284A3A1283479A832EB6F4E3A8D33D1"/>
    <w:rsid w:val="00BD7F8C"/>
    <w:rPr>
      <w:rFonts w:eastAsiaTheme="minorHAnsi"/>
      <w:lang w:val="es-EC" w:eastAsia="en-US"/>
    </w:rPr>
  </w:style>
  <w:style w:type="paragraph" w:customStyle="1" w:styleId="CFF85B819F6F4571BB39F3D90BEF80E21">
    <w:name w:val="CFF85B819F6F4571BB39F3D90BEF80E21"/>
    <w:rsid w:val="00BD7F8C"/>
    <w:rPr>
      <w:rFonts w:eastAsiaTheme="minorHAnsi"/>
      <w:lang w:val="es-EC" w:eastAsia="en-US"/>
    </w:rPr>
  </w:style>
  <w:style w:type="paragraph" w:customStyle="1" w:styleId="8F38C77CE7144FA79DCDDACFA37B24A11">
    <w:name w:val="8F38C77CE7144FA79DCDDACFA37B24A11"/>
    <w:rsid w:val="00BD7F8C"/>
    <w:rPr>
      <w:rFonts w:eastAsiaTheme="minorHAnsi"/>
      <w:lang w:val="es-EC" w:eastAsia="en-US"/>
    </w:rPr>
  </w:style>
  <w:style w:type="paragraph" w:customStyle="1" w:styleId="A1D1AB12CA894062A3FE331408639FD01">
    <w:name w:val="A1D1AB12CA894062A3FE331408639FD01"/>
    <w:rsid w:val="00BD7F8C"/>
    <w:rPr>
      <w:rFonts w:eastAsiaTheme="minorHAnsi"/>
      <w:lang w:val="es-EC" w:eastAsia="en-US"/>
    </w:rPr>
  </w:style>
  <w:style w:type="paragraph" w:customStyle="1" w:styleId="200A7793BE3A4A4A8A9B13C5D36933981">
    <w:name w:val="200A7793BE3A4A4A8A9B13C5D36933981"/>
    <w:rsid w:val="00BD7F8C"/>
    <w:rPr>
      <w:rFonts w:eastAsiaTheme="minorHAnsi"/>
      <w:lang w:val="es-EC" w:eastAsia="en-US"/>
    </w:rPr>
  </w:style>
  <w:style w:type="paragraph" w:customStyle="1" w:styleId="EEDCAC6FF0644FCCBE03E0D9CB7939D61">
    <w:name w:val="EEDCAC6FF0644FCCBE03E0D9CB7939D61"/>
    <w:rsid w:val="00BD7F8C"/>
    <w:rPr>
      <w:rFonts w:eastAsiaTheme="minorHAnsi"/>
      <w:lang w:val="es-EC" w:eastAsia="en-US"/>
    </w:rPr>
  </w:style>
  <w:style w:type="paragraph" w:customStyle="1" w:styleId="A34BEEE68CF34EABA6B72BF7C2BFAC261">
    <w:name w:val="A34BEEE68CF34EABA6B72BF7C2BFAC261"/>
    <w:rsid w:val="00BD7F8C"/>
    <w:rPr>
      <w:rFonts w:eastAsiaTheme="minorHAnsi"/>
      <w:lang w:val="es-EC" w:eastAsia="en-US"/>
    </w:rPr>
  </w:style>
  <w:style w:type="paragraph" w:customStyle="1" w:styleId="4ADB6E15710545FBB6C8B6192EF33A371">
    <w:name w:val="4ADB6E15710545FBB6C8B6192EF33A371"/>
    <w:rsid w:val="00BD7F8C"/>
    <w:rPr>
      <w:rFonts w:eastAsiaTheme="minorHAnsi"/>
      <w:lang w:val="es-EC" w:eastAsia="en-US"/>
    </w:rPr>
  </w:style>
  <w:style w:type="paragraph" w:customStyle="1" w:styleId="134D0017B95647E7B85646BFCE1618D01">
    <w:name w:val="134D0017B95647E7B85646BFCE1618D01"/>
    <w:rsid w:val="00BD7F8C"/>
    <w:rPr>
      <w:rFonts w:eastAsiaTheme="minorHAnsi"/>
      <w:lang w:val="es-EC" w:eastAsia="en-US"/>
    </w:rPr>
  </w:style>
  <w:style w:type="paragraph" w:customStyle="1" w:styleId="2BE839DF3FE445578FE99E33F5EE50DF1">
    <w:name w:val="2BE839DF3FE445578FE99E33F5EE50DF1"/>
    <w:rsid w:val="00BD7F8C"/>
    <w:rPr>
      <w:rFonts w:eastAsiaTheme="minorHAnsi"/>
      <w:lang w:val="es-EC" w:eastAsia="en-US"/>
    </w:rPr>
  </w:style>
  <w:style w:type="paragraph" w:customStyle="1" w:styleId="3341A88EA83145C5BD2F7916B5A6CCF41">
    <w:name w:val="3341A88EA83145C5BD2F7916B5A6CCF41"/>
    <w:rsid w:val="00BD7F8C"/>
    <w:rPr>
      <w:rFonts w:eastAsiaTheme="minorHAnsi"/>
      <w:lang w:val="es-EC" w:eastAsia="en-US"/>
    </w:rPr>
  </w:style>
  <w:style w:type="paragraph" w:customStyle="1" w:styleId="07A7E0992EAE472B936B0637C24CE1E01">
    <w:name w:val="07A7E0992EAE472B936B0637C24CE1E01"/>
    <w:rsid w:val="00BD7F8C"/>
    <w:rPr>
      <w:rFonts w:eastAsiaTheme="minorHAnsi"/>
      <w:lang w:val="es-EC" w:eastAsia="en-US"/>
    </w:rPr>
  </w:style>
  <w:style w:type="paragraph" w:customStyle="1" w:styleId="4417D29BE8A547F88A7481207B12438E1">
    <w:name w:val="4417D29BE8A547F88A7481207B12438E1"/>
    <w:rsid w:val="00BD7F8C"/>
    <w:rPr>
      <w:rFonts w:eastAsiaTheme="minorHAnsi"/>
      <w:lang w:val="es-EC" w:eastAsia="en-US"/>
    </w:rPr>
  </w:style>
  <w:style w:type="paragraph" w:customStyle="1" w:styleId="72B1A79BB4DA469291D700AA6E6B6B1C1">
    <w:name w:val="72B1A79BB4DA469291D700AA6E6B6B1C1"/>
    <w:rsid w:val="00BD7F8C"/>
    <w:rPr>
      <w:rFonts w:eastAsiaTheme="minorHAnsi"/>
      <w:lang w:val="es-EC" w:eastAsia="en-US"/>
    </w:rPr>
  </w:style>
  <w:style w:type="paragraph" w:customStyle="1" w:styleId="C4E1E859867C48BA8A482137673EAB831">
    <w:name w:val="C4E1E859867C48BA8A482137673EAB831"/>
    <w:rsid w:val="00BD7F8C"/>
    <w:rPr>
      <w:rFonts w:eastAsiaTheme="minorHAnsi"/>
      <w:lang w:val="es-EC" w:eastAsia="en-US"/>
    </w:rPr>
  </w:style>
  <w:style w:type="paragraph" w:customStyle="1" w:styleId="824E0AE580FE4C62939AAA9D47A5381E1">
    <w:name w:val="824E0AE580FE4C62939AAA9D47A5381E1"/>
    <w:rsid w:val="00BD7F8C"/>
    <w:rPr>
      <w:rFonts w:eastAsiaTheme="minorHAnsi"/>
      <w:lang w:val="es-EC" w:eastAsia="en-US"/>
    </w:rPr>
  </w:style>
  <w:style w:type="paragraph" w:customStyle="1" w:styleId="007B1EB9E5F244BD8AA66A3E400F4D321">
    <w:name w:val="007B1EB9E5F244BD8AA66A3E400F4D321"/>
    <w:rsid w:val="00BD7F8C"/>
    <w:rPr>
      <w:rFonts w:eastAsiaTheme="minorHAnsi"/>
      <w:lang w:val="es-EC" w:eastAsia="en-US"/>
    </w:rPr>
  </w:style>
  <w:style w:type="paragraph" w:customStyle="1" w:styleId="2EA7A7ED4B1B4C8FA1C62C9B1AC686FA1">
    <w:name w:val="2EA7A7ED4B1B4C8FA1C62C9B1AC686FA1"/>
    <w:rsid w:val="00BD7F8C"/>
    <w:rPr>
      <w:rFonts w:eastAsiaTheme="minorHAnsi"/>
      <w:lang w:val="es-EC" w:eastAsia="en-US"/>
    </w:rPr>
  </w:style>
  <w:style w:type="paragraph" w:customStyle="1" w:styleId="2DB95C20124446B0B9B4B7726C4C967F1">
    <w:name w:val="2DB95C20124446B0B9B4B7726C4C967F1"/>
    <w:rsid w:val="00BD7F8C"/>
    <w:rPr>
      <w:rFonts w:eastAsiaTheme="minorHAnsi"/>
      <w:lang w:val="es-EC" w:eastAsia="en-US"/>
    </w:rPr>
  </w:style>
  <w:style w:type="paragraph" w:customStyle="1" w:styleId="FF2BF67F211C4DD6A8F126AEA876CCEE1">
    <w:name w:val="FF2BF67F211C4DD6A8F126AEA876CCEE1"/>
    <w:rsid w:val="00BD7F8C"/>
    <w:rPr>
      <w:rFonts w:eastAsiaTheme="minorHAnsi"/>
      <w:lang w:val="es-EC" w:eastAsia="en-US"/>
    </w:rPr>
  </w:style>
  <w:style w:type="paragraph" w:customStyle="1" w:styleId="7DD224FBAC3C4B4EB8DDDE54BA626FBF1">
    <w:name w:val="7DD224FBAC3C4B4EB8DDDE54BA626FBF1"/>
    <w:rsid w:val="00BD7F8C"/>
    <w:rPr>
      <w:rFonts w:eastAsiaTheme="minorHAnsi"/>
      <w:lang w:val="es-EC" w:eastAsia="en-US"/>
    </w:rPr>
  </w:style>
  <w:style w:type="paragraph" w:customStyle="1" w:styleId="D68A2059810B47FD9B3720121AB96B4C1">
    <w:name w:val="D68A2059810B47FD9B3720121AB96B4C1"/>
    <w:rsid w:val="00BD7F8C"/>
    <w:rPr>
      <w:rFonts w:eastAsiaTheme="minorHAnsi"/>
      <w:lang w:val="es-EC" w:eastAsia="en-US"/>
    </w:rPr>
  </w:style>
  <w:style w:type="paragraph" w:customStyle="1" w:styleId="422C6119AA53426F9E88E4D79C672E551">
    <w:name w:val="422C6119AA53426F9E88E4D79C672E551"/>
    <w:rsid w:val="00BD7F8C"/>
    <w:rPr>
      <w:rFonts w:eastAsiaTheme="minorHAnsi"/>
      <w:lang w:val="es-EC" w:eastAsia="en-US"/>
    </w:rPr>
  </w:style>
  <w:style w:type="paragraph" w:customStyle="1" w:styleId="F0C026DE105140C199414101FA2C1AD11">
    <w:name w:val="F0C026DE105140C199414101FA2C1AD11"/>
    <w:rsid w:val="00BD7F8C"/>
    <w:rPr>
      <w:rFonts w:eastAsiaTheme="minorHAnsi"/>
      <w:lang w:val="es-EC" w:eastAsia="en-US"/>
    </w:rPr>
  </w:style>
  <w:style w:type="paragraph" w:customStyle="1" w:styleId="905CBE9BC36945689E978DDF1F2D53EF1">
    <w:name w:val="905CBE9BC36945689E978DDF1F2D53EF1"/>
    <w:rsid w:val="00BD7F8C"/>
    <w:rPr>
      <w:rFonts w:eastAsiaTheme="minorHAnsi"/>
      <w:lang w:val="es-EC" w:eastAsia="en-US"/>
    </w:rPr>
  </w:style>
  <w:style w:type="paragraph" w:customStyle="1" w:styleId="87612A6FB1D64B6F81960A09CFC51CC61">
    <w:name w:val="87612A6FB1D64B6F81960A09CFC51CC61"/>
    <w:rsid w:val="00BD7F8C"/>
    <w:rPr>
      <w:rFonts w:eastAsiaTheme="minorHAnsi"/>
      <w:lang w:val="es-EC" w:eastAsia="en-US"/>
    </w:rPr>
  </w:style>
  <w:style w:type="paragraph" w:customStyle="1" w:styleId="0FBC8F5C49BD4C87B46D1C222DD27B2A1">
    <w:name w:val="0FBC8F5C49BD4C87B46D1C222DD27B2A1"/>
    <w:rsid w:val="00BD7F8C"/>
    <w:rPr>
      <w:rFonts w:eastAsiaTheme="minorHAnsi"/>
      <w:lang w:val="es-EC" w:eastAsia="en-US"/>
    </w:rPr>
  </w:style>
  <w:style w:type="paragraph" w:customStyle="1" w:styleId="E28DB2CFA17F4EF2AAF8B3B69736CBDE1">
    <w:name w:val="E28DB2CFA17F4EF2AAF8B3B69736CBDE1"/>
    <w:rsid w:val="00BD7F8C"/>
    <w:rPr>
      <w:rFonts w:eastAsiaTheme="minorHAnsi"/>
      <w:lang w:val="es-EC" w:eastAsia="en-US"/>
    </w:rPr>
  </w:style>
  <w:style w:type="paragraph" w:customStyle="1" w:styleId="0B4CDD7DC7294C4AB9B484BF6566EECD1">
    <w:name w:val="0B4CDD7DC7294C4AB9B484BF6566EECD1"/>
    <w:rsid w:val="00BD7F8C"/>
    <w:rPr>
      <w:rFonts w:eastAsiaTheme="minorHAnsi"/>
      <w:lang w:val="es-EC" w:eastAsia="en-US"/>
    </w:rPr>
  </w:style>
  <w:style w:type="paragraph" w:customStyle="1" w:styleId="DC3B5A7CFFA147D18BF4656790CF6F0D1">
    <w:name w:val="DC3B5A7CFFA147D18BF4656790CF6F0D1"/>
    <w:rsid w:val="00BD7F8C"/>
    <w:rPr>
      <w:rFonts w:eastAsiaTheme="minorHAnsi"/>
      <w:lang w:val="es-EC" w:eastAsia="en-US"/>
    </w:rPr>
  </w:style>
  <w:style w:type="paragraph" w:customStyle="1" w:styleId="ADB4D652EE9442FAA7459231A004DA3E1">
    <w:name w:val="ADB4D652EE9442FAA7459231A004DA3E1"/>
    <w:rsid w:val="00BD7F8C"/>
    <w:rPr>
      <w:rFonts w:eastAsiaTheme="minorHAnsi"/>
      <w:lang w:val="es-EC" w:eastAsia="en-US"/>
    </w:rPr>
  </w:style>
  <w:style w:type="paragraph" w:customStyle="1" w:styleId="7F9C2F4FB3D5430D9ABD4B88845EC4F11">
    <w:name w:val="7F9C2F4FB3D5430D9ABD4B88845EC4F11"/>
    <w:rsid w:val="00BD7F8C"/>
    <w:rPr>
      <w:rFonts w:eastAsiaTheme="minorHAnsi"/>
      <w:lang w:val="es-EC" w:eastAsia="en-US"/>
    </w:rPr>
  </w:style>
  <w:style w:type="paragraph" w:customStyle="1" w:styleId="615543A93AE247FDBC7327611C9441E61">
    <w:name w:val="615543A93AE247FDBC7327611C9441E61"/>
    <w:rsid w:val="00BD7F8C"/>
    <w:rPr>
      <w:rFonts w:eastAsiaTheme="minorHAnsi"/>
      <w:lang w:val="es-EC" w:eastAsia="en-US"/>
    </w:rPr>
  </w:style>
  <w:style w:type="paragraph" w:customStyle="1" w:styleId="E0499286279244CEA50D2526FF5485211">
    <w:name w:val="E0499286279244CEA50D2526FF5485211"/>
    <w:rsid w:val="00BD7F8C"/>
    <w:rPr>
      <w:rFonts w:eastAsiaTheme="minorHAnsi"/>
      <w:lang w:val="es-EC" w:eastAsia="en-US"/>
    </w:rPr>
  </w:style>
  <w:style w:type="paragraph" w:customStyle="1" w:styleId="17478936F1934BA4A82B4F3BEDBBACC11">
    <w:name w:val="17478936F1934BA4A82B4F3BEDBBACC11"/>
    <w:rsid w:val="00BD7F8C"/>
    <w:rPr>
      <w:rFonts w:eastAsiaTheme="minorHAnsi"/>
      <w:lang w:val="es-EC" w:eastAsia="en-US"/>
    </w:rPr>
  </w:style>
  <w:style w:type="paragraph" w:customStyle="1" w:styleId="E1DA3C8388CC4DAEAC1751F78D7DCD001">
    <w:name w:val="E1DA3C8388CC4DAEAC1751F78D7DCD001"/>
    <w:rsid w:val="00BD7F8C"/>
    <w:rPr>
      <w:rFonts w:eastAsiaTheme="minorHAnsi"/>
      <w:lang w:val="es-EC" w:eastAsia="en-US"/>
    </w:rPr>
  </w:style>
  <w:style w:type="paragraph" w:customStyle="1" w:styleId="B19AD027C92C4DE7A5F353BD5C851A211">
    <w:name w:val="B19AD027C92C4DE7A5F353BD5C851A211"/>
    <w:rsid w:val="00BD7F8C"/>
    <w:rPr>
      <w:rFonts w:eastAsiaTheme="minorHAnsi"/>
      <w:lang w:val="es-EC" w:eastAsia="en-US"/>
    </w:rPr>
  </w:style>
  <w:style w:type="paragraph" w:customStyle="1" w:styleId="1346B9DA67EA406B8EC72B01BEC7428E2">
    <w:name w:val="1346B9DA67EA406B8EC72B01BEC7428E2"/>
    <w:rsid w:val="00BD7F8C"/>
    <w:rPr>
      <w:rFonts w:eastAsiaTheme="minorHAnsi"/>
      <w:lang w:val="es-EC" w:eastAsia="en-US"/>
    </w:rPr>
  </w:style>
  <w:style w:type="paragraph" w:customStyle="1" w:styleId="D48B78BA59304391A27962A43421EF642">
    <w:name w:val="D48B78BA59304391A27962A43421EF642"/>
    <w:rsid w:val="00BD7F8C"/>
    <w:rPr>
      <w:rFonts w:eastAsiaTheme="minorHAnsi"/>
      <w:lang w:val="es-EC" w:eastAsia="en-US"/>
    </w:rPr>
  </w:style>
  <w:style w:type="paragraph" w:customStyle="1" w:styleId="B7C07A82DE7F4FFD94435CB4535CC40F2">
    <w:name w:val="B7C07A82DE7F4FFD94435CB4535CC40F2"/>
    <w:rsid w:val="00BD7F8C"/>
    <w:rPr>
      <w:rFonts w:eastAsiaTheme="minorHAnsi"/>
      <w:lang w:val="es-EC" w:eastAsia="en-US"/>
    </w:rPr>
  </w:style>
  <w:style w:type="paragraph" w:customStyle="1" w:styleId="F53A35E6664848978E95535C1D11C9812">
    <w:name w:val="F53A35E6664848978E95535C1D11C9812"/>
    <w:rsid w:val="00BD7F8C"/>
    <w:rPr>
      <w:rFonts w:eastAsiaTheme="minorHAnsi"/>
      <w:lang w:val="es-EC" w:eastAsia="en-US"/>
    </w:rPr>
  </w:style>
  <w:style w:type="paragraph" w:customStyle="1" w:styleId="9E626E45202F414F9108243F6FBA83092">
    <w:name w:val="9E626E45202F414F9108243F6FBA83092"/>
    <w:rsid w:val="00BD7F8C"/>
    <w:rPr>
      <w:rFonts w:eastAsiaTheme="minorHAnsi"/>
      <w:lang w:val="es-EC" w:eastAsia="en-US"/>
    </w:rPr>
  </w:style>
  <w:style w:type="paragraph" w:customStyle="1" w:styleId="EE2139BB3E06499E9166BC5DF14926E22">
    <w:name w:val="EE2139BB3E06499E9166BC5DF14926E22"/>
    <w:rsid w:val="00BD7F8C"/>
    <w:rPr>
      <w:rFonts w:eastAsiaTheme="minorHAnsi"/>
      <w:lang w:val="es-EC" w:eastAsia="en-US"/>
    </w:rPr>
  </w:style>
  <w:style w:type="paragraph" w:customStyle="1" w:styleId="10845DBE96C342C285CCD6E528AB26B12">
    <w:name w:val="10845DBE96C342C285CCD6E528AB26B12"/>
    <w:rsid w:val="00BD7F8C"/>
    <w:rPr>
      <w:rFonts w:eastAsiaTheme="minorHAnsi"/>
      <w:lang w:val="es-EC" w:eastAsia="en-US"/>
    </w:rPr>
  </w:style>
  <w:style w:type="paragraph" w:customStyle="1" w:styleId="C9EB919AA7764D60BD3F28BD014DE7B72">
    <w:name w:val="C9EB919AA7764D60BD3F28BD014DE7B72"/>
    <w:rsid w:val="00BD7F8C"/>
    <w:rPr>
      <w:rFonts w:eastAsiaTheme="minorHAnsi"/>
      <w:lang w:val="es-EC" w:eastAsia="en-US"/>
    </w:rPr>
  </w:style>
  <w:style w:type="paragraph" w:customStyle="1" w:styleId="E694B6157C0C4C948C2437A9CE6F77682">
    <w:name w:val="E694B6157C0C4C948C2437A9CE6F77682"/>
    <w:rsid w:val="00BD7F8C"/>
    <w:rPr>
      <w:rFonts w:eastAsiaTheme="minorHAnsi"/>
      <w:lang w:val="es-EC" w:eastAsia="en-US"/>
    </w:rPr>
  </w:style>
  <w:style w:type="paragraph" w:customStyle="1" w:styleId="8EA7BCBD6D4F4D9FB19648B5497E1FFA2">
    <w:name w:val="8EA7BCBD6D4F4D9FB19648B5497E1FFA2"/>
    <w:rsid w:val="00BD7F8C"/>
    <w:rPr>
      <w:rFonts w:eastAsiaTheme="minorHAnsi"/>
      <w:lang w:val="es-EC" w:eastAsia="en-US"/>
    </w:rPr>
  </w:style>
  <w:style w:type="paragraph" w:customStyle="1" w:styleId="F06953C0255E4A878B0FAD5074B3769E2">
    <w:name w:val="F06953C0255E4A878B0FAD5074B3769E2"/>
    <w:rsid w:val="00BD7F8C"/>
    <w:rPr>
      <w:rFonts w:eastAsiaTheme="minorHAnsi"/>
      <w:lang w:val="es-EC" w:eastAsia="en-US"/>
    </w:rPr>
  </w:style>
  <w:style w:type="paragraph" w:customStyle="1" w:styleId="EAC835B73CA34578A6D27B6F3ED0DE792">
    <w:name w:val="EAC835B73CA34578A6D27B6F3ED0DE792"/>
    <w:rsid w:val="00BD7F8C"/>
    <w:rPr>
      <w:rFonts w:eastAsiaTheme="minorHAnsi"/>
      <w:lang w:val="es-EC" w:eastAsia="en-US"/>
    </w:rPr>
  </w:style>
  <w:style w:type="paragraph" w:customStyle="1" w:styleId="F30997EEEDF24ADEA4D3F619789150572">
    <w:name w:val="F30997EEEDF24ADEA4D3F619789150572"/>
    <w:rsid w:val="00BD7F8C"/>
    <w:rPr>
      <w:rFonts w:eastAsiaTheme="minorHAnsi"/>
      <w:lang w:val="es-EC" w:eastAsia="en-US"/>
    </w:rPr>
  </w:style>
  <w:style w:type="paragraph" w:customStyle="1" w:styleId="B9DF7B1A46DF4B969903E92B2F1AAD2C2">
    <w:name w:val="B9DF7B1A46DF4B969903E92B2F1AAD2C2"/>
    <w:rsid w:val="00BD7F8C"/>
    <w:rPr>
      <w:rFonts w:eastAsiaTheme="minorHAnsi"/>
      <w:lang w:val="es-EC" w:eastAsia="en-US"/>
    </w:rPr>
  </w:style>
  <w:style w:type="paragraph" w:customStyle="1" w:styleId="881B1BE5CDEC4F929C56A71ED40075B32">
    <w:name w:val="881B1BE5CDEC4F929C56A71ED40075B32"/>
    <w:rsid w:val="00BD7F8C"/>
    <w:rPr>
      <w:rFonts w:eastAsiaTheme="minorHAnsi"/>
      <w:lang w:val="es-EC" w:eastAsia="en-US"/>
    </w:rPr>
  </w:style>
  <w:style w:type="paragraph" w:customStyle="1" w:styleId="CE75B8F21FC74AEA8D63FF00918B8B8F2">
    <w:name w:val="CE75B8F21FC74AEA8D63FF00918B8B8F2"/>
    <w:rsid w:val="00BD7F8C"/>
    <w:rPr>
      <w:rFonts w:eastAsiaTheme="minorHAnsi"/>
      <w:lang w:val="es-EC" w:eastAsia="en-US"/>
    </w:rPr>
  </w:style>
  <w:style w:type="paragraph" w:customStyle="1" w:styleId="384FFEAA9F424136AC2511107FB2F8362">
    <w:name w:val="384FFEAA9F424136AC2511107FB2F8362"/>
    <w:rsid w:val="00BD7F8C"/>
    <w:rPr>
      <w:rFonts w:eastAsiaTheme="minorHAnsi"/>
      <w:lang w:val="es-EC" w:eastAsia="en-US"/>
    </w:rPr>
  </w:style>
  <w:style w:type="paragraph" w:customStyle="1" w:styleId="69AFC006173C49BFBED48E3FEF5D304E2">
    <w:name w:val="69AFC006173C49BFBED48E3FEF5D304E2"/>
    <w:rsid w:val="00BD7F8C"/>
    <w:rPr>
      <w:rFonts w:eastAsiaTheme="minorHAnsi"/>
      <w:lang w:val="es-EC" w:eastAsia="en-US"/>
    </w:rPr>
  </w:style>
  <w:style w:type="paragraph" w:customStyle="1" w:styleId="9CEBA39EB6CC4045AF7BCA6D12564F932">
    <w:name w:val="9CEBA39EB6CC4045AF7BCA6D12564F932"/>
    <w:rsid w:val="00BD7F8C"/>
    <w:rPr>
      <w:rFonts w:eastAsiaTheme="minorHAnsi"/>
      <w:lang w:val="es-EC" w:eastAsia="en-US"/>
    </w:rPr>
  </w:style>
  <w:style w:type="paragraph" w:customStyle="1" w:styleId="1E8405E3678D49F6950169CE85D773092">
    <w:name w:val="1E8405E3678D49F6950169CE85D773092"/>
    <w:rsid w:val="00BD7F8C"/>
    <w:rPr>
      <w:rFonts w:eastAsiaTheme="minorHAnsi"/>
      <w:lang w:val="es-EC" w:eastAsia="en-US"/>
    </w:rPr>
  </w:style>
  <w:style w:type="paragraph" w:customStyle="1" w:styleId="537EA4D083B74902AA851A8C7EB14E512">
    <w:name w:val="537EA4D083B74902AA851A8C7EB14E512"/>
    <w:rsid w:val="00BD7F8C"/>
    <w:rPr>
      <w:rFonts w:eastAsiaTheme="minorHAnsi"/>
      <w:lang w:val="es-EC" w:eastAsia="en-US"/>
    </w:rPr>
  </w:style>
  <w:style w:type="paragraph" w:customStyle="1" w:styleId="4DD2A450278F4CC399A538AC1E215C452">
    <w:name w:val="4DD2A450278F4CC399A538AC1E215C452"/>
    <w:rsid w:val="00BD7F8C"/>
    <w:rPr>
      <w:rFonts w:eastAsiaTheme="minorHAnsi"/>
      <w:lang w:val="es-EC" w:eastAsia="en-US"/>
    </w:rPr>
  </w:style>
  <w:style w:type="paragraph" w:customStyle="1" w:styleId="DF25207A81BC479B915B2CDCE95697C32">
    <w:name w:val="DF25207A81BC479B915B2CDCE95697C32"/>
    <w:rsid w:val="00BD7F8C"/>
    <w:rPr>
      <w:rFonts w:eastAsiaTheme="minorHAnsi"/>
      <w:lang w:val="es-EC" w:eastAsia="en-US"/>
    </w:rPr>
  </w:style>
  <w:style w:type="paragraph" w:customStyle="1" w:styleId="99EB8A390A744832828ABB4B87735DB22">
    <w:name w:val="99EB8A390A744832828ABB4B87735DB22"/>
    <w:rsid w:val="00BD7F8C"/>
    <w:rPr>
      <w:rFonts w:eastAsiaTheme="minorHAnsi"/>
      <w:lang w:val="es-EC" w:eastAsia="en-US"/>
    </w:rPr>
  </w:style>
  <w:style w:type="paragraph" w:customStyle="1" w:styleId="63D9D8B36035438C9CD53877B2F448702">
    <w:name w:val="63D9D8B36035438C9CD53877B2F448702"/>
    <w:rsid w:val="00BD7F8C"/>
    <w:rPr>
      <w:rFonts w:eastAsiaTheme="minorHAnsi"/>
      <w:lang w:val="es-EC" w:eastAsia="en-US"/>
    </w:rPr>
  </w:style>
  <w:style w:type="paragraph" w:customStyle="1" w:styleId="8D85583ABBC24E7DAED6C250D9B6378E2">
    <w:name w:val="8D85583ABBC24E7DAED6C250D9B6378E2"/>
    <w:rsid w:val="00BD7F8C"/>
    <w:rPr>
      <w:rFonts w:eastAsiaTheme="minorHAnsi"/>
      <w:lang w:val="es-EC" w:eastAsia="en-US"/>
    </w:rPr>
  </w:style>
  <w:style w:type="paragraph" w:customStyle="1" w:styleId="3EE0775CA125442385378CC4A894E0162">
    <w:name w:val="3EE0775CA125442385378CC4A894E0162"/>
    <w:rsid w:val="00BD7F8C"/>
    <w:rPr>
      <w:rFonts w:eastAsiaTheme="minorHAnsi"/>
      <w:lang w:val="es-EC" w:eastAsia="en-US"/>
    </w:rPr>
  </w:style>
  <w:style w:type="paragraph" w:customStyle="1" w:styleId="4246FF1E36294E0BB23A8F5E9A5969802">
    <w:name w:val="4246FF1E36294E0BB23A8F5E9A5969802"/>
    <w:rsid w:val="00BD7F8C"/>
    <w:rPr>
      <w:rFonts w:eastAsiaTheme="minorHAnsi"/>
      <w:lang w:val="es-EC" w:eastAsia="en-US"/>
    </w:rPr>
  </w:style>
  <w:style w:type="paragraph" w:customStyle="1" w:styleId="C66DB1C3AA7E4A9ABA0DDC05DDB811FA2">
    <w:name w:val="C66DB1C3AA7E4A9ABA0DDC05DDB811FA2"/>
    <w:rsid w:val="00BD7F8C"/>
    <w:rPr>
      <w:rFonts w:eastAsiaTheme="minorHAnsi"/>
      <w:lang w:val="es-EC" w:eastAsia="en-US"/>
    </w:rPr>
  </w:style>
  <w:style w:type="paragraph" w:customStyle="1" w:styleId="0B9DF91E77C949459C2C6C8A55FBF6012">
    <w:name w:val="0B9DF91E77C949459C2C6C8A55FBF6012"/>
    <w:rsid w:val="00BD7F8C"/>
    <w:rPr>
      <w:rFonts w:eastAsiaTheme="minorHAnsi"/>
      <w:lang w:val="es-EC" w:eastAsia="en-US"/>
    </w:rPr>
  </w:style>
  <w:style w:type="paragraph" w:customStyle="1" w:styleId="9AD30FB8B38449108D2DCAEA37B155DD2">
    <w:name w:val="9AD30FB8B38449108D2DCAEA37B155DD2"/>
    <w:rsid w:val="00BD7F8C"/>
    <w:rPr>
      <w:rFonts w:eastAsiaTheme="minorHAnsi"/>
      <w:lang w:val="es-EC" w:eastAsia="en-US"/>
    </w:rPr>
  </w:style>
  <w:style w:type="paragraph" w:customStyle="1" w:styleId="B3217F0EB441450AAED2FEC9CE6F3A392">
    <w:name w:val="B3217F0EB441450AAED2FEC9CE6F3A392"/>
    <w:rsid w:val="00BD7F8C"/>
    <w:rPr>
      <w:rFonts w:eastAsiaTheme="minorHAnsi"/>
      <w:lang w:val="es-EC" w:eastAsia="en-US"/>
    </w:rPr>
  </w:style>
  <w:style w:type="paragraph" w:customStyle="1" w:styleId="BB7DAB3CE87D4DCEABC3C791DFD4ACDC2">
    <w:name w:val="BB7DAB3CE87D4DCEABC3C791DFD4ACDC2"/>
    <w:rsid w:val="00BD7F8C"/>
    <w:rPr>
      <w:rFonts w:eastAsiaTheme="minorHAnsi"/>
      <w:lang w:val="es-EC" w:eastAsia="en-US"/>
    </w:rPr>
  </w:style>
  <w:style w:type="paragraph" w:customStyle="1" w:styleId="E9342A2CC8AD4C9789625005DD99EFFA2">
    <w:name w:val="E9342A2CC8AD4C9789625005DD99EFFA2"/>
    <w:rsid w:val="00BD7F8C"/>
    <w:rPr>
      <w:rFonts w:eastAsiaTheme="minorHAnsi"/>
      <w:lang w:val="es-EC" w:eastAsia="en-US"/>
    </w:rPr>
  </w:style>
  <w:style w:type="paragraph" w:customStyle="1" w:styleId="4556944BA42D4F8AB308FCC83EBEEF9B2">
    <w:name w:val="4556944BA42D4F8AB308FCC83EBEEF9B2"/>
    <w:rsid w:val="00BD7F8C"/>
    <w:rPr>
      <w:rFonts w:eastAsiaTheme="minorHAnsi"/>
      <w:lang w:val="es-EC" w:eastAsia="en-US"/>
    </w:rPr>
  </w:style>
  <w:style w:type="paragraph" w:customStyle="1" w:styleId="E96A29351C4B4D2DA67A6ECD28D9F1802">
    <w:name w:val="E96A29351C4B4D2DA67A6ECD28D9F1802"/>
    <w:rsid w:val="00BD7F8C"/>
    <w:rPr>
      <w:rFonts w:eastAsiaTheme="minorHAnsi"/>
      <w:lang w:val="es-EC" w:eastAsia="en-US"/>
    </w:rPr>
  </w:style>
  <w:style w:type="paragraph" w:customStyle="1" w:styleId="A72B59C61C704933A9840A2E0AEE373E2">
    <w:name w:val="A72B59C61C704933A9840A2E0AEE373E2"/>
    <w:rsid w:val="00BD7F8C"/>
    <w:rPr>
      <w:rFonts w:eastAsiaTheme="minorHAnsi"/>
      <w:lang w:val="es-EC" w:eastAsia="en-US"/>
    </w:rPr>
  </w:style>
  <w:style w:type="paragraph" w:customStyle="1" w:styleId="206D5BBFDF674FF68633BB891E378E032">
    <w:name w:val="206D5BBFDF674FF68633BB891E378E032"/>
    <w:rsid w:val="00BD7F8C"/>
    <w:rPr>
      <w:rFonts w:eastAsiaTheme="minorHAnsi"/>
      <w:lang w:val="es-EC" w:eastAsia="en-US"/>
    </w:rPr>
  </w:style>
  <w:style w:type="paragraph" w:customStyle="1" w:styleId="EE2CFBEC4B4A4226929729B632209E2A2">
    <w:name w:val="EE2CFBEC4B4A4226929729B632209E2A2"/>
    <w:rsid w:val="00BD7F8C"/>
    <w:rPr>
      <w:rFonts w:eastAsiaTheme="minorHAnsi"/>
      <w:lang w:val="es-EC" w:eastAsia="en-US"/>
    </w:rPr>
  </w:style>
  <w:style w:type="paragraph" w:customStyle="1" w:styleId="56DC3A96EA9D44679D1E5B798CD48CB72">
    <w:name w:val="56DC3A96EA9D44679D1E5B798CD48CB72"/>
    <w:rsid w:val="00BD7F8C"/>
    <w:rPr>
      <w:rFonts w:eastAsiaTheme="minorHAnsi"/>
      <w:lang w:val="es-EC" w:eastAsia="en-US"/>
    </w:rPr>
  </w:style>
  <w:style w:type="paragraph" w:customStyle="1" w:styleId="097CE9FBADF54D709AEB2D618C4F84EE2">
    <w:name w:val="097CE9FBADF54D709AEB2D618C4F84EE2"/>
    <w:rsid w:val="00BD7F8C"/>
    <w:rPr>
      <w:rFonts w:eastAsiaTheme="minorHAnsi"/>
      <w:lang w:val="es-EC" w:eastAsia="en-US"/>
    </w:rPr>
  </w:style>
  <w:style w:type="paragraph" w:customStyle="1" w:styleId="13DA77F3616F4FC9994E1B61F81D82BE2">
    <w:name w:val="13DA77F3616F4FC9994E1B61F81D82BE2"/>
    <w:rsid w:val="00BD7F8C"/>
    <w:rPr>
      <w:rFonts w:eastAsiaTheme="minorHAnsi"/>
      <w:lang w:val="es-EC" w:eastAsia="en-US"/>
    </w:rPr>
  </w:style>
  <w:style w:type="paragraph" w:customStyle="1" w:styleId="946FCCE63D414E61B60EFFC3BC364AF42">
    <w:name w:val="946FCCE63D414E61B60EFFC3BC364AF42"/>
    <w:rsid w:val="00BD7F8C"/>
    <w:rPr>
      <w:rFonts w:eastAsiaTheme="minorHAnsi"/>
      <w:lang w:val="es-EC" w:eastAsia="en-US"/>
    </w:rPr>
  </w:style>
  <w:style w:type="paragraph" w:customStyle="1" w:styleId="F2A8843844E843ADBE3DB19D8DB1B4832">
    <w:name w:val="F2A8843844E843ADBE3DB19D8DB1B4832"/>
    <w:rsid w:val="00BD7F8C"/>
    <w:rPr>
      <w:rFonts w:eastAsiaTheme="minorHAnsi"/>
      <w:lang w:val="es-EC" w:eastAsia="en-US"/>
    </w:rPr>
  </w:style>
  <w:style w:type="paragraph" w:customStyle="1" w:styleId="32847B7CB5B0420890FEE699C93E2DBA2">
    <w:name w:val="32847B7CB5B0420890FEE699C93E2DBA2"/>
    <w:rsid w:val="00BD7F8C"/>
    <w:rPr>
      <w:rFonts w:eastAsiaTheme="minorHAnsi"/>
      <w:lang w:val="es-EC" w:eastAsia="en-US"/>
    </w:rPr>
  </w:style>
  <w:style w:type="paragraph" w:customStyle="1" w:styleId="1016FF7299E247B2BF884EAA893EF3CC2">
    <w:name w:val="1016FF7299E247B2BF884EAA893EF3CC2"/>
    <w:rsid w:val="00BD7F8C"/>
    <w:rPr>
      <w:rFonts w:eastAsiaTheme="minorHAnsi"/>
      <w:lang w:val="es-EC" w:eastAsia="en-US"/>
    </w:rPr>
  </w:style>
  <w:style w:type="paragraph" w:customStyle="1" w:styleId="CA31FA15D5F64F59977F411B0C6F12B22">
    <w:name w:val="CA31FA15D5F64F59977F411B0C6F12B22"/>
    <w:rsid w:val="00BD7F8C"/>
    <w:rPr>
      <w:rFonts w:eastAsiaTheme="minorHAnsi"/>
      <w:lang w:val="es-EC" w:eastAsia="en-US"/>
    </w:rPr>
  </w:style>
  <w:style w:type="paragraph" w:customStyle="1" w:styleId="D4E8C4BB1CA845748BCB5CDAC37BF6C12">
    <w:name w:val="D4E8C4BB1CA845748BCB5CDAC37BF6C12"/>
    <w:rsid w:val="00BD7F8C"/>
    <w:rPr>
      <w:rFonts w:eastAsiaTheme="minorHAnsi"/>
      <w:lang w:val="es-EC" w:eastAsia="en-US"/>
    </w:rPr>
  </w:style>
  <w:style w:type="paragraph" w:customStyle="1" w:styleId="77AAEB11720E45AF801BBF863F46DA502">
    <w:name w:val="77AAEB11720E45AF801BBF863F46DA502"/>
    <w:rsid w:val="00BD7F8C"/>
    <w:rPr>
      <w:rFonts w:eastAsiaTheme="minorHAnsi"/>
      <w:lang w:val="es-EC" w:eastAsia="en-US"/>
    </w:rPr>
  </w:style>
  <w:style w:type="paragraph" w:customStyle="1" w:styleId="0156252639484D2481ED38B2AC8A97352">
    <w:name w:val="0156252639484D2481ED38B2AC8A97352"/>
    <w:rsid w:val="00BD7F8C"/>
    <w:rPr>
      <w:rFonts w:eastAsiaTheme="minorHAnsi"/>
      <w:lang w:val="es-EC" w:eastAsia="en-US"/>
    </w:rPr>
  </w:style>
  <w:style w:type="paragraph" w:customStyle="1" w:styleId="FC6A71074B0A4CD68650CEFFDCE245582">
    <w:name w:val="FC6A71074B0A4CD68650CEFFDCE245582"/>
    <w:rsid w:val="00BD7F8C"/>
    <w:rPr>
      <w:rFonts w:eastAsiaTheme="minorHAnsi"/>
      <w:lang w:val="es-EC" w:eastAsia="en-US"/>
    </w:rPr>
  </w:style>
  <w:style w:type="paragraph" w:customStyle="1" w:styleId="3D0163509D05402CB44B6E340503DEBE2">
    <w:name w:val="3D0163509D05402CB44B6E340503DEBE2"/>
    <w:rsid w:val="00BD7F8C"/>
    <w:rPr>
      <w:rFonts w:eastAsiaTheme="minorHAnsi"/>
      <w:lang w:val="es-EC" w:eastAsia="en-US"/>
    </w:rPr>
  </w:style>
  <w:style w:type="paragraph" w:customStyle="1" w:styleId="E7D3DA55700C4998ACD35A4258426BBA2">
    <w:name w:val="E7D3DA55700C4998ACD35A4258426BBA2"/>
    <w:rsid w:val="00BD7F8C"/>
    <w:rPr>
      <w:rFonts w:eastAsiaTheme="minorHAnsi"/>
      <w:lang w:val="es-EC" w:eastAsia="en-US"/>
    </w:rPr>
  </w:style>
  <w:style w:type="paragraph" w:customStyle="1" w:styleId="B570C8410D9B4EB090308DA62A4BC51E2">
    <w:name w:val="B570C8410D9B4EB090308DA62A4BC51E2"/>
    <w:rsid w:val="00BD7F8C"/>
    <w:rPr>
      <w:rFonts w:eastAsiaTheme="minorHAnsi"/>
      <w:lang w:val="es-EC" w:eastAsia="en-US"/>
    </w:rPr>
  </w:style>
  <w:style w:type="paragraph" w:customStyle="1" w:styleId="AE6B119347344EC9AB2C5E747B87912F2">
    <w:name w:val="AE6B119347344EC9AB2C5E747B87912F2"/>
    <w:rsid w:val="00BD7F8C"/>
    <w:rPr>
      <w:rFonts w:eastAsiaTheme="minorHAnsi"/>
      <w:lang w:val="es-EC" w:eastAsia="en-US"/>
    </w:rPr>
  </w:style>
  <w:style w:type="paragraph" w:customStyle="1" w:styleId="7B02A587A73042788C149190E304B8A62">
    <w:name w:val="7B02A587A73042788C149190E304B8A62"/>
    <w:rsid w:val="00BD7F8C"/>
    <w:rPr>
      <w:rFonts w:eastAsiaTheme="minorHAnsi"/>
      <w:lang w:val="es-EC" w:eastAsia="en-US"/>
    </w:rPr>
  </w:style>
  <w:style w:type="paragraph" w:customStyle="1" w:styleId="5E4E45F7E8EF42F9A563694C8FCAFBD52">
    <w:name w:val="5E4E45F7E8EF42F9A563694C8FCAFBD52"/>
    <w:rsid w:val="00BD7F8C"/>
    <w:rPr>
      <w:rFonts w:eastAsiaTheme="minorHAnsi"/>
      <w:lang w:val="es-EC" w:eastAsia="en-US"/>
    </w:rPr>
  </w:style>
  <w:style w:type="paragraph" w:customStyle="1" w:styleId="CAE76DCD5A424EC69E5C8EBE21342C3F2">
    <w:name w:val="CAE76DCD5A424EC69E5C8EBE21342C3F2"/>
    <w:rsid w:val="00BD7F8C"/>
    <w:rPr>
      <w:rFonts w:eastAsiaTheme="minorHAnsi"/>
      <w:lang w:val="es-EC" w:eastAsia="en-US"/>
    </w:rPr>
  </w:style>
  <w:style w:type="paragraph" w:customStyle="1" w:styleId="86895B1CF98F48D98A3034D7F21129992">
    <w:name w:val="86895B1CF98F48D98A3034D7F21129992"/>
    <w:rsid w:val="00BD7F8C"/>
    <w:rPr>
      <w:rFonts w:eastAsiaTheme="minorHAnsi"/>
      <w:lang w:val="es-EC" w:eastAsia="en-US"/>
    </w:rPr>
  </w:style>
  <w:style w:type="paragraph" w:customStyle="1" w:styleId="8ECD8EB131FC44938A244384EAEC5CDF2">
    <w:name w:val="8ECD8EB131FC44938A244384EAEC5CDF2"/>
    <w:rsid w:val="00BD7F8C"/>
    <w:rPr>
      <w:rFonts w:eastAsiaTheme="minorHAnsi"/>
      <w:lang w:val="es-EC" w:eastAsia="en-US"/>
    </w:rPr>
  </w:style>
  <w:style w:type="paragraph" w:customStyle="1" w:styleId="09B320BADD0243C1A6996FDA412912882">
    <w:name w:val="09B320BADD0243C1A6996FDA412912882"/>
    <w:rsid w:val="00BD7F8C"/>
    <w:rPr>
      <w:rFonts w:eastAsiaTheme="minorHAnsi"/>
      <w:lang w:val="es-EC" w:eastAsia="en-US"/>
    </w:rPr>
  </w:style>
  <w:style w:type="paragraph" w:customStyle="1" w:styleId="DAE347F9A419492184156B9CF1F11B102">
    <w:name w:val="DAE347F9A419492184156B9CF1F11B102"/>
    <w:rsid w:val="00BD7F8C"/>
    <w:rPr>
      <w:rFonts w:eastAsiaTheme="minorHAnsi"/>
      <w:lang w:val="es-EC" w:eastAsia="en-US"/>
    </w:rPr>
  </w:style>
  <w:style w:type="paragraph" w:customStyle="1" w:styleId="4AA5E900847D4A6EBC1714ADCB6206502">
    <w:name w:val="4AA5E900847D4A6EBC1714ADCB6206502"/>
    <w:rsid w:val="00BD7F8C"/>
    <w:rPr>
      <w:rFonts w:eastAsiaTheme="minorHAnsi"/>
      <w:lang w:val="es-EC" w:eastAsia="en-US"/>
    </w:rPr>
  </w:style>
  <w:style w:type="paragraph" w:customStyle="1" w:styleId="436BC0C0CF9B4E5EA4AA26700352B2402">
    <w:name w:val="436BC0C0CF9B4E5EA4AA26700352B2402"/>
    <w:rsid w:val="00BD7F8C"/>
    <w:rPr>
      <w:rFonts w:eastAsiaTheme="minorHAnsi"/>
      <w:lang w:val="es-EC" w:eastAsia="en-US"/>
    </w:rPr>
  </w:style>
  <w:style w:type="paragraph" w:customStyle="1" w:styleId="05185064C61E42BDACA01827605A9C842">
    <w:name w:val="05185064C61E42BDACA01827605A9C842"/>
    <w:rsid w:val="00BD7F8C"/>
    <w:rPr>
      <w:rFonts w:eastAsiaTheme="minorHAnsi"/>
      <w:lang w:val="es-EC" w:eastAsia="en-US"/>
    </w:rPr>
  </w:style>
  <w:style w:type="paragraph" w:customStyle="1" w:styleId="14677D90A6FB4EC8B272E01E64B56CBA2">
    <w:name w:val="14677D90A6FB4EC8B272E01E64B56CBA2"/>
    <w:rsid w:val="00BD7F8C"/>
    <w:rPr>
      <w:rFonts w:eastAsiaTheme="minorHAnsi"/>
      <w:lang w:val="es-EC" w:eastAsia="en-US"/>
    </w:rPr>
  </w:style>
  <w:style w:type="paragraph" w:customStyle="1" w:styleId="99A06C89987241E78D403670EC04F5652">
    <w:name w:val="99A06C89987241E78D403670EC04F5652"/>
    <w:rsid w:val="00BD7F8C"/>
    <w:rPr>
      <w:rFonts w:eastAsiaTheme="minorHAnsi"/>
      <w:lang w:val="es-EC" w:eastAsia="en-US"/>
    </w:rPr>
  </w:style>
  <w:style w:type="paragraph" w:customStyle="1" w:styleId="28031169A71F47F78510D9038D0C01BB2">
    <w:name w:val="28031169A71F47F78510D9038D0C01BB2"/>
    <w:rsid w:val="00BD7F8C"/>
    <w:rPr>
      <w:rFonts w:eastAsiaTheme="minorHAnsi"/>
      <w:lang w:val="es-EC" w:eastAsia="en-US"/>
    </w:rPr>
  </w:style>
  <w:style w:type="paragraph" w:customStyle="1" w:styleId="3FD55BDA318F4AD6914687132CEEA8EE2">
    <w:name w:val="3FD55BDA318F4AD6914687132CEEA8EE2"/>
    <w:rsid w:val="00BD7F8C"/>
    <w:rPr>
      <w:rFonts w:eastAsiaTheme="minorHAnsi"/>
      <w:lang w:val="es-EC" w:eastAsia="en-US"/>
    </w:rPr>
  </w:style>
  <w:style w:type="paragraph" w:customStyle="1" w:styleId="23F93ABB6ABC40EE94B563256FE61EA42">
    <w:name w:val="23F93ABB6ABC40EE94B563256FE61EA42"/>
    <w:rsid w:val="00BD7F8C"/>
    <w:rPr>
      <w:rFonts w:eastAsiaTheme="minorHAnsi"/>
      <w:lang w:val="es-EC" w:eastAsia="en-US"/>
    </w:rPr>
  </w:style>
  <w:style w:type="paragraph" w:customStyle="1" w:styleId="E6AB87C7821E494D8A47DF6634547AB62">
    <w:name w:val="E6AB87C7821E494D8A47DF6634547AB62"/>
    <w:rsid w:val="00BD7F8C"/>
    <w:rPr>
      <w:rFonts w:eastAsiaTheme="minorHAnsi"/>
      <w:lang w:val="es-EC" w:eastAsia="en-US"/>
    </w:rPr>
  </w:style>
  <w:style w:type="paragraph" w:customStyle="1" w:styleId="B3C8169D8C11466DA87C3B6489F59D742">
    <w:name w:val="B3C8169D8C11466DA87C3B6489F59D742"/>
    <w:rsid w:val="00BD7F8C"/>
    <w:rPr>
      <w:rFonts w:eastAsiaTheme="minorHAnsi"/>
      <w:lang w:val="es-EC" w:eastAsia="en-US"/>
    </w:rPr>
  </w:style>
  <w:style w:type="paragraph" w:customStyle="1" w:styleId="0B0197916C06483EBF04B722300A2EBB2">
    <w:name w:val="0B0197916C06483EBF04B722300A2EBB2"/>
    <w:rsid w:val="00BD7F8C"/>
    <w:rPr>
      <w:rFonts w:eastAsiaTheme="minorHAnsi"/>
      <w:lang w:val="es-EC" w:eastAsia="en-US"/>
    </w:rPr>
  </w:style>
  <w:style w:type="paragraph" w:customStyle="1" w:styleId="6D284A3A1283479A832EB6F4E3A8D33D2">
    <w:name w:val="6D284A3A1283479A832EB6F4E3A8D33D2"/>
    <w:rsid w:val="00BD7F8C"/>
    <w:rPr>
      <w:rFonts w:eastAsiaTheme="minorHAnsi"/>
      <w:lang w:val="es-EC" w:eastAsia="en-US"/>
    </w:rPr>
  </w:style>
  <w:style w:type="paragraph" w:customStyle="1" w:styleId="CFF85B819F6F4571BB39F3D90BEF80E22">
    <w:name w:val="CFF85B819F6F4571BB39F3D90BEF80E22"/>
    <w:rsid w:val="00BD7F8C"/>
    <w:rPr>
      <w:rFonts w:eastAsiaTheme="minorHAnsi"/>
      <w:lang w:val="es-EC" w:eastAsia="en-US"/>
    </w:rPr>
  </w:style>
  <w:style w:type="paragraph" w:customStyle="1" w:styleId="8F38C77CE7144FA79DCDDACFA37B24A12">
    <w:name w:val="8F38C77CE7144FA79DCDDACFA37B24A12"/>
    <w:rsid w:val="00BD7F8C"/>
    <w:rPr>
      <w:rFonts w:eastAsiaTheme="minorHAnsi"/>
      <w:lang w:val="es-EC" w:eastAsia="en-US"/>
    </w:rPr>
  </w:style>
  <w:style w:type="paragraph" w:customStyle="1" w:styleId="A1D1AB12CA894062A3FE331408639FD02">
    <w:name w:val="A1D1AB12CA894062A3FE331408639FD02"/>
    <w:rsid w:val="00BD7F8C"/>
    <w:rPr>
      <w:rFonts w:eastAsiaTheme="minorHAnsi"/>
      <w:lang w:val="es-EC" w:eastAsia="en-US"/>
    </w:rPr>
  </w:style>
  <w:style w:type="paragraph" w:customStyle="1" w:styleId="200A7793BE3A4A4A8A9B13C5D36933982">
    <w:name w:val="200A7793BE3A4A4A8A9B13C5D36933982"/>
    <w:rsid w:val="00BD7F8C"/>
    <w:rPr>
      <w:rFonts w:eastAsiaTheme="minorHAnsi"/>
      <w:lang w:val="es-EC" w:eastAsia="en-US"/>
    </w:rPr>
  </w:style>
  <w:style w:type="paragraph" w:customStyle="1" w:styleId="EEDCAC6FF0644FCCBE03E0D9CB7939D62">
    <w:name w:val="EEDCAC6FF0644FCCBE03E0D9CB7939D62"/>
    <w:rsid w:val="00BD7F8C"/>
    <w:rPr>
      <w:rFonts w:eastAsiaTheme="minorHAnsi"/>
      <w:lang w:val="es-EC" w:eastAsia="en-US"/>
    </w:rPr>
  </w:style>
  <w:style w:type="paragraph" w:customStyle="1" w:styleId="A34BEEE68CF34EABA6B72BF7C2BFAC262">
    <w:name w:val="A34BEEE68CF34EABA6B72BF7C2BFAC262"/>
    <w:rsid w:val="00BD7F8C"/>
    <w:rPr>
      <w:rFonts w:eastAsiaTheme="minorHAnsi"/>
      <w:lang w:val="es-EC" w:eastAsia="en-US"/>
    </w:rPr>
  </w:style>
  <w:style w:type="paragraph" w:customStyle="1" w:styleId="4ADB6E15710545FBB6C8B6192EF33A372">
    <w:name w:val="4ADB6E15710545FBB6C8B6192EF33A372"/>
    <w:rsid w:val="00BD7F8C"/>
    <w:rPr>
      <w:rFonts w:eastAsiaTheme="minorHAnsi"/>
      <w:lang w:val="es-EC" w:eastAsia="en-US"/>
    </w:rPr>
  </w:style>
  <w:style w:type="paragraph" w:customStyle="1" w:styleId="134D0017B95647E7B85646BFCE1618D02">
    <w:name w:val="134D0017B95647E7B85646BFCE1618D02"/>
    <w:rsid w:val="00BD7F8C"/>
    <w:rPr>
      <w:rFonts w:eastAsiaTheme="minorHAnsi"/>
      <w:lang w:val="es-EC" w:eastAsia="en-US"/>
    </w:rPr>
  </w:style>
  <w:style w:type="paragraph" w:customStyle="1" w:styleId="2BE839DF3FE445578FE99E33F5EE50DF2">
    <w:name w:val="2BE839DF3FE445578FE99E33F5EE50DF2"/>
    <w:rsid w:val="00BD7F8C"/>
    <w:rPr>
      <w:rFonts w:eastAsiaTheme="minorHAnsi"/>
      <w:lang w:val="es-EC" w:eastAsia="en-US"/>
    </w:rPr>
  </w:style>
  <w:style w:type="paragraph" w:customStyle="1" w:styleId="3341A88EA83145C5BD2F7916B5A6CCF42">
    <w:name w:val="3341A88EA83145C5BD2F7916B5A6CCF42"/>
    <w:rsid w:val="00BD7F8C"/>
    <w:rPr>
      <w:rFonts w:eastAsiaTheme="minorHAnsi"/>
      <w:lang w:val="es-EC" w:eastAsia="en-US"/>
    </w:rPr>
  </w:style>
  <w:style w:type="paragraph" w:customStyle="1" w:styleId="07A7E0992EAE472B936B0637C24CE1E02">
    <w:name w:val="07A7E0992EAE472B936B0637C24CE1E02"/>
    <w:rsid w:val="00BD7F8C"/>
    <w:rPr>
      <w:rFonts w:eastAsiaTheme="minorHAnsi"/>
      <w:lang w:val="es-EC" w:eastAsia="en-US"/>
    </w:rPr>
  </w:style>
  <w:style w:type="paragraph" w:customStyle="1" w:styleId="4417D29BE8A547F88A7481207B12438E2">
    <w:name w:val="4417D29BE8A547F88A7481207B12438E2"/>
    <w:rsid w:val="00BD7F8C"/>
    <w:rPr>
      <w:rFonts w:eastAsiaTheme="minorHAnsi"/>
      <w:lang w:val="es-EC" w:eastAsia="en-US"/>
    </w:rPr>
  </w:style>
  <w:style w:type="paragraph" w:customStyle="1" w:styleId="72B1A79BB4DA469291D700AA6E6B6B1C2">
    <w:name w:val="72B1A79BB4DA469291D700AA6E6B6B1C2"/>
    <w:rsid w:val="00BD7F8C"/>
    <w:rPr>
      <w:rFonts w:eastAsiaTheme="minorHAnsi"/>
      <w:lang w:val="es-EC" w:eastAsia="en-US"/>
    </w:rPr>
  </w:style>
  <w:style w:type="paragraph" w:customStyle="1" w:styleId="C4E1E859867C48BA8A482137673EAB832">
    <w:name w:val="C4E1E859867C48BA8A482137673EAB832"/>
    <w:rsid w:val="00BD7F8C"/>
    <w:rPr>
      <w:rFonts w:eastAsiaTheme="minorHAnsi"/>
      <w:lang w:val="es-EC" w:eastAsia="en-US"/>
    </w:rPr>
  </w:style>
  <w:style w:type="paragraph" w:customStyle="1" w:styleId="824E0AE580FE4C62939AAA9D47A5381E2">
    <w:name w:val="824E0AE580FE4C62939AAA9D47A5381E2"/>
    <w:rsid w:val="00BD7F8C"/>
    <w:rPr>
      <w:rFonts w:eastAsiaTheme="minorHAnsi"/>
      <w:lang w:val="es-EC" w:eastAsia="en-US"/>
    </w:rPr>
  </w:style>
  <w:style w:type="paragraph" w:customStyle="1" w:styleId="007B1EB9E5F244BD8AA66A3E400F4D322">
    <w:name w:val="007B1EB9E5F244BD8AA66A3E400F4D322"/>
    <w:rsid w:val="00BD7F8C"/>
    <w:rPr>
      <w:rFonts w:eastAsiaTheme="minorHAnsi"/>
      <w:lang w:val="es-EC" w:eastAsia="en-US"/>
    </w:rPr>
  </w:style>
  <w:style w:type="paragraph" w:customStyle="1" w:styleId="2EA7A7ED4B1B4C8FA1C62C9B1AC686FA2">
    <w:name w:val="2EA7A7ED4B1B4C8FA1C62C9B1AC686FA2"/>
    <w:rsid w:val="00BD7F8C"/>
    <w:rPr>
      <w:rFonts w:eastAsiaTheme="minorHAnsi"/>
      <w:lang w:val="es-EC" w:eastAsia="en-US"/>
    </w:rPr>
  </w:style>
  <w:style w:type="paragraph" w:customStyle="1" w:styleId="2DB95C20124446B0B9B4B7726C4C967F2">
    <w:name w:val="2DB95C20124446B0B9B4B7726C4C967F2"/>
    <w:rsid w:val="00BD7F8C"/>
    <w:rPr>
      <w:rFonts w:eastAsiaTheme="minorHAnsi"/>
      <w:lang w:val="es-EC" w:eastAsia="en-US"/>
    </w:rPr>
  </w:style>
  <w:style w:type="paragraph" w:customStyle="1" w:styleId="FF2BF67F211C4DD6A8F126AEA876CCEE2">
    <w:name w:val="FF2BF67F211C4DD6A8F126AEA876CCEE2"/>
    <w:rsid w:val="00BD7F8C"/>
    <w:rPr>
      <w:rFonts w:eastAsiaTheme="minorHAnsi"/>
      <w:lang w:val="es-EC" w:eastAsia="en-US"/>
    </w:rPr>
  </w:style>
  <w:style w:type="paragraph" w:customStyle="1" w:styleId="7DD224FBAC3C4B4EB8DDDE54BA626FBF2">
    <w:name w:val="7DD224FBAC3C4B4EB8DDDE54BA626FBF2"/>
    <w:rsid w:val="00BD7F8C"/>
    <w:rPr>
      <w:rFonts w:eastAsiaTheme="minorHAnsi"/>
      <w:lang w:val="es-EC" w:eastAsia="en-US"/>
    </w:rPr>
  </w:style>
  <w:style w:type="paragraph" w:customStyle="1" w:styleId="D68A2059810B47FD9B3720121AB96B4C2">
    <w:name w:val="D68A2059810B47FD9B3720121AB96B4C2"/>
    <w:rsid w:val="00BD7F8C"/>
    <w:rPr>
      <w:rFonts w:eastAsiaTheme="minorHAnsi"/>
      <w:lang w:val="es-EC" w:eastAsia="en-US"/>
    </w:rPr>
  </w:style>
  <w:style w:type="paragraph" w:customStyle="1" w:styleId="422C6119AA53426F9E88E4D79C672E552">
    <w:name w:val="422C6119AA53426F9E88E4D79C672E552"/>
    <w:rsid w:val="00BD7F8C"/>
    <w:rPr>
      <w:rFonts w:eastAsiaTheme="minorHAnsi"/>
      <w:lang w:val="es-EC" w:eastAsia="en-US"/>
    </w:rPr>
  </w:style>
  <w:style w:type="paragraph" w:customStyle="1" w:styleId="F0C026DE105140C199414101FA2C1AD12">
    <w:name w:val="F0C026DE105140C199414101FA2C1AD12"/>
    <w:rsid w:val="00BD7F8C"/>
    <w:rPr>
      <w:rFonts w:eastAsiaTheme="minorHAnsi"/>
      <w:lang w:val="es-EC" w:eastAsia="en-US"/>
    </w:rPr>
  </w:style>
  <w:style w:type="paragraph" w:customStyle="1" w:styleId="905CBE9BC36945689E978DDF1F2D53EF2">
    <w:name w:val="905CBE9BC36945689E978DDF1F2D53EF2"/>
    <w:rsid w:val="00BD7F8C"/>
    <w:rPr>
      <w:rFonts w:eastAsiaTheme="minorHAnsi"/>
      <w:lang w:val="es-EC" w:eastAsia="en-US"/>
    </w:rPr>
  </w:style>
  <w:style w:type="paragraph" w:customStyle="1" w:styleId="87612A6FB1D64B6F81960A09CFC51CC62">
    <w:name w:val="87612A6FB1D64B6F81960A09CFC51CC62"/>
    <w:rsid w:val="00BD7F8C"/>
    <w:rPr>
      <w:rFonts w:eastAsiaTheme="minorHAnsi"/>
      <w:lang w:val="es-EC" w:eastAsia="en-US"/>
    </w:rPr>
  </w:style>
  <w:style w:type="paragraph" w:customStyle="1" w:styleId="0FBC8F5C49BD4C87B46D1C222DD27B2A2">
    <w:name w:val="0FBC8F5C49BD4C87B46D1C222DD27B2A2"/>
    <w:rsid w:val="00BD7F8C"/>
    <w:rPr>
      <w:rFonts w:eastAsiaTheme="minorHAnsi"/>
      <w:lang w:val="es-EC" w:eastAsia="en-US"/>
    </w:rPr>
  </w:style>
  <w:style w:type="paragraph" w:customStyle="1" w:styleId="E28DB2CFA17F4EF2AAF8B3B69736CBDE2">
    <w:name w:val="E28DB2CFA17F4EF2AAF8B3B69736CBDE2"/>
    <w:rsid w:val="00BD7F8C"/>
    <w:rPr>
      <w:rFonts w:eastAsiaTheme="minorHAnsi"/>
      <w:lang w:val="es-EC" w:eastAsia="en-US"/>
    </w:rPr>
  </w:style>
  <w:style w:type="paragraph" w:customStyle="1" w:styleId="0B4CDD7DC7294C4AB9B484BF6566EECD2">
    <w:name w:val="0B4CDD7DC7294C4AB9B484BF6566EECD2"/>
    <w:rsid w:val="00BD7F8C"/>
    <w:rPr>
      <w:rFonts w:eastAsiaTheme="minorHAnsi"/>
      <w:lang w:val="es-EC" w:eastAsia="en-US"/>
    </w:rPr>
  </w:style>
  <w:style w:type="paragraph" w:customStyle="1" w:styleId="DC3B5A7CFFA147D18BF4656790CF6F0D2">
    <w:name w:val="DC3B5A7CFFA147D18BF4656790CF6F0D2"/>
    <w:rsid w:val="00BD7F8C"/>
    <w:rPr>
      <w:rFonts w:eastAsiaTheme="minorHAnsi"/>
      <w:lang w:val="es-EC" w:eastAsia="en-US"/>
    </w:rPr>
  </w:style>
  <w:style w:type="paragraph" w:customStyle="1" w:styleId="ADB4D652EE9442FAA7459231A004DA3E2">
    <w:name w:val="ADB4D652EE9442FAA7459231A004DA3E2"/>
    <w:rsid w:val="00BD7F8C"/>
    <w:rPr>
      <w:rFonts w:eastAsiaTheme="minorHAnsi"/>
      <w:lang w:val="es-EC" w:eastAsia="en-US"/>
    </w:rPr>
  </w:style>
  <w:style w:type="paragraph" w:customStyle="1" w:styleId="7F9C2F4FB3D5430D9ABD4B88845EC4F12">
    <w:name w:val="7F9C2F4FB3D5430D9ABD4B88845EC4F12"/>
    <w:rsid w:val="00BD7F8C"/>
    <w:rPr>
      <w:rFonts w:eastAsiaTheme="minorHAnsi"/>
      <w:lang w:val="es-EC" w:eastAsia="en-US"/>
    </w:rPr>
  </w:style>
  <w:style w:type="paragraph" w:customStyle="1" w:styleId="615543A93AE247FDBC7327611C9441E62">
    <w:name w:val="615543A93AE247FDBC7327611C9441E62"/>
    <w:rsid w:val="00BD7F8C"/>
    <w:rPr>
      <w:rFonts w:eastAsiaTheme="minorHAnsi"/>
      <w:lang w:val="es-EC" w:eastAsia="en-US"/>
    </w:rPr>
  </w:style>
  <w:style w:type="paragraph" w:customStyle="1" w:styleId="E0499286279244CEA50D2526FF5485212">
    <w:name w:val="E0499286279244CEA50D2526FF5485212"/>
    <w:rsid w:val="00BD7F8C"/>
    <w:rPr>
      <w:rFonts w:eastAsiaTheme="minorHAnsi"/>
      <w:lang w:val="es-EC" w:eastAsia="en-US"/>
    </w:rPr>
  </w:style>
  <w:style w:type="paragraph" w:customStyle="1" w:styleId="17478936F1934BA4A82B4F3BEDBBACC12">
    <w:name w:val="17478936F1934BA4A82B4F3BEDBBACC12"/>
    <w:rsid w:val="00BD7F8C"/>
    <w:rPr>
      <w:rFonts w:eastAsiaTheme="minorHAnsi"/>
      <w:lang w:val="es-EC" w:eastAsia="en-US"/>
    </w:rPr>
  </w:style>
  <w:style w:type="paragraph" w:customStyle="1" w:styleId="E1DA3C8388CC4DAEAC1751F78D7DCD002">
    <w:name w:val="E1DA3C8388CC4DAEAC1751F78D7DCD002"/>
    <w:rsid w:val="00BD7F8C"/>
    <w:rPr>
      <w:rFonts w:eastAsiaTheme="minorHAnsi"/>
      <w:lang w:val="es-EC" w:eastAsia="en-US"/>
    </w:rPr>
  </w:style>
  <w:style w:type="paragraph" w:customStyle="1" w:styleId="B19AD027C92C4DE7A5F353BD5C851A212">
    <w:name w:val="B19AD027C92C4DE7A5F353BD5C851A212"/>
    <w:rsid w:val="00BD7F8C"/>
    <w:rPr>
      <w:rFonts w:eastAsiaTheme="minorHAnsi"/>
      <w:lang w:val="es-EC" w:eastAsia="en-US"/>
    </w:rPr>
  </w:style>
  <w:style w:type="paragraph" w:customStyle="1" w:styleId="A992BAC19587424888D2ADEFB6497730">
    <w:name w:val="A992BAC19587424888D2ADEFB6497730"/>
    <w:rsid w:val="00D305DA"/>
  </w:style>
  <w:style w:type="paragraph" w:customStyle="1" w:styleId="71E9232CC4D94F8BAAB040A194F427B8">
    <w:name w:val="71E9232CC4D94F8BAAB040A194F427B8"/>
    <w:rsid w:val="00D305DA"/>
  </w:style>
  <w:style w:type="paragraph" w:customStyle="1" w:styleId="1346B9DA67EA406B8EC72B01BEC7428E3">
    <w:name w:val="1346B9DA67EA406B8EC72B01BEC7428E3"/>
    <w:rsid w:val="00D305DA"/>
    <w:rPr>
      <w:rFonts w:eastAsiaTheme="minorHAnsi"/>
      <w:lang w:val="es-EC" w:eastAsia="en-US"/>
    </w:rPr>
  </w:style>
  <w:style w:type="paragraph" w:customStyle="1" w:styleId="D48B78BA59304391A27962A43421EF643">
    <w:name w:val="D48B78BA59304391A27962A43421EF643"/>
    <w:rsid w:val="00D305DA"/>
    <w:rPr>
      <w:rFonts w:eastAsiaTheme="minorHAnsi"/>
      <w:lang w:val="es-EC" w:eastAsia="en-US"/>
    </w:rPr>
  </w:style>
  <w:style w:type="paragraph" w:customStyle="1" w:styleId="B7C07A82DE7F4FFD94435CB4535CC40F3">
    <w:name w:val="B7C07A82DE7F4FFD94435CB4535CC40F3"/>
    <w:rsid w:val="00D305DA"/>
    <w:rPr>
      <w:rFonts w:eastAsiaTheme="minorHAnsi"/>
      <w:lang w:val="es-EC" w:eastAsia="en-US"/>
    </w:rPr>
  </w:style>
  <w:style w:type="paragraph" w:customStyle="1" w:styleId="F53A35E6664848978E95535C1D11C9813">
    <w:name w:val="F53A35E6664848978E95535C1D11C9813"/>
    <w:rsid w:val="00D305DA"/>
    <w:rPr>
      <w:rFonts w:eastAsiaTheme="minorHAnsi"/>
      <w:lang w:val="es-EC" w:eastAsia="en-US"/>
    </w:rPr>
  </w:style>
  <w:style w:type="paragraph" w:customStyle="1" w:styleId="9E626E45202F414F9108243F6FBA83093">
    <w:name w:val="9E626E45202F414F9108243F6FBA83093"/>
    <w:rsid w:val="00D305DA"/>
    <w:rPr>
      <w:rFonts w:eastAsiaTheme="minorHAnsi"/>
      <w:lang w:val="es-EC" w:eastAsia="en-US"/>
    </w:rPr>
  </w:style>
  <w:style w:type="paragraph" w:customStyle="1" w:styleId="EE2139BB3E06499E9166BC5DF14926E23">
    <w:name w:val="EE2139BB3E06499E9166BC5DF14926E23"/>
    <w:rsid w:val="00D305DA"/>
    <w:rPr>
      <w:rFonts w:eastAsiaTheme="minorHAnsi"/>
      <w:lang w:val="es-EC" w:eastAsia="en-US"/>
    </w:rPr>
  </w:style>
  <w:style w:type="paragraph" w:customStyle="1" w:styleId="10845DBE96C342C285CCD6E528AB26B13">
    <w:name w:val="10845DBE96C342C285CCD6E528AB26B13"/>
    <w:rsid w:val="00D305DA"/>
    <w:rPr>
      <w:rFonts w:eastAsiaTheme="minorHAnsi"/>
      <w:lang w:val="es-EC" w:eastAsia="en-US"/>
    </w:rPr>
  </w:style>
  <w:style w:type="paragraph" w:customStyle="1" w:styleId="4F4C068E327D4225AE9CA58505E73A8E">
    <w:name w:val="4F4C068E327D4225AE9CA58505E73A8E"/>
    <w:rsid w:val="00D305DA"/>
    <w:rPr>
      <w:rFonts w:eastAsiaTheme="minorHAnsi"/>
      <w:lang w:val="es-EC" w:eastAsia="en-US"/>
    </w:rPr>
  </w:style>
  <w:style w:type="paragraph" w:customStyle="1" w:styleId="A992BAC19587424888D2ADEFB64977301">
    <w:name w:val="A992BAC19587424888D2ADEFB64977301"/>
    <w:rsid w:val="00D305DA"/>
    <w:rPr>
      <w:rFonts w:eastAsiaTheme="minorHAnsi"/>
      <w:lang w:val="es-EC" w:eastAsia="en-US"/>
    </w:rPr>
  </w:style>
  <w:style w:type="paragraph" w:customStyle="1" w:styleId="71E9232CC4D94F8BAAB040A194F427B81">
    <w:name w:val="71E9232CC4D94F8BAAB040A194F427B81"/>
    <w:rsid w:val="00D305DA"/>
    <w:rPr>
      <w:rFonts w:eastAsiaTheme="minorHAnsi"/>
      <w:lang w:val="es-EC" w:eastAsia="en-US"/>
    </w:rPr>
  </w:style>
  <w:style w:type="paragraph" w:customStyle="1" w:styleId="B9DF7B1A46DF4B969903E92B2F1AAD2C3">
    <w:name w:val="B9DF7B1A46DF4B969903E92B2F1AAD2C3"/>
    <w:rsid w:val="00D305DA"/>
    <w:rPr>
      <w:rFonts w:eastAsiaTheme="minorHAnsi"/>
      <w:lang w:val="es-EC" w:eastAsia="en-US"/>
    </w:rPr>
  </w:style>
  <w:style w:type="paragraph" w:customStyle="1" w:styleId="881B1BE5CDEC4F929C56A71ED40075B33">
    <w:name w:val="881B1BE5CDEC4F929C56A71ED40075B33"/>
    <w:rsid w:val="00D305DA"/>
    <w:rPr>
      <w:rFonts w:eastAsiaTheme="minorHAnsi"/>
      <w:lang w:val="es-EC" w:eastAsia="en-US"/>
    </w:rPr>
  </w:style>
  <w:style w:type="paragraph" w:customStyle="1" w:styleId="CE75B8F21FC74AEA8D63FF00918B8B8F3">
    <w:name w:val="CE75B8F21FC74AEA8D63FF00918B8B8F3"/>
    <w:rsid w:val="00D305DA"/>
    <w:rPr>
      <w:rFonts w:eastAsiaTheme="minorHAnsi"/>
      <w:lang w:val="es-EC" w:eastAsia="en-US"/>
    </w:rPr>
  </w:style>
  <w:style w:type="paragraph" w:customStyle="1" w:styleId="DA10A2CE462E4344AFB75924CE6FA73F">
    <w:name w:val="DA10A2CE462E4344AFB75924CE6FA73F"/>
    <w:rsid w:val="00D305DA"/>
    <w:rPr>
      <w:rFonts w:eastAsiaTheme="minorHAnsi"/>
      <w:lang w:val="es-EC" w:eastAsia="en-US"/>
    </w:rPr>
  </w:style>
  <w:style w:type="paragraph" w:customStyle="1" w:styleId="1C20A637638C40A7A84FD65A725BDD89">
    <w:name w:val="1C20A637638C40A7A84FD65A725BDD89"/>
    <w:rsid w:val="00D305DA"/>
    <w:rPr>
      <w:rFonts w:eastAsiaTheme="minorHAnsi"/>
      <w:lang w:val="es-EC" w:eastAsia="en-US"/>
    </w:rPr>
  </w:style>
  <w:style w:type="paragraph" w:customStyle="1" w:styleId="384FFEAA9F424136AC2511107FB2F8363">
    <w:name w:val="384FFEAA9F424136AC2511107FB2F8363"/>
    <w:rsid w:val="00D305DA"/>
    <w:rPr>
      <w:rFonts w:eastAsiaTheme="minorHAnsi"/>
      <w:lang w:val="es-EC" w:eastAsia="en-US"/>
    </w:rPr>
  </w:style>
  <w:style w:type="paragraph" w:customStyle="1" w:styleId="69AFC006173C49BFBED48E3FEF5D304E3">
    <w:name w:val="69AFC006173C49BFBED48E3FEF5D304E3"/>
    <w:rsid w:val="00D305DA"/>
    <w:rPr>
      <w:rFonts w:eastAsiaTheme="minorHAnsi"/>
      <w:lang w:val="es-EC" w:eastAsia="en-US"/>
    </w:rPr>
  </w:style>
  <w:style w:type="paragraph" w:customStyle="1" w:styleId="9CEBA39EB6CC4045AF7BCA6D12564F933">
    <w:name w:val="9CEBA39EB6CC4045AF7BCA6D12564F933"/>
    <w:rsid w:val="00D305DA"/>
    <w:rPr>
      <w:rFonts w:eastAsiaTheme="minorHAnsi"/>
      <w:lang w:val="es-EC" w:eastAsia="en-US"/>
    </w:rPr>
  </w:style>
  <w:style w:type="paragraph" w:customStyle="1" w:styleId="1E8405E3678D49F6950169CE85D773093">
    <w:name w:val="1E8405E3678D49F6950169CE85D773093"/>
    <w:rsid w:val="00D305DA"/>
    <w:rPr>
      <w:rFonts w:eastAsiaTheme="minorHAnsi"/>
      <w:lang w:val="es-EC" w:eastAsia="en-US"/>
    </w:rPr>
  </w:style>
  <w:style w:type="paragraph" w:customStyle="1" w:styleId="537EA4D083B74902AA851A8C7EB14E513">
    <w:name w:val="537EA4D083B74902AA851A8C7EB14E513"/>
    <w:rsid w:val="00D305DA"/>
    <w:rPr>
      <w:rFonts w:eastAsiaTheme="minorHAnsi"/>
      <w:lang w:val="es-EC" w:eastAsia="en-US"/>
    </w:rPr>
  </w:style>
  <w:style w:type="paragraph" w:customStyle="1" w:styleId="4DD2A450278F4CC399A538AC1E215C453">
    <w:name w:val="4DD2A450278F4CC399A538AC1E215C453"/>
    <w:rsid w:val="00D305DA"/>
    <w:rPr>
      <w:rFonts w:eastAsiaTheme="minorHAnsi"/>
      <w:lang w:val="es-EC" w:eastAsia="en-US"/>
    </w:rPr>
  </w:style>
  <w:style w:type="paragraph" w:customStyle="1" w:styleId="DF25207A81BC479B915B2CDCE95697C33">
    <w:name w:val="DF25207A81BC479B915B2CDCE95697C33"/>
    <w:rsid w:val="00D305DA"/>
    <w:rPr>
      <w:rFonts w:eastAsiaTheme="minorHAnsi"/>
      <w:lang w:val="es-EC" w:eastAsia="en-US"/>
    </w:rPr>
  </w:style>
  <w:style w:type="paragraph" w:customStyle="1" w:styleId="99EB8A390A744832828ABB4B87735DB23">
    <w:name w:val="99EB8A390A744832828ABB4B87735DB23"/>
    <w:rsid w:val="00D305DA"/>
    <w:rPr>
      <w:rFonts w:eastAsiaTheme="minorHAnsi"/>
      <w:lang w:val="es-EC" w:eastAsia="en-US"/>
    </w:rPr>
  </w:style>
  <w:style w:type="paragraph" w:customStyle="1" w:styleId="63D9D8B36035438C9CD53877B2F448703">
    <w:name w:val="63D9D8B36035438C9CD53877B2F448703"/>
    <w:rsid w:val="00D305DA"/>
    <w:rPr>
      <w:rFonts w:eastAsiaTheme="minorHAnsi"/>
      <w:lang w:val="es-EC" w:eastAsia="en-US"/>
    </w:rPr>
  </w:style>
  <w:style w:type="paragraph" w:customStyle="1" w:styleId="8D85583ABBC24E7DAED6C250D9B6378E3">
    <w:name w:val="8D85583ABBC24E7DAED6C250D9B6378E3"/>
    <w:rsid w:val="00D305DA"/>
    <w:rPr>
      <w:rFonts w:eastAsiaTheme="minorHAnsi"/>
      <w:lang w:val="es-EC" w:eastAsia="en-US"/>
    </w:rPr>
  </w:style>
  <w:style w:type="paragraph" w:customStyle="1" w:styleId="3EE0775CA125442385378CC4A894E0163">
    <w:name w:val="3EE0775CA125442385378CC4A894E0163"/>
    <w:rsid w:val="00D305DA"/>
    <w:rPr>
      <w:rFonts w:eastAsiaTheme="minorHAnsi"/>
      <w:lang w:val="es-EC" w:eastAsia="en-US"/>
    </w:rPr>
  </w:style>
  <w:style w:type="paragraph" w:customStyle="1" w:styleId="4246FF1E36294E0BB23A8F5E9A5969803">
    <w:name w:val="4246FF1E36294E0BB23A8F5E9A5969803"/>
    <w:rsid w:val="00D305DA"/>
    <w:rPr>
      <w:rFonts w:eastAsiaTheme="minorHAnsi"/>
      <w:lang w:val="es-EC" w:eastAsia="en-US"/>
    </w:rPr>
  </w:style>
  <w:style w:type="paragraph" w:customStyle="1" w:styleId="C66DB1C3AA7E4A9ABA0DDC05DDB811FA3">
    <w:name w:val="C66DB1C3AA7E4A9ABA0DDC05DDB811FA3"/>
    <w:rsid w:val="00D305DA"/>
    <w:rPr>
      <w:rFonts w:eastAsiaTheme="minorHAnsi"/>
      <w:lang w:val="es-EC" w:eastAsia="en-US"/>
    </w:rPr>
  </w:style>
  <w:style w:type="paragraph" w:customStyle="1" w:styleId="0B9DF91E77C949459C2C6C8A55FBF6013">
    <w:name w:val="0B9DF91E77C949459C2C6C8A55FBF6013"/>
    <w:rsid w:val="00D305DA"/>
    <w:rPr>
      <w:rFonts w:eastAsiaTheme="minorHAnsi"/>
      <w:lang w:val="es-EC" w:eastAsia="en-US"/>
    </w:rPr>
  </w:style>
  <w:style w:type="paragraph" w:customStyle="1" w:styleId="9AD30FB8B38449108D2DCAEA37B155DD3">
    <w:name w:val="9AD30FB8B38449108D2DCAEA37B155DD3"/>
    <w:rsid w:val="00D305DA"/>
    <w:rPr>
      <w:rFonts w:eastAsiaTheme="minorHAnsi"/>
      <w:lang w:val="es-EC" w:eastAsia="en-US"/>
    </w:rPr>
  </w:style>
  <w:style w:type="paragraph" w:customStyle="1" w:styleId="B3217F0EB441450AAED2FEC9CE6F3A393">
    <w:name w:val="B3217F0EB441450AAED2FEC9CE6F3A393"/>
    <w:rsid w:val="00D305DA"/>
    <w:rPr>
      <w:rFonts w:eastAsiaTheme="minorHAnsi"/>
      <w:lang w:val="es-EC" w:eastAsia="en-US"/>
    </w:rPr>
  </w:style>
  <w:style w:type="paragraph" w:customStyle="1" w:styleId="BB7DAB3CE87D4DCEABC3C791DFD4ACDC3">
    <w:name w:val="BB7DAB3CE87D4DCEABC3C791DFD4ACDC3"/>
    <w:rsid w:val="00D305DA"/>
    <w:rPr>
      <w:rFonts w:eastAsiaTheme="minorHAnsi"/>
      <w:lang w:val="es-EC" w:eastAsia="en-US"/>
    </w:rPr>
  </w:style>
  <w:style w:type="paragraph" w:customStyle="1" w:styleId="E9342A2CC8AD4C9789625005DD99EFFA3">
    <w:name w:val="E9342A2CC8AD4C9789625005DD99EFFA3"/>
    <w:rsid w:val="00D305DA"/>
    <w:rPr>
      <w:rFonts w:eastAsiaTheme="minorHAnsi"/>
      <w:lang w:val="es-EC" w:eastAsia="en-US"/>
    </w:rPr>
  </w:style>
  <w:style w:type="paragraph" w:customStyle="1" w:styleId="4556944BA42D4F8AB308FCC83EBEEF9B3">
    <w:name w:val="4556944BA42D4F8AB308FCC83EBEEF9B3"/>
    <w:rsid w:val="00D305DA"/>
    <w:rPr>
      <w:rFonts w:eastAsiaTheme="minorHAnsi"/>
      <w:lang w:val="es-EC" w:eastAsia="en-US"/>
    </w:rPr>
  </w:style>
  <w:style w:type="paragraph" w:customStyle="1" w:styleId="E96A29351C4B4D2DA67A6ECD28D9F1803">
    <w:name w:val="E96A29351C4B4D2DA67A6ECD28D9F1803"/>
    <w:rsid w:val="00D305DA"/>
    <w:rPr>
      <w:rFonts w:eastAsiaTheme="minorHAnsi"/>
      <w:lang w:val="es-EC" w:eastAsia="en-US"/>
    </w:rPr>
  </w:style>
  <w:style w:type="paragraph" w:customStyle="1" w:styleId="A72B59C61C704933A9840A2E0AEE373E3">
    <w:name w:val="A72B59C61C704933A9840A2E0AEE373E3"/>
    <w:rsid w:val="00D305DA"/>
    <w:rPr>
      <w:rFonts w:eastAsiaTheme="minorHAnsi"/>
      <w:lang w:val="es-EC" w:eastAsia="en-US"/>
    </w:rPr>
  </w:style>
  <w:style w:type="paragraph" w:customStyle="1" w:styleId="206D5BBFDF674FF68633BB891E378E033">
    <w:name w:val="206D5BBFDF674FF68633BB891E378E033"/>
    <w:rsid w:val="00D305DA"/>
    <w:rPr>
      <w:rFonts w:eastAsiaTheme="minorHAnsi"/>
      <w:lang w:val="es-EC" w:eastAsia="en-US"/>
    </w:rPr>
  </w:style>
  <w:style w:type="paragraph" w:customStyle="1" w:styleId="EE2CFBEC4B4A4226929729B632209E2A3">
    <w:name w:val="EE2CFBEC4B4A4226929729B632209E2A3"/>
    <w:rsid w:val="00D305DA"/>
    <w:rPr>
      <w:rFonts w:eastAsiaTheme="minorHAnsi"/>
      <w:lang w:val="es-EC" w:eastAsia="en-US"/>
    </w:rPr>
  </w:style>
  <w:style w:type="paragraph" w:customStyle="1" w:styleId="56DC3A96EA9D44679D1E5B798CD48CB73">
    <w:name w:val="56DC3A96EA9D44679D1E5B798CD48CB73"/>
    <w:rsid w:val="00D305DA"/>
    <w:rPr>
      <w:rFonts w:eastAsiaTheme="minorHAnsi"/>
      <w:lang w:val="es-EC" w:eastAsia="en-US"/>
    </w:rPr>
  </w:style>
  <w:style w:type="paragraph" w:customStyle="1" w:styleId="097CE9FBADF54D709AEB2D618C4F84EE3">
    <w:name w:val="097CE9FBADF54D709AEB2D618C4F84EE3"/>
    <w:rsid w:val="00D305DA"/>
    <w:rPr>
      <w:rFonts w:eastAsiaTheme="minorHAnsi"/>
      <w:lang w:val="es-EC" w:eastAsia="en-US"/>
    </w:rPr>
  </w:style>
  <w:style w:type="paragraph" w:customStyle="1" w:styleId="13DA77F3616F4FC9994E1B61F81D82BE3">
    <w:name w:val="13DA77F3616F4FC9994E1B61F81D82BE3"/>
    <w:rsid w:val="00D305DA"/>
    <w:rPr>
      <w:rFonts w:eastAsiaTheme="minorHAnsi"/>
      <w:lang w:val="es-EC" w:eastAsia="en-US"/>
    </w:rPr>
  </w:style>
  <w:style w:type="paragraph" w:customStyle="1" w:styleId="946FCCE63D414E61B60EFFC3BC364AF43">
    <w:name w:val="946FCCE63D414E61B60EFFC3BC364AF43"/>
    <w:rsid w:val="00D305DA"/>
    <w:rPr>
      <w:rFonts w:eastAsiaTheme="minorHAnsi"/>
      <w:lang w:val="es-EC" w:eastAsia="en-US"/>
    </w:rPr>
  </w:style>
  <w:style w:type="paragraph" w:customStyle="1" w:styleId="F2A8843844E843ADBE3DB19D8DB1B4833">
    <w:name w:val="F2A8843844E843ADBE3DB19D8DB1B4833"/>
    <w:rsid w:val="00D305DA"/>
    <w:rPr>
      <w:rFonts w:eastAsiaTheme="minorHAnsi"/>
      <w:lang w:val="es-EC" w:eastAsia="en-US"/>
    </w:rPr>
  </w:style>
  <w:style w:type="paragraph" w:customStyle="1" w:styleId="32847B7CB5B0420890FEE699C93E2DBA3">
    <w:name w:val="32847B7CB5B0420890FEE699C93E2DBA3"/>
    <w:rsid w:val="00D305DA"/>
    <w:rPr>
      <w:rFonts w:eastAsiaTheme="minorHAnsi"/>
      <w:lang w:val="es-EC" w:eastAsia="en-US"/>
    </w:rPr>
  </w:style>
  <w:style w:type="paragraph" w:customStyle="1" w:styleId="1016FF7299E247B2BF884EAA893EF3CC3">
    <w:name w:val="1016FF7299E247B2BF884EAA893EF3CC3"/>
    <w:rsid w:val="00D305DA"/>
    <w:rPr>
      <w:rFonts w:eastAsiaTheme="minorHAnsi"/>
      <w:lang w:val="es-EC" w:eastAsia="en-US"/>
    </w:rPr>
  </w:style>
  <w:style w:type="paragraph" w:customStyle="1" w:styleId="CA31FA15D5F64F59977F411B0C6F12B23">
    <w:name w:val="CA31FA15D5F64F59977F411B0C6F12B23"/>
    <w:rsid w:val="00D305DA"/>
    <w:rPr>
      <w:rFonts w:eastAsiaTheme="minorHAnsi"/>
      <w:lang w:val="es-EC" w:eastAsia="en-US"/>
    </w:rPr>
  </w:style>
  <w:style w:type="paragraph" w:customStyle="1" w:styleId="D4E8C4BB1CA845748BCB5CDAC37BF6C13">
    <w:name w:val="D4E8C4BB1CA845748BCB5CDAC37BF6C13"/>
    <w:rsid w:val="00D305DA"/>
    <w:rPr>
      <w:rFonts w:eastAsiaTheme="minorHAnsi"/>
      <w:lang w:val="es-EC" w:eastAsia="en-US"/>
    </w:rPr>
  </w:style>
  <w:style w:type="paragraph" w:customStyle="1" w:styleId="77AAEB11720E45AF801BBF863F46DA503">
    <w:name w:val="77AAEB11720E45AF801BBF863F46DA503"/>
    <w:rsid w:val="00D305DA"/>
    <w:rPr>
      <w:rFonts w:eastAsiaTheme="minorHAnsi"/>
      <w:lang w:val="es-EC" w:eastAsia="en-US"/>
    </w:rPr>
  </w:style>
  <w:style w:type="paragraph" w:customStyle="1" w:styleId="0156252639484D2481ED38B2AC8A97353">
    <w:name w:val="0156252639484D2481ED38B2AC8A97353"/>
    <w:rsid w:val="00D305DA"/>
    <w:rPr>
      <w:rFonts w:eastAsiaTheme="minorHAnsi"/>
      <w:lang w:val="es-EC" w:eastAsia="en-US"/>
    </w:rPr>
  </w:style>
  <w:style w:type="paragraph" w:customStyle="1" w:styleId="FC6A71074B0A4CD68650CEFFDCE245583">
    <w:name w:val="FC6A71074B0A4CD68650CEFFDCE245583"/>
    <w:rsid w:val="00D305DA"/>
    <w:rPr>
      <w:rFonts w:eastAsiaTheme="minorHAnsi"/>
      <w:lang w:val="es-EC" w:eastAsia="en-US"/>
    </w:rPr>
  </w:style>
  <w:style w:type="paragraph" w:customStyle="1" w:styleId="3D0163509D05402CB44B6E340503DEBE3">
    <w:name w:val="3D0163509D05402CB44B6E340503DEBE3"/>
    <w:rsid w:val="00D305DA"/>
    <w:rPr>
      <w:rFonts w:eastAsiaTheme="minorHAnsi"/>
      <w:lang w:val="es-EC" w:eastAsia="en-US"/>
    </w:rPr>
  </w:style>
  <w:style w:type="paragraph" w:customStyle="1" w:styleId="E7D3DA55700C4998ACD35A4258426BBA3">
    <w:name w:val="E7D3DA55700C4998ACD35A4258426BBA3"/>
    <w:rsid w:val="00D305DA"/>
    <w:rPr>
      <w:rFonts w:eastAsiaTheme="minorHAnsi"/>
      <w:lang w:val="es-EC" w:eastAsia="en-US"/>
    </w:rPr>
  </w:style>
  <w:style w:type="paragraph" w:customStyle="1" w:styleId="B570C8410D9B4EB090308DA62A4BC51E3">
    <w:name w:val="B570C8410D9B4EB090308DA62A4BC51E3"/>
    <w:rsid w:val="00D305DA"/>
    <w:rPr>
      <w:rFonts w:eastAsiaTheme="minorHAnsi"/>
      <w:lang w:val="es-EC" w:eastAsia="en-US"/>
    </w:rPr>
  </w:style>
  <w:style w:type="paragraph" w:customStyle="1" w:styleId="AE6B119347344EC9AB2C5E747B87912F3">
    <w:name w:val="AE6B119347344EC9AB2C5E747B87912F3"/>
    <w:rsid w:val="00D305DA"/>
    <w:rPr>
      <w:rFonts w:eastAsiaTheme="minorHAnsi"/>
      <w:lang w:val="es-EC" w:eastAsia="en-US"/>
    </w:rPr>
  </w:style>
  <w:style w:type="paragraph" w:customStyle="1" w:styleId="7B02A587A73042788C149190E304B8A63">
    <w:name w:val="7B02A587A73042788C149190E304B8A63"/>
    <w:rsid w:val="00D305DA"/>
    <w:rPr>
      <w:rFonts w:eastAsiaTheme="minorHAnsi"/>
      <w:lang w:val="es-EC" w:eastAsia="en-US"/>
    </w:rPr>
  </w:style>
  <w:style w:type="paragraph" w:customStyle="1" w:styleId="5E4E45F7E8EF42F9A563694C8FCAFBD53">
    <w:name w:val="5E4E45F7E8EF42F9A563694C8FCAFBD53"/>
    <w:rsid w:val="00D305DA"/>
    <w:rPr>
      <w:rFonts w:eastAsiaTheme="minorHAnsi"/>
      <w:lang w:val="es-EC" w:eastAsia="en-US"/>
    </w:rPr>
  </w:style>
  <w:style w:type="paragraph" w:customStyle="1" w:styleId="CAE76DCD5A424EC69E5C8EBE21342C3F3">
    <w:name w:val="CAE76DCD5A424EC69E5C8EBE21342C3F3"/>
    <w:rsid w:val="00D305DA"/>
    <w:rPr>
      <w:rFonts w:eastAsiaTheme="minorHAnsi"/>
      <w:lang w:val="es-EC" w:eastAsia="en-US"/>
    </w:rPr>
  </w:style>
  <w:style w:type="paragraph" w:customStyle="1" w:styleId="86895B1CF98F48D98A3034D7F21129993">
    <w:name w:val="86895B1CF98F48D98A3034D7F21129993"/>
    <w:rsid w:val="00D305DA"/>
    <w:rPr>
      <w:rFonts w:eastAsiaTheme="minorHAnsi"/>
      <w:lang w:val="es-EC" w:eastAsia="en-US"/>
    </w:rPr>
  </w:style>
  <w:style w:type="paragraph" w:customStyle="1" w:styleId="8ECD8EB131FC44938A244384EAEC5CDF3">
    <w:name w:val="8ECD8EB131FC44938A244384EAEC5CDF3"/>
    <w:rsid w:val="00D305DA"/>
    <w:rPr>
      <w:rFonts w:eastAsiaTheme="minorHAnsi"/>
      <w:lang w:val="es-EC" w:eastAsia="en-US"/>
    </w:rPr>
  </w:style>
  <w:style w:type="paragraph" w:customStyle="1" w:styleId="09B320BADD0243C1A6996FDA412912883">
    <w:name w:val="09B320BADD0243C1A6996FDA412912883"/>
    <w:rsid w:val="00D305DA"/>
    <w:rPr>
      <w:rFonts w:eastAsiaTheme="minorHAnsi"/>
      <w:lang w:val="es-EC" w:eastAsia="en-US"/>
    </w:rPr>
  </w:style>
  <w:style w:type="paragraph" w:customStyle="1" w:styleId="DAE347F9A419492184156B9CF1F11B103">
    <w:name w:val="DAE347F9A419492184156B9CF1F11B103"/>
    <w:rsid w:val="00D305DA"/>
    <w:rPr>
      <w:rFonts w:eastAsiaTheme="minorHAnsi"/>
      <w:lang w:val="es-EC" w:eastAsia="en-US"/>
    </w:rPr>
  </w:style>
  <w:style w:type="paragraph" w:customStyle="1" w:styleId="4AA5E900847D4A6EBC1714ADCB6206503">
    <w:name w:val="4AA5E900847D4A6EBC1714ADCB6206503"/>
    <w:rsid w:val="00D305DA"/>
    <w:rPr>
      <w:rFonts w:eastAsiaTheme="minorHAnsi"/>
      <w:lang w:val="es-EC" w:eastAsia="en-US"/>
    </w:rPr>
  </w:style>
  <w:style w:type="paragraph" w:customStyle="1" w:styleId="436BC0C0CF9B4E5EA4AA26700352B2403">
    <w:name w:val="436BC0C0CF9B4E5EA4AA26700352B2403"/>
    <w:rsid w:val="00D305DA"/>
    <w:rPr>
      <w:rFonts w:eastAsiaTheme="minorHAnsi"/>
      <w:lang w:val="es-EC" w:eastAsia="en-US"/>
    </w:rPr>
  </w:style>
  <w:style w:type="paragraph" w:customStyle="1" w:styleId="05185064C61E42BDACA01827605A9C843">
    <w:name w:val="05185064C61E42BDACA01827605A9C843"/>
    <w:rsid w:val="00D305DA"/>
    <w:rPr>
      <w:rFonts w:eastAsiaTheme="minorHAnsi"/>
      <w:lang w:val="es-EC" w:eastAsia="en-US"/>
    </w:rPr>
  </w:style>
  <w:style w:type="paragraph" w:customStyle="1" w:styleId="14677D90A6FB4EC8B272E01E64B56CBA3">
    <w:name w:val="14677D90A6FB4EC8B272E01E64B56CBA3"/>
    <w:rsid w:val="00D305DA"/>
    <w:rPr>
      <w:rFonts w:eastAsiaTheme="minorHAnsi"/>
      <w:lang w:val="es-EC" w:eastAsia="en-US"/>
    </w:rPr>
  </w:style>
  <w:style w:type="paragraph" w:customStyle="1" w:styleId="99A06C89987241E78D403670EC04F5653">
    <w:name w:val="99A06C89987241E78D403670EC04F5653"/>
    <w:rsid w:val="00D305DA"/>
    <w:rPr>
      <w:rFonts w:eastAsiaTheme="minorHAnsi"/>
      <w:lang w:val="es-EC" w:eastAsia="en-US"/>
    </w:rPr>
  </w:style>
  <w:style w:type="paragraph" w:customStyle="1" w:styleId="28031169A71F47F78510D9038D0C01BB3">
    <w:name w:val="28031169A71F47F78510D9038D0C01BB3"/>
    <w:rsid w:val="00D305DA"/>
    <w:rPr>
      <w:rFonts w:eastAsiaTheme="minorHAnsi"/>
      <w:lang w:val="es-EC" w:eastAsia="en-US"/>
    </w:rPr>
  </w:style>
  <w:style w:type="paragraph" w:customStyle="1" w:styleId="3FD55BDA318F4AD6914687132CEEA8EE3">
    <w:name w:val="3FD55BDA318F4AD6914687132CEEA8EE3"/>
    <w:rsid w:val="00D305DA"/>
    <w:rPr>
      <w:rFonts w:eastAsiaTheme="minorHAnsi"/>
      <w:lang w:val="es-EC" w:eastAsia="en-US"/>
    </w:rPr>
  </w:style>
  <w:style w:type="paragraph" w:customStyle="1" w:styleId="23F93ABB6ABC40EE94B563256FE61EA43">
    <w:name w:val="23F93ABB6ABC40EE94B563256FE61EA43"/>
    <w:rsid w:val="00D305DA"/>
    <w:rPr>
      <w:rFonts w:eastAsiaTheme="minorHAnsi"/>
      <w:lang w:val="es-EC" w:eastAsia="en-US"/>
    </w:rPr>
  </w:style>
  <w:style w:type="paragraph" w:customStyle="1" w:styleId="E6AB87C7821E494D8A47DF6634547AB63">
    <w:name w:val="E6AB87C7821E494D8A47DF6634547AB63"/>
    <w:rsid w:val="00D305DA"/>
    <w:rPr>
      <w:rFonts w:eastAsiaTheme="minorHAnsi"/>
      <w:lang w:val="es-EC" w:eastAsia="en-US"/>
    </w:rPr>
  </w:style>
  <w:style w:type="paragraph" w:customStyle="1" w:styleId="B3C8169D8C11466DA87C3B6489F59D743">
    <w:name w:val="B3C8169D8C11466DA87C3B6489F59D743"/>
    <w:rsid w:val="00D305DA"/>
    <w:rPr>
      <w:rFonts w:eastAsiaTheme="minorHAnsi"/>
      <w:lang w:val="es-EC" w:eastAsia="en-US"/>
    </w:rPr>
  </w:style>
  <w:style w:type="paragraph" w:customStyle="1" w:styleId="0B0197916C06483EBF04B722300A2EBB3">
    <w:name w:val="0B0197916C06483EBF04B722300A2EBB3"/>
    <w:rsid w:val="00D305DA"/>
    <w:rPr>
      <w:rFonts w:eastAsiaTheme="minorHAnsi"/>
      <w:lang w:val="es-EC" w:eastAsia="en-US"/>
    </w:rPr>
  </w:style>
  <w:style w:type="paragraph" w:customStyle="1" w:styleId="6D284A3A1283479A832EB6F4E3A8D33D3">
    <w:name w:val="6D284A3A1283479A832EB6F4E3A8D33D3"/>
    <w:rsid w:val="00D305DA"/>
    <w:rPr>
      <w:rFonts w:eastAsiaTheme="minorHAnsi"/>
      <w:lang w:val="es-EC" w:eastAsia="en-US"/>
    </w:rPr>
  </w:style>
  <w:style w:type="paragraph" w:customStyle="1" w:styleId="CFF85B819F6F4571BB39F3D90BEF80E23">
    <w:name w:val="CFF85B819F6F4571BB39F3D90BEF80E23"/>
    <w:rsid w:val="00D305DA"/>
    <w:rPr>
      <w:rFonts w:eastAsiaTheme="minorHAnsi"/>
      <w:lang w:val="es-EC" w:eastAsia="en-US"/>
    </w:rPr>
  </w:style>
  <w:style w:type="paragraph" w:customStyle="1" w:styleId="8F38C77CE7144FA79DCDDACFA37B24A13">
    <w:name w:val="8F38C77CE7144FA79DCDDACFA37B24A13"/>
    <w:rsid w:val="00D305DA"/>
    <w:rPr>
      <w:rFonts w:eastAsiaTheme="minorHAnsi"/>
      <w:lang w:val="es-EC" w:eastAsia="en-US"/>
    </w:rPr>
  </w:style>
  <w:style w:type="paragraph" w:customStyle="1" w:styleId="A1D1AB12CA894062A3FE331408639FD03">
    <w:name w:val="A1D1AB12CA894062A3FE331408639FD03"/>
    <w:rsid w:val="00D305DA"/>
    <w:rPr>
      <w:rFonts w:eastAsiaTheme="minorHAnsi"/>
      <w:lang w:val="es-EC" w:eastAsia="en-US"/>
    </w:rPr>
  </w:style>
  <w:style w:type="paragraph" w:customStyle="1" w:styleId="200A7793BE3A4A4A8A9B13C5D36933983">
    <w:name w:val="200A7793BE3A4A4A8A9B13C5D36933983"/>
    <w:rsid w:val="00D305DA"/>
    <w:rPr>
      <w:rFonts w:eastAsiaTheme="minorHAnsi"/>
      <w:lang w:val="es-EC" w:eastAsia="en-US"/>
    </w:rPr>
  </w:style>
  <w:style w:type="paragraph" w:customStyle="1" w:styleId="EEDCAC6FF0644FCCBE03E0D9CB7939D63">
    <w:name w:val="EEDCAC6FF0644FCCBE03E0D9CB7939D63"/>
    <w:rsid w:val="00D305DA"/>
    <w:rPr>
      <w:rFonts w:eastAsiaTheme="minorHAnsi"/>
      <w:lang w:val="es-EC" w:eastAsia="en-US"/>
    </w:rPr>
  </w:style>
  <w:style w:type="paragraph" w:customStyle="1" w:styleId="A34BEEE68CF34EABA6B72BF7C2BFAC263">
    <w:name w:val="A34BEEE68CF34EABA6B72BF7C2BFAC263"/>
    <w:rsid w:val="00D305DA"/>
    <w:rPr>
      <w:rFonts w:eastAsiaTheme="minorHAnsi"/>
      <w:lang w:val="es-EC" w:eastAsia="en-US"/>
    </w:rPr>
  </w:style>
  <w:style w:type="paragraph" w:customStyle="1" w:styleId="4ADB6E15710545FBB6C8B6192EF33A373">
    <w:name w:val="4ADB6E15710545FBB6C8B6192EF33A373"/>
    <w:rsid w:val="00D305DA"/>
    <w:rPr>
      <w:rFonts w:eastAsiaTheme="minorHAnsi"/>
      <w:lang w:val="es-EC" w:eastAsia="en-US"/>
    </w:rPr>
  </w:style>
  <w:style w:type="paragraph" w:customStyle="1" w:styleId="134D0017B95647E7B85646BFCE1618D03">
    <w:name w:val="134D0017B95647E7B85646BFCE1618D03"/>
    <w:rsid w:val="00D305DA"/>
    <w:rPr>
      <w:rFonts w:eastAsiaTheme="minorHAnsi"/>
      <w:lang w:val="es-EC" w:eastAsia="en-US"/>
    </w:rPr>
  </w:style>
  <w:style w:type="paragraph" w:customStyle="1" w:styleId="2BE839DF3FE445578FE99E33F5EE50DF3">
    <w:name w:val="2BE839DF3FE445578FE99E33F5EE50DF3"/>
    <w:rsid w:val="00D305DA"/>
    <w:rPr>
      <w:rFonts w:eastAsiaTheme="minorHAnsi"/>
      <w:lang w:val="es-EC" w:eastAsia="en-US"/>
    </w:rPr>
  </w:style>
  <w:style w:type="paragraph" w:customStyle="1" w:styleId="3341A88EA83145C5BD2F7916B5A6CCF43">
    <w:name w:val="3341A88EA83145C5BD2F7916B5A6CCF43"/>
    <w:rsid w:val="00D305DA"/>
    <w:rPr>
      <w:rFonts w:eastAsiaTheme="minorHAnsi"/>
      <w:lang w:val="es-EC" w:eastAsia="en-US"/>
    </w:rPr>
  </w:style>
  <w:style w:type="paragraph" w:customStyle="1" w:styleId="07A7E0992EAE472B936B0637C24CE1E03">
    <w:name w:val="07A7E0992EAE472B936B0637C24CE1E03"/>
    <w:rsid w:val="00D305DA"/>
    <w:rPr>
      <w:rFonts w:eastAsiaTheme="minorHAnsi"/>
      <w:lang w:val="es-EC" w:eastAsia="en-US"/>
    </w:rPr>
  </w:style>
  <w:style w:type="paragraph" w:customStyle="1" w:styleId="4417D29BE8A547F88A7481207B12438E3">
    <w:name w:val="4417D29BE8A547F88A7481207B12438E3"/>
    <w:rsid w:val="00D305DA"/>
    <w:rPr>
      <w:rFonts w:eastAsiaTheme="minorHAnsi"/>
      <w:lang w:val="es-EC" w:eastAsia="en-US"/>
    </w:rPr>
  </w:style>
  <w:style w:type="paragraph" w:customStyle="1" w:styleId="72B1A79BB4DA469291D700AA6E6B6B1C3">
    <w:name w:val="72B1A79BB4DA469291D700AA6E6B6B1C3"/>
    <w:rsid w:val="00D305DA"/>
    <w:rPr>
      <w:rFonts w:eastAsiaTheme="minorHAnsi"/>
      <w:lang w:val="es-EC" w:eastAsia="en-US"/>
    </w:rPr>
  </w:style>
  <w:style w:type="paragraph" w:customStyle="1" w:styleId="C4E1E859867C48BA8A482137673EAB833">
    <w:name w:val="C4E1E859867C48BA8A482137673EAB833"/>
    <w:rsid w:val="00D305DA"/>
    <w:rPr>
      <w:rFonts w:eastAsiaTheme="minorHAnsi"/>
      <w:lang w:val="es-EC" w:eastAsia="en-US"/>
    </w:rPr>
  </w:style>
  <w:style w:type="paragraph" w:customStyle="1" w:styleId="824E0AE580FE4C62939AAA9D47A5381E3">
    <w:name w:val="824E0AE580FE4C62939AAA9D47A5381E3"/>
    <w:rsid w:val="00D305DA"/>
    <w:rPr>
      <w:rFonts w:eastAsiaTheme="minorHAnsi"/>
      <w:lang w:val="es-EC" w:eastAsia="en-US"/>
    </w:rPr>
  </w:style>
  <w:style w:type="paragraph" w:customStyle="1" w:styleId="007B1EB9E5F244BD8AA66A3E400F4D323">
    <w:name w:val="007B1EB9E5F244BD8AA66A3E400F4D323"/>
    <w:rsid w:val="00D305DA"/>
    <w:rPr>
      <w:rFonts w:eastAsiaTheme="minorHAnsi"/>
      <w:lang w:val="es-EC" w:eastAsia="en-US"/>
    </w:rPr>
  </w:style>
  <w:style w:type="paragraph" w:customStyle="1" w:styleId="2EA7A7ED4B1B4C8FA1C62C9B1AC686FA3">
    <w:name w:val="2EA7A7ED4B1B4C8FA1C62C9B1AC686FA3"/>
    <w:rsid w:val="00D305DA"/>
    <w:rPr>
      <w:rFonts w:eastAsiaTheme="minorHAnsi"/>
      <w:lang w:val="es-EC" w:eastAsia="en-US"/>
    </w:rPr>
  </w:style>
  <w:style w:type="paragraph" w:customStyle="1" w:styleId="2DB95C20124446B0B9B4B7726C4C967F3">
    <w:name w:val="2DB95C20124446B0B9B4B7726C4C967F3"/>
    <w:rsid w:val="00D305DA"/>
    <w:rPr>
      <w:rFonts w:eastAsiaTheme="minorHAnsi"/>
      <w:lang w:val="es-EC" w:eastAsia="en-US"/>
    </w:rPr>
  </w:style>
  <w:style w:type="paragraph" w:customStyle="1" w:styleId="FF2BF67F211C4DD6A8F126AEA876CCEE3">
    <w:name w:val="FF2BF67F211C4DD6A8F126AEA876CCEE3"/>
    <w:rsid w:val="00D305DA"/>
    <w:rPr>
      <w:rFonts w:eastAsiaTheme="minorHAnsi"/>
      <w:lang w:val="es-EC" w:eastAsia="en-US"/>
    </w:rPr>
  </w:style>
  <w:style w:type="paragraph" w:customStyle="1" w:styleId="7DD224FBAC3C4B4EB8DDDE54BA626FBF3">
    <w:name w:val="7DD224FBAC3C4B4EB8DDDE54BA626FBF3"/>
    <w:rsid w:val="00D305DA"/>
    <w:rPr>
      <w:rFonts w:eastAsiaTheme="minorHAnsi"/>
      <w:lang w:val="es-EC" w:eastAsia="en-US"/>
    </w:rPr>
  </w:style>
  <w:style w:type="paragraph" w:customStyle="1" w:styleId="D68A2059810B47FD9B3720121AB96B4C3">
    <w:name w:val="D68A2059810B47FD9B3720121AB96B4C3"/>
    <w:rsid w:val="00D305DA"/>
    <w:rPr>
      <w:rFonts w:eastAsiaTheme="minorHAnsi"/>
      <w:lang w:val="es-EC" w:eastAsia="en-US"/>
    </w:rPr>
  </w:style>
  <w:style w:type="paragraph" w:customStyle="1" w:styleId="422C6119AA53426F9E88E4D79C672E553">
    <w:name w:val="422C6119AA53426F9E88E4D79C672E553"/>
    <w:rsid w:val="00D305DA"/>
    <w:rPr>
      <w:rFonts w:eastAsiaTheme="minorHAnsi"/>
      <w:lang w:val="es-EC" w:eastAsia="en-US"/>
    </w:rPr>
  </w:style>
  <w:style w:type="paragraph" w:customStyle="1" w:styleId="F0C026DE105140C199414101FA2C1AD13">
    <w:name w:val="F0C026DE105140C199414101FA2C1AD13"/>
    <w:rsid w:val="00D305DA"/>
    <w:rPr>
      <w:rFonts w:eastAsiaTheme="minorHAnsi"/>
      <w:lang w:val="es-EC" w:eastAsia="en-US"/>
    </w:rPr>
  </w:style>
  <w:style w:type="paragraph" w:customStyle="1" w:styleId="905CBE9BC36945689E978DDF1F2D53EF3">
    <w:name w:val="905CBE9BC36945689E978DDF1F2D53EF3"/>
    <w:rsid w:val="00D305DA"/>
    <w:rPr>
      <w:rFonts w:eastAsiaTheme="minorHAnsi"/>
      <w:lang w:val="es-EC" w:eastAsia="en-US"/>
    </w:rPr>
  </w:style>
  <w:style w:type="paragraph" w:customStyle="1" w:styleId="87612A6FB1D64B6F81960A09CFC51CC63">
    <w:name w:val="87612A6FB1D64B6F81960A09CFC51CC63"/>
    <w:rsid w:val="00D305DA"/>
    <w:rPr>
      <w:rFonts w:eastAsiaTheme="minorHAnsi"/>
      <w:lang w:val="es-EC" w:eastAsia="en-US"/>
    </w:rPr>
  </w:style>
  <w:style w:type="paragraph" w:customStyle="1" w:styleId="0FBC8F5C49BD4C87B46D1C222DD27B2A3">
    <w:name w:val="0FBC8F5C49BD4C87B46D1C222DD27B2A3"/>
    <w:rsid w:val="00D305DA"/>
    <w:rPr>
      <w:rFonts w:eastAsiaTheme="minorHAnsi"/>
      <w:lang w:val="es-EC" w:eastAsia="en-US"/>
    </w:rPr>
  </w:style>
  <w:style w:type="paragraph" w:customStyle="1" w:styleId="E28DB2CFA17F4EF2AAF8B3B69736CBDE3">
    <w:name w:val="E28DB2CFA17F4EF2AAF8B3B69736CBDE3"/>
    <w:rsid w:val="00D305DA"/>
    <w:rPr>
      <w:rFonts w:eastAsiaTheme="minorHAnsi"/>
      <w:lang w:val="es-EC" w:eastAsia="en-US"/>
    </w:rPr>
  </w:style>
  <w:style w:type="paragraph" w:customStyle="1" w:styleId="0B4CDD7DC7294C4AB9B484BF6566EECD3">
    <w:name w:val="0B4CDD7DC7294C4AB9B484BF6566EECD3"/>
    <w:rsid w:val="00D305DA"/>
    <w:rPr>
      <w:rFonts w:eastAsiaTheme="minorHAnsi"/>
      <w:lang w:val="es-EC" w:eastAsia="en-US"/>
    </w:rPr>
  </w:style>
  <w:style w:type="paragraph" w:customStyle="1" w:styleId="DC3B5A7CFFA147D18BF4656790CF6F0D3">
    <w:name w:val="DC3B5A7CFFA147D18BF4656790CF6F0D3"/>
    <w:rsid w:val="00D305DA"/>
    <w:rPr>
      <w:rFonts w:eastAsiaTheme="minorHAnsi"/>
      <w:lang w:val="es-EC" w:eastAsia="en-US"/>
    </w:rPr>
  </w:style>
  <w:style w:type="paragraph" w:customStyle="1" w:styleId="ADB4D652EE9442FAA7459231A004DA3E3">
    <w:name w:val="ADB4D652EE9442FAA7459231A004DA3E3"/>
    <w:rsid w:val="00D305DA"/>
    <w:rPr>
      <w:rFonts w:eastAsiaTheme="minorHAnsi"/>
      <w:lang w:val="es-EC" w:eastAsia="en-US"/>
    </w:rPr>
  </w:style>
  <w:style w:type="paragraph" w:customStyle="1" w:styleId="7F9C2F4FB3D5430D9ABD4B88845EC4F13">
    <w:name w:val="7F9C2F4FB3D5430D9ABD4B88845EC4F13"/>
    <w:rsid w:val="00D305DA"/>
    <w:rPr>
      <w:rFonts w:eastAsiaTheme="minorHAnsi"/>
      <w:lang w:val="es-EC" w:eastAsia="en-US"/>
    </w:rPr>
  </w:style>
  <w:style w:type="paragraph" w:customStyle="1" w:styleId="615543A93AE247FDBC7327611C9441E63">
    <w:name w:val="615543A93AE247FDBC7327611C9441E63"/>
    <w:rsid w:val="00D305DA"/>
    <w:rPr>
      <w:rFonts w:eastAsiaTheme="minorHAnsi"/>
      <w:lang w:val="es-EC" w:eastAsia="en-US"/>
    </w:rPr>
  </w:style>
  <w:style w:type="paragraph" w:customStyle="1" w:styleId="E0499286279244CEA50D2526FF5485213">
    <w:name w:val="E0499286279244CEA50D2526FF5485213"/>
    <w:rsid w:val="00D305DA"/>
    <w:rPr>
      <w:rFonts w:eastAsiaTheme="minorHAnsi"/>
      <w:lang w:val="es-EC" w:eastAsia="en-US"/>
    </w:rPr>
  </w:style>
  <w:style w:type="paragraph" w:customStyle="1" w:styleId="17478936F1934BA4A82B4F3BEDBBACC13">
    <w:name w:val="17478936F1934BA4A82B4F3BEDBBACC13"/>
    <w:rsid w:val="00D305DA"/>
    <w:rPr>
      <w:rFonts w:eastAsiaTheme="minorHAnsi"/>
      <w:lang w:val="es-EC" w:eastAsia="en-US"/>
    </w:rPr>
  </w:style>
  <w:style w:type="paragraph" w:customStyle="1" w:styleId="E1DA3C8388CC4DAEAC1751F78D7DCD003">
    <w:name w:val="E1DA3C8388CC4DAEAC1751F78D7DCD003"/>
    <w:rsid w:val="00D305DA"/>
    <w:rPr>
      <w:rFonts w:eastAsiaTheme="minorHAnsi"/>
      <w:lang w:val="es-EC" w:eastAsia="en-US"/>
    </w:rPr>
  </w:style>
  <w:style w:type="paragraph" w:customStyle="1" w:styleId="B19AD027C92C4DE7A5F353BD5C851A213">
    <w:name w:val="B19AD027C92C4DE7A5F353BD5C851A213"/>
    <w:rsid w:val="00D305DA"/>
    <w:rPr>
      <w:rFonts w:eastAsiaTheme="minorHAnsi"/>
      <w:lang w:val="es-EC" w:eastAsia="en-US"/>
    </w:rPr>
  </w:style>
  <w:style w:type="paragraph" w:customStyle="1" w:styleId="1346B9DA67EA406B8EC72B01BEC7428E4">
    <w:name w:val="1346B9DA67EA406B8EC72B01BEC7428E4"/>
    <w:rsid w:val="00D305DA"/>
    <w:rPr>
      <w:rFonts w:eastAsiaTheme="minorHAnsi"/>
      <w:lang w:val="es-EC" w:eastAsia="en-US"/>
    </w:rPr>
  </w:style>
  <w:style w:type="paragraph" w:customStyle="1" w:styleId="D48B78BA59304391A27962A43421EF644">
    <w:name w:val="D48B78BA59304391A27962A43421EF644"/>
    <w:rsid w:val="00D305DA"/>
    <w:rPr>
      <w:rFonts w:eastAsiaTheme="minorHAnsi"/>
      <w:lang w:val="es-EC" w:eastAsia="en-US"/>
    </w:rPr>
  </w:style>
  <w:style w:type="paragraph" w:customStyle="1" w:styleId="B7C07A82DE7F4FFD94435CB4535CC40F4">
    <w:name w:val="B7C07A82DE7F4FFD94435CB4535CC40F4"/>
    <w:rsid w:val="00D305DA"/>
    <w:rPr>
      <w:rFonts w:eastAsiaTheme="minorHAnsi"/>
      <w:lang w:val="es-EC" w:eastAsia="en-US"/>
    </w:rPr>
  </w:style>
  <w:style w:type="paragraph" w:customStyle="1" w:styleId="F53A35E6664848978E95535C1D11C9814">
    <w:name w:val="F53A35E6664848978E95535C1D11C9814"/>
    <w:rsid w:val="00D305DA"/>
    <w:rPr>
      <w:rFonts w:eastAsiaTheme="minorHAnsi"/>
      <w:lang w:val="es-EC" w:eastAsia="en-US"/>
    </w:rPr>
  </w:style>
  <w:style w:type="paragraph" w:customStyle="1" w:styleId="9E626E45202F414F9108243F6FBA83094">
    <w:name w:val="9E626E45202F414F9108243F6FBA83094"/>
    <w:rsid w:val="00D305DA"/>
    <w:rPr>
      <w:rFonts w:eastAsiaTheme="minorHAnsi"/>
      <w:lang w:val="es-EC" w:eastAsia="en-US"/>
    </w:rPr>
  </w:style>
  <w:style w:type="paragraph" w:customStyle="1" w:styleId="EE2139BB3E06499E9166BC5DF14926E24">
    <w:name w:val="EE2139BB3E06499E9166BC5DF14926E24"/>
    <w:rsid w:val="00D305DA"/>
    <w:rPr>
      <w:rFonts w:eastAsiaTheme="minorHAnsi"/>
      <w:lang w:val="es-EC" w:eastAsia="en-US"/>
    </w:rPr>
  </w:style>
  <w:style w:type="paragraph" w:customStyle="1" w:styleId="10845DBE96C342C285CCD6E528AB26B14">
    <w:name w:val="10845DBE96C342C285CCD6E528AB26B14"/>
    <w:rsid w:val="00D305DA"/>
    <w:rPr>
      <w:rFonts w:eastAsiaTheme="minorHAnsi"/>
      <w:lang w:val="es-EC" w:eastAsia="en-US"/>
    </w:rPr>
  </w:style>
  <w:style w:type="paragraph" w:customStyle="1" w:styleId="4F4C068E327D4225AE9CA58505E73A8E1">
    <w:name w:val="4F4C068E327D4225AE9CA58505E73A8E1"/>
    <w:rsid w:val="00D305DA"/>
    <w:rPr>
      <w:rFonts w:eastAsiaTheme="minorHAnsi"/>
      <w:lang w:val="es-EC" w:eastAsia="en-US"/>
    </w:rPr>
  </w:style>
  <w:style w:type="paragraph" w:customStyle="1" w:styleId="A992BAC19587424888D2ADEFB64977302">
    <w:name w:val="A992BAC19587424888D2ADEFB64977302"/>
    <w:rsid w:val="00D305DA"/>
    <w:rPr>
      <w:rFonts w:eastAsiaTheme="minorHAnsi"/>
      <w:lang w:val="es-EC" w:eastAsia="en-US"/>
    </w:rPr>
  </w:style>
  <w:style w:type="paragraph" w:customStyle="1" w:styleId="71E9232CC4D94F8BAAB040A194F427B82">
    <w:name w:val="71E9232CC4D94F8BAAB040A194F427B82"/>
    <w:rsid w:val="00D305DA"/>
    <w:rPr>
      <w:rFonts w:eastAsiaTheme="minorHAnsi"/>
      <w:lang w:val="es-EC" w:eastAsia="en-US"/>
    </w:rPr>
  </w:style>
  <w:style w:type="paragraph" w:customStyle="1" w:styleId="B9DF7B1A46DF4B969903E92B2F1AAD2C4">
    <w:name w:val="B9DF7B1A46DF4B969903E92B2F1AAD2C4"/>
    <w:rsid w:val="00D305DA"/>
    <w:rPr>
      <w:rFonts w:eastAsiaTheme="minorHAnsi"/>
      <w:lang w:val="es-EC" w:eastAsia="en-US"/>
    </w:rPr>
  </w:style>
  <w:style w:type="paragraph" w:customStyle="1" w:styleId="881B1BE5CDEC4F929C56A71ED40075B34">
    <w:name w:val="881B1BE5CDEC4F929C56A71ED40075B34"/>
    <w:rsid w:val="00D305DA"/>
    <w:rPr>
      <w:rFonts w:eastAsiaTheme="minorHAnsi"/>
      <w:lang w:val="es-EC" w:eastAsia="en-US"/>
    </w:rPr>
  </w:style>
  <w:style w:type="paragraph" w:customStyle="1" w:styleId="CE75B8F21FC74AEA8D63FF00918B8B8F4">
    <w:name w:val="CE75B8F21FC74AEA8D63FF00918B8B8F4"/>
    <w:rsid w:val="00D305DA"/>
    <w:rPr>
      <w:rFonts w:eastAsiaTheme="minorHAnsi"/>
      <w:lang w:val="es-EC" w:eastAsia="en-US"/>
    </w:rPr>
  </w:style>
  <w:style w:type="paragraph" w:customStyle="1" w:styleId="DA10A2CE462E4344AFB75924CE6FA73F1">
    <w:name w:val="DA10A2CE462E4344AFB75924CE6FA73F1"/>
    <w:rsid w:val="00D305DA"/>
    <w:rPr>
      <w:rFonts w:eastAsiaTheme="minorHAnsi"/>
      <w:lang w:val="es-EC" w:eastAsia="en-US"/>
    </w:rPr>
  </w:style>
  <w:style w:type="paragraph" w:customStyle="1" w:styleId="384FFEAA9F424136AC2511107FB2F8364">
    <w:name w:val="384FFEAA9F424136AC2511107FB2F8364"/>
    <w:rsid w:val="00D305DA"/>
    <w:rPr>
      <w:rFonts w:eastAsiaTheme="minorHAnsi"/>
      <w:lang w:val="es-EC" w:eastAsia="en-US"/>
    </w:rPr>
  </w:style>
  <w:style w:type="paragraph" w:customStyle="1" w:styleId="69AFC006173C49BFBED48E3FEF5D304E4">
    <w:name w:val="69AFC006173C49BFBED48E3FEF5D304E4"/>
    <w:rsid w:val="00D305DA"/>
    <w:rPr>
      <w:rFonts w:eastAsiaTheme="minorHAnsi"/>
      <w:lang w:val="es-EC" w:eastAsia="en-US"/>
    </w:rPr>
  </w:style>
  <w:style w:type="paragraph" w:customStyle="1" w:styleId="9CEBA39EB6CC4045AF7BCA6D12564F934">
    <w:name w:val="9CEBA39EB6CC4045AF7BCA6D12564F934"/>
    <w:rsid w:val="00D305DA"/>
    <w:rPr>
      <w:rFonts w:eastAsiaTheme="minorHAnsi"/>
      <w:lang w:val="es-EC" w:eastAsia="en-US"/>
    </w:rPr>
  </w:style>
  <w:style w:type="paragraph" w:customStyle="1" w:styleId="1E8405E3678D49F6950169CE85D773094">
    <w:name w:val="1E8405E3678D49F6950169CE85D773094"/>
    <w:rsid w:val="00D305DA"/>
    <w:rPr>
      <w:rFonts w:eastAsiaTheme="minorHAnsi"/>
      <w:lang w:val="es-EC" w:eastAsia="en-US"/>
    </w:rPr>
  </w:style>
  <w:style w:type="paragraph" w:customStyle="1" w:styleId="537EA4D083B74902AA851A8C7EB14E514">
    <w:name w:val="537EA4D083B74902AA851A8C7EB14E514"/>
    <w:rsid w:val="00D305DA"/>
    <w:rPr>
      <w:rFonts w:eastAsiaTheme="minorHAnsi"/>
      <w:lang w:val="es-EC" w:eastAsia="en-US"/>
    </w:rPr>
  </w:style>
  <w:style w:type="paragraph" w:customStyle="1" w:styleId="4DD2A450278F4CC399A538AC1E215C454">
    <w:name w:val="4DD2A450278F4CC399A538AC1E215C454"/>
    <w:rsid w:val="00D305DA"/>
    <w:rPr>
      <w:rFonts w:eastAsiaTheme="minorHAnsi"/>
      <w:lang w:val="es-EC" w:eastAsia="en-US"/>
    </w:rPr>
  </w:style>
  <w:style w:type="paragraph" w:customStyle="1" w:styleId="DF25207A81BC479B915B2CDCE95697C34">
    <w:name w:val="DF25207A81BC479B915B2CDCE95697C34"/>
    <w:rsid w:val="00D305DA"/>
    <w:rPr>
      <w:rFonts w:eastAsiaTheme="minorHAnsi"/>
      <w:lang w:val="es-EC" w:eastAsia="en-US"/>
    </w:rPr>
  </w:style>
  <w:style w:type="paragraph" w:customStyle="1" w:styleId="99EB8A390A744832828ABB4B87735DB24">
    <w:name w:val="99EB8A390A744832828ABB4B87735DB24"/>
    <w:rsid w:val="00D305DA"/>
    <w:rPr>
      <w:rFonts w:eastAsiaTheme="minorHAnsi"/>
      <w:lang w:val="es-EC" w:eastAsia="en-US"/>
    </w:rPr>
  </w:style>
  <w:style w:type="paragraph" w:customStyle="1" w:styleId="63D9D8B36035438C9CD53877B2F448704">
    <w:name w:val="63D9D8B36035438C9CD53877B2F448704"/>
    <w:rsid w:val="00D305DA"/>
    <w:rPr>
      <w:rFonts w:eastAsiaTheme="minorHAnsi"/>
      <w:lang w:val="es-EC" w:eastAsia="en-US"/>
    </w:rPr>
  </w:style>
  <w:style w:type="paragraph" w:customStyle="1" w:styleId="8D85583ABBC24E7DAED6C250D9B6378E4">
    <w:name w:val="8D85583ABBC24E7DAED6C250D9B6378E4"/>
    <w:rsid w:val="00D305DA"/>
    <w:rPr>
      <w:rFonts w:eastAsiaTheme="minorHAnsi"/>
      <w:lang w:val="es-EC" w:eastAsia="en-US"/>
    </w:rPr>
  </w:style>
  <w:style w:type="paragraph" w:customStyle="1" w:styleId="3EE0775CA125442385378CC4A894E0164">
    <w:name w:val="3EE0775CA125442385378CC4A894E0164"/>
    <w:rsid w:val="00D305DA"/>
    <w:rPr>
      <w:rFonts w:eastAsiaTheme="minorHAnsi"/>
      <w:lang w:val="es-EC" w:eastAsia="en-US"/>
    </w:rPr>
  </w:style>
  <w:style w:type="paragraph" w:customStyle="1" w:styleId="4246FF1E36294E0BB23A8F5E9A5969804">
    <w:name w:val="4246FF1E36294E0BB23A8F5E9A5969804"/>
    <w:rsid w:val="00D305DA"/>
    <w:rPr>
      <w:rFonts w:eastAsiaTheme="minorHAnsi"/>
      <w:lang w:val="es-EC" w:eastAsia="en-US"/>
    </w:rPr>
  </w:style>
  <w:style w:type="paragraph" w:customStyle="1" w:styleId="C66DB1C3AA7E4A9ABA0DDC05DDB811FA4">
    <w:name w:val="C66DB1C3AA7E4A9ABA0DDC05DDB811FA4"/>
    <w:rsid w:val="00D305DA"/>
    <w:rPr>
      <w:rFonts w:eastAsiaTheme="minorHAnsi"/>
      <w:lang w:val="es-EC" w:eastAsia="en-US"/>
    </w:rPr>
  </w:style>
  <w:style w:type="paragraph" w:customStyle="1" w:styleId="0B9DF91E77C949459C2C6C8A55FBF6014">
    <w:name w:val="0B9DF91E77C949459C2C6C8A55FBF6014"/>
    <w:rsid w:val="00D305DA"/>
    <w:rPr>
      <w:rFonts w:eastAsiaTheme="minorHAnsi"/>
      <w:lang w:val="es-EC" w:eastAsia="en-US"/>
    </w:rPr>
  </w:style>
  <w:style w:type="paragraph" w:customStyle="1" w:styleId="9AD30FB8B38449108D2DCAEA37B155DD4">
    <w:name w:val="9AD30FB8B38449108D2DCAEA37B155DD4"/>
    <w:rsid w:val="00D305DA"/>
    <w:rPr>
      <w:rFonts w:eastAsiaTheme="minorHAnsi"/>
      <w:lang w:val="es-EC" w:eastAsia="en-US"/>
    </w:rPr>
  </w:style>
  <w:style w:type="paragraph" w:customStyle="1" w:styleId="B3217F0EB441450AAED2FEC9CE6F3A394">
    <w:name w:val="B3217F0EB441450AAED2FEC9CE6F3A394"/>
    <w:rsid w:val="00D305DA"/>
    <w:rPr>
      <w:rFonts w:eastAsiaTheme="minorHAnsi"/>
      <w:lang w:val="es-EC" w:eastAsia="en-US"/>
    </w:rPr>
  </w:style>
  <w:style w:type="paragraph" w:customStyle="1" w:styleId="BB7DAB3CE87D4DCEABC3C791DFD4ACDC4">
    <w:name w:val="BB7DAB3CE87D4DCEABC3C791DFD4ACDC4"/>
    <w:rsid w:val="00D305DA"/>
    <w:rPr>
      <w:rFonts w:eastAsiaTheme="minorHAnsi"/>
      <w:lang w:val="es-EC" w:eastAsia="en-US"/>
    </w:rPr>
  </w:style>
  <w:style w:type="paragraph" w:customStyle="1" w:styleId="E9342A2CC8AD4C9789625005DD99EFFA4">
    <w:name w:val="E9342A2CC8AD4C9789625005DD99EFFA4"/>
    <w:rsid w:val="00D305DA"/>
    <w:rPr>
      <w:rFonts w:eastAsiaTheme="minorHAnsi"/>
      <w:lang w:val="es-EC" w:eastAsia="en-US"/>
    </w:rPr>
  </w:style>
  <w:style w:type="paragraph" w:customStyle="1" w:styleId="4556944BA42D4F8AB308FCC83EBEEF9B4">
    <w:name w:val="4556944BA42D4F8AB308FCC83EBEEF9B4"/>
    <w:rsid w:val="00D305DA"/>
    <w:rPr>
      <w:rFonts w:eastAsiaTheme="minorHAnsi"/>
      <w:lang w:val="es-EC" w:eastAsia="en-US"/>
    </w:rPr>
  </w:style>
  <w:style w:type="paragraph" w:customStyle="1" w:styleId="E96A29351C4B4D2DA67A6ECD28D9F1804">
    <w:name w:val="E96A29351C4B4D2DA67A6ECD28D9F1804"/>
    <w:rsid w:val="00D305DA"/>
    <w:rPr>
      <w:rFonts w:eastAsiaTheme="minorHAnsi"/>
      <w:lang w:val="es-EC" w:eastAsia="en-US"/>
    </w:rPr>
  </w:style>
  <w:style w:type="paragraph" w:customStyle="1" w:styleId="A72B59C61C704933A9840A2E0AEE373E4">
    <w:name w:val="A72B59C61C704933A9840A2E0AEE373E4"/>
    <w:rsid w:val="00D305DA"/>
    <w:rPr>
      <w:rFonts w:eastAsiaTheme="minorHAnsi"/>
      <w:lang w:val="es-EC" w:eastAsia="en-US"/>
    </w:rPr>
  </w:style>
  <w:style w:type="paragraph" w:customStyle="1" w:styleId="206D5BBFDF674FF68633BB891E378E034">
    <w:name w:val="206D5BBFDF674FF68633BB891E378E034"/>
    <w:rsid w:val="00D305DA"/>
    <w:rPr>
      <w:rFonts w:eastAsiaTheme="minorHAnsi"/>
      <w:lang w:val="es-EC" w:eastAsia="en-US"/>
    </w:rPr>
  </w:style>
  <w:style w:type="paragraph" w:customStyle="1" w:styleId="EE2CFBEC4B4A4226929729B632209E2A4">
    <w:name w:val="EE2CFBEC4B4A4226929729B632209E2A4"/>
    <w:rsid w:val="00D305DA"/>
    <w:rPr>
      <w:rFonts w:eastAsiaTheme="minorHAnsi"/>
      <w:lang w:val="es-EC" w:eastAsia="en-US"/>
    </w:rPr>
  </w:style>
  <w:style w:type="paragraph" w:customStyle="1" w:styleId="56DC3A96EA9D44679D1E5B798CD48CB74">
    <w:name w:val="56DC3A96EA9D44679D1E5B798CD48CB74"/>
    <w:rsid w:val="00D305DA"/>
    <w:rPr>
      <w:rFonts w:eastAsiaTheme="minorHAnsi"/>
      <w:lang w:val="es-EC" w:eastAsia="en-US"/>
    </w:rPr>
  </w:style>
  <w:style w:type="paragraph" w:customStyle="1" w:styleId="097CE9FBADF54D709AEB2D618C4F84EE4">
    <w:name w:val="097CE9FBADF54D709AEB2D618C4F84EE4"/>
    <w:rsid w:val="00D305DA"/>
    <w:rPr>
      <w:rFonts w:eastAsiaTheme="minorHAnsi"/>
      <w:lang w:val="es-EC" w:eastAsia="en-US"/>
    </w:rPr>
  </w:style>
  <w:style w:type="paragraph" w:customStyle="1" w:styleId="13DA77F3616F4FC9994E1B61F81D82BE4">
    <w:name w:val="13DA77F3616F4FC9994E1B61F81D82BE4"/>
    <w:rsid w:val="00D305DA"/>
    <w:rPr>
      <w:rFonts w:eastAsiaTheme="minorHAnsi"/>
      <w:lang w:val="es-EC" w:eastAsia="en-US"/>
    </w:rPr>
  </w:style>
  <w:style w:type="paragraph" w:customStyle="1" w:styleId="946FCCE63D414E61B60EFFC3BC364AF44">
    <w:name w:val="946FCCE63D414E61B60EFFC3BC364AF44"/>
    <w:rsid w:val="00D305DA"/>
    <w:rPr>
      <w:rFonts w:eastAsiaTheme="minorHAnsi"/>
      <w:lang w:val="es-EC" w:eastAsia="en-US"/>
    </w:rPr>
  </w:style>
  <w:style w:type="paragraph" w:customStyle="1" w:styleId="F2A8843844E843ADBE3DB19D8DB1B4834">
    <w:name w:val="F2A8843844E843ADBE3DB19D8DB1B4834"/>
    <w:rsid w:val="00D305DA"/>
    <w:rPr>
      <w:rFonts w:eastAsiaTheme="minorHAnsi"/>
      <w:lang w:val="es-EC" w:eastAsia="en-US"/>
    </w:rPr>
  </w:style>
  <w:style w:type="paragraph" w:customStyle="1" w:styleId="32847B7CB5B0420890FEE699C93E2DBA4">
    <w:name w:val="32847B7CB5B0420890FEE699C93E2DBA4"/>
    <w:rsid w:val="00D305DA"/>
    <w:rPr>
      <w:rFonts w:eastAsiaTheme="minorHAnsi"/>
      <w:lang w:val="es-EC" w:eastAsia="en-US"/>
    </w:rPr>
  </w:style>
  <w:style w:type="paragraph" w:customStyle="1" w:styleId="1016FF7299E247B2BF884EAA893EF3CC4">
    <w:name w:val="1016FF7299E247B2BF884EAA893EF3CC4"/>
    <w:rsid w:val="00D305DA"/>
    <w:rPr>
      <w:rFonts w:eastAsiaTheme="minorHAnsi"/>
      <w:lang w:val="es-EC" w:eastAsia="en-US"/>
    </w:rPr>
  </w:style>
  <w:style w:type="paragraph" w:customStyle="1" w:styleId="CA31FA15D5F64F59977F411B0C6F12B24">
    <w:name w:val="CA31FA15D5F64F59977F411B0C6F12B24"/>
    <w:rsid w:val="00D305DA"/>
    <w:rPr>
      <w:rFonts w:eastAsiaTheme="minorHAnsi"/>
      <w:lang w:val="es-EC" w:eastAsia="en-US"/>
    </w:rPr>
  </w:style>
  <w:style w:type="paragraph" w:customStyle="1" w:styleId="D4E8C4BB1CA845748BCB5CDAC37BF6C14">
    <w:name w:val="D4E8C4BB1CA845748BCB5CDAC37BF6C14"/>
    <w:rsid w:val="00D305DA"/>
    <w:rPr>
      <w:rFonts w:eastAsiaTheme="minorHAnsi"/>
      <w:lang w:val="es-EC" w:eastAsia="en-US"/>
    </w:rPr>
  </w:style>
  <w:style w:type="paragraph" w:customStyle="1" w:styleId="77AAEB11720E45AF801BBF863F46DA504">
    <w:name w:val="77AAEB11720E45AF801BBF863F46DA504"/>
    <w:rsid w:val="00D305DA"/>
    <w:rPr>
      <w:rFonts w:eastAsiaTheme="minorHAnsi"/>
      <w:lang w:val="es-EC" w:eastAsia="en-US"/>
    </w:rPr>
  </w:style>
  <w:style w:type="paragraph" w:customStyle="1" w:styleId="0156252639484D2481ED38B2AC8A97354">
    <w:name w:val="0156252639484D2481ED38B2AC8A97354"/>
    <w:rsid w:val="00D305DA"/>
    <w:rPr>
      <w:rFonts w:eastAsiaTheme="minorHAnsi"/>
      <w:lang w:val="es-EC" w:eastAsia="en-US"/>
    </w:rPr>
  </w:style>
  <w:style w:type="paragraph" w:customStyle="1" w:styleId="FC6A71074B0A4CD68650CEFFDCE245584">
    <w:name w:val="FC6A71074B0A4CD68650CEFFDCE245584"/>
    <w:rsid w:val="00D305DA"/>
    <w:rPr>
      <w:rFonts w:eastAsiaTheme="minorHAnsi"/>
      <w:lang w:val="es-EC" w:eastAsia="en-US"/>
    </w:rPr>
  </w:style>
  <w:style w:type="paragraph" w:customStyle="1" w:styleId="3D0163509D05402CB44B6E340503DEBE4">
    <w:name w:val="3D0163509D05402CB44B6E340503DEBE4"/>
    <w:rsid w:val="00D305DA"/>
    <w:rPr>
      <w:rFonts w:eastAsiaTheme="minorHAnsi"/>
      <w:lang w:val="es-EC" w:eastAsia="en-US"/>
    </w:rPr>
  </w:style>
  <w:style w:type="paragraph" w:customStyle="1" w:styleId="E7D3DA55700C4998ACD35A4258426BBA4">
    <w:name w:val="E7D3DA55700C4998ACD35A4258426BBA4"/>
    <w:rsid w:val="00D305DA"/>
    <w:rPr>
      <w:rFonts w:eastAsiaTheme="minorHAnsi"/>
      <w:lang w:val="es-EC" w:eastAsia="en-US"/>
    </w:rPr>
  </w:style>
  <w:style w:type="paragraph" w:customStyle="1" w:styleId="B570C8410D9B4EB090308DA62A4BC51E4">
    <w:name w:val="B570C8410D9B4EB090308DA62A4BC51E4"/>
    <w:rsid w:val="00D305DA"/>
    <w:rPr>
      <w:rFonts w:eastAsiaTheme="minorHAnsi"/>
      <w:lang w:val="es-EC" w:eastAsia="en-US"/>
    </w:rPr>
  </w:style>
  <w:style w:type="paragraph" w:customStyle="1" w:styleId="AE6B119347344EC9AB2C5E747B87912F4">
    <w:name w:val="AE6B119347344EC9AB2C5E747B87912F4"/>
    <w:rsid w:val="00D305DA"/>
    <w:rPr>
      <w:rFonts w:eastAsiaTheme="minorHAnsi"/>
      <w:lang w:val="es-EC" w:eastAsia="en-US"/>
    </w:rPr>
  </w:style>
  <w:style w:type="paragraph" w:customStyle="1" w:styleId="7B02A587A73042788C149190E304B8A64">
    <w:name w:val="7B02A587A73042788C149190E304B8A64"/>
    <w:rsid w:val="00D305DA"/>
    <w:rPr>
      <w:rFonts w:eastAsiaTheme="minorHAnsi"/>
      <w:lang w:val="es-EC" w:eastAsia="en-US"/>
    </w:rPr>
  </w:style>
  <w:style w:type="paragraph" w:customStyle="1" w:styleId="5E4E45F7E8EF42F9A563694C8FCAFBD54">
    <w:name w:val="5E4E45F7E8EF42F9A563694C8FCAFBD54"/>
    <w:rsid w:val="00D305DA"/>
    <w:rPr>
      <w:rFonts w:eastAsiaTheme="minorHAnsi"/>
      <w:lang w:val="es-EC" w:eastAsia="en-US"/>
    </w:rPr>
  </w:style>
  <w:style w:type="paragraph" w:customStyle="1" w:styleId="CAE76DCD5A424EC69E5C8EBE21342C3F4">
    <w:name w:val="CAE76DCD5A424EC69E5C8EBE21342C3F4"/>
    <w:rsid w:val="00D305DA"/>
    <w:rPr>
      <w:rFonts w:eastAsiaTheme="minorHAnsi"/>
      <w:lang w:val="es-EC" w:eastAsia="en-US"/>
    </w:rPr>
  </w:style>
  <w:style w:type="paragraph" w:customStyle="1" w:styleId="86895B1CF98F48D98A3034D7F21129994">
    <w:name w:val="86895B1CF98F48D98A3034D7F21129994"/>
    <w:rsid w:val="00D305DA"/>
    <w:rPr>
      <w:rFonts w:eastAsiaTheme="minorHAnsi"/>
      <w:lang w:val="es-EC" w:eastAsia="en-US"/>
    </w:rPr>
  </w:style>
  <w:style w:type="paragraph" w:customStyle="1" w:styleId="8ECD8EB131FC44938A244384EAEC5CDF4">
    <w:name w:val="8ECD8EB131FC44938A244384EAEC5CDF4"/>
    <w:rsid w:val="00D305DA"/>
    <w:rPr>
      <w:rFonts w:eastAsiaTheme="minorHAnsi"/>
      <w:lang w:val="es-EC" w:eastAsia="en-US"/>
    </w:rPr>
  </w:style>
  <w:style w:type="paragraph" w:customStyle="1" w:styleId="09B320BADD0243C1A6996FDA412912884">
    <w:name w:val="09B320BADD0243C1A6996FDA412912884"/>
    <w:rsid w:val="00D305DA"/>
    <w:rPr>
      <w:rFonts w:eastAsiaTheme="minorHAnsi"/>
      <w:lang w:val="es-EC" w:eastAsia="en-US"/>
    </w:rPr>
  </w:style>
  <w:style w:type="paragraph" w:customStyle="1" w:styleId="DAE347F9A419492184156B9CF1F11B104">
    <w:name w:val="DAE347F9A419492184156B9CF1F11B104"/>
    <w:rsid w:val="00D305DA"/>
    <w:rPr>
      <w:rFonts w:eastAsiaTheme="minorHAnsi"/>
      <w:lang w:val="es-EC" w:eastAsia="en-US"/>
    </w:rPr>
  </w:style>
  <w:style w:type="paragraph" w:customStyle="1" w:styleId="4AA5E900847D4A6EBC1714ADCB6206504">
    <w:name w:val="4AA5E900847D4A6EBC1714ADCB6206504"/>
    <w:rsid w:val="00D305DA"/>
    <w:rPr>
      <w:rFonts w:eastAsiaTheme="minorHAnsi"/>
      <w:lang w:val="es-EC" w:eastAsia="en-US"/>
    </w:rPr>
  </w:style>
  <w:style w:type="paragraph" w:customStyle="1" w:styleId="436BC0C0CF9B4E5EA4AA26700352B2404">
    <w:name w:val="436BC0C0CF9B4E5EA4AA26700352B2404"/>
    <w:rsid w:val="00D305DA"/>
    <w:rPr>
      <w:rFonts w:eastAsiaTheme="minorHAnsi"/>
      <w:lang w:val="es-EC" w:eastAsia="en-US"/>
    </w:rPr>
  </w:style>
  <w:style w:type="paragraph" w:customStyle="1" w:styleId="05185064C61E42BDACA01827605A9C844">
    <w:name w:val="05185064C61E42BDACA01827605A9C844"/>
    <w:rsid w:val="00D305DA"/>
    <w:rPr>
      <w:rFonts w:eastAsiaTheme="minorHAnsi"/>
      <w:lang w:val="es-EC" w:eastAsia="en-US"/>
    </w:rPr>
  </w:style>
  <w:style w:type="paragraph" w:customStyle="1" w:styleId="14677D90A6FB4EC8B272E01E64B56CBA4">
    <w:name w:val="14677D90A6FB4EC8B272E01E64B56CBA4"/>
    <w:rsid w:val="00D305DA"/>
    <w:rPr>
      <w:rFonts w:eastAsiaTheme="minorHAnsi"/>
      <w:lang w:val="es-EC" w:eastAsia="en-US"/>
    </w:rPr>
  </w:style>
  <w:style w:type="paragraph" w:customStyle="1" w:styleId="99A06C89987241E78D403670EC04F5654">
    <w:name w:val="99A06C89987241E78D403670EC04F5654"/>
    <w:rsid w:val="00D305DA"/>
    <w:rPr>
      <w:rFonts w:eastAsiaTheme="minorHAnsi"/>
      <w:lang w:val="es-EC" w:eastAsia="en-US"/>
    </w:rPr>
  </w:style>
  <w:style w:type="paragraph" w:customStyle="1" w:styleId="28031169A71F47F78510D9038D0C01BB4">
    <w:name w:val="28031169A71F47F78510D9038D0C01BB4"/>
    <w:rsid w:val="00D305DA"/>
    <w:rPr>
      <w:rFonts w:eastAsiaTheme="minorHAnsi"/>
      <w:lang w:val="es-EC" w:eastAsia="en-US"/>
    </w:rPr>
  </w:style>
  <w:style w:type="paragraph" w:customStyle="1" w:styleId="3FD55BDA318F4AD6914687132CEEA8EE4">
    <w:name w:val="3FD55BDA318F4AD6914687132CEEA8EE4"/>
    <w:rsid w:val="00D305DA"/>
    <w:rPr>
      <w:rFonts w:eastAsiaTheme="minorHAnsi"/>
      <w:lang w:val="es-EC" w:eastAsia="en-US"/>
    </w:rPr>
  </w:style>
  <w:style w:type="paragraph" w:customStyle="1" w:styleId="23F93ABB6ABC40EE94B563256FE61EA44">
    <w:name w:val="23F93ABB6ABC40EE94B563256FE61EA44"/>
    <w:rsid w:val="00D305DA"/>
    <w:rPr>
      <w:rFonts w:eastAsiaTheme="minorHAnsi"/>
      <w:lang w:val="es-EC" w:eastAsia="en-US"/>
    </w:rPr>
  </w:style>
  <w:style w:type="paragraph" w:customStyle="1" w:styleId="E6AB87C7821E494D8A47DF6634547AB64">
    <w:name w:val="E6AB87C7821E494D8A47DF6634547AB64"/>
    <w:rsid w:val="00D305DA"/>
    <w:rPr>
      <w:rFonts w:eastAsiaTheme="minorHAnsi"/>
      <w:lang w:val="es-EC" w:eastAsia="en-US"/>
    </w:rPr>
  </w:style>
  <w:style w:type="paragraph" w:customStyle="1" w:styleId="B3C8169D8C11466DA87C3B6489F59D744">
    <w:name w:val="B3C8169D8C11466DA87C3B6489F59D744"/>
    <w:rsid w:val="00D305DA"/>
    <w:rPr>
      <w:rFonts w:eastAsiaTheme="minorHAnsi"/>
      <w:lang w:val="es-EC" w:eastAsia="en-US"/>
    </w:rPr>
  </w:style>
  <w:style w:type="paragraph" w:customStyle="1" w:styleId="0B0197916C06483EBF04B722300A2EBB4">
    <w:name w:val="0B0197916C06483EBF04B722300A2EBB4"/>
    <w:rsid w:val="00D305DA"/>
    <w:rPr>
      <w:rFonts w:eastAsiaTheme="minorHAnsi"/>
      <w:lang w:val="es-EC" w:eastAsia="en-US"/>
    </w:rPr>
  </w:style>
  <w:style w:type="paragraph" w:customStyle="1" w:styleId="6D284A3A1283479A832EB6F4E3A8D33D4">
    <w:name w:val="6D284A3A1283479A832EB6F4E3A8D33D4"/>
    <w:rsid w:val="00D305DA"/>
    <w:rPr>
      <w:rFonts w:eastAsiaTheme="minorHAnsi"/>
      <w:lang w:val="es-EC" w:eastAsia="en-US"/>
    </w:rPr>
  </w:style>
  <w:style w:type="paragraph" w:customStyle="1" w:styleId="CFF85B819F6F4571BB39F3D90BEF80E24">
    <w:name w:val="CFF85B819F6F4571BB39F3D90BEF80E24"/>
    <w:rsid w:val="00D305DA"/>
    <w:rPr>
      <w:rFonts w:eastAsiaTheme="minorHAnsi"/>
      <w:lang w:val="es-EC" w:eastAsia="en-US"/>
    </w:rPr>
  </w:style>
  <w:style w:type="paragraph" w:customStyle="1" w:styleId="8F38C77CE7144FA79DCDDACFA37B24A14">
    <w:name w:val="8F38C77CE7144FA79DCDDACFA37B24A14"/>
    <w:rsid w:val="00D305DA"/>
    <w:rPr>
      <w:rFonts w:eastAsiaTheme="minorHAnsi"/>
      <w:lang w:val="es-EC" w:eastAsia="en-US"/>
    </w:rPr>
  </w:style>
  <w:style w:type="paragraph" w:customStyle="1" w:styleId="A1D1AB12CA894062A3FE331408639FD04">
    <w:name w:val="A1D1AB12CA894062A3FE331408639FD04"/>
    <w:rsid w:val="00D305DA"/>
    <w:rPr>
      <w:rFonts w:eastAsiaTheme="minorHAnsi"/>
      <w:lang w:val="es-EC" w:eastAsia="en-US"/>
    </w:rPr>
  </w:style>
  <w:style w:type="paragraph" w:customStyle="1" w:styleId="200A7793BE3A4A4A8A9B13C5D36933984">
    <w:name w:val="200A7793BE3A4A4A8A9B13C5D36933984"/>
    <w:rsid w:val="00D305DA"/>
    <w:rPr>
      <w:rFonts w:eastAsiaTheme="minorHAnsi"/>
      <w:lang w:val="es-EC" w:eastAsia="en-US"/>
    </w:rPr>
  </w:style>
  <w:style w:type="paragraph" w:customStyle="1" w:styleId="EEDCAC6FF0644FCCBE03E0D9CB7939D64">
    <w:name w:val="EEDCAC6FF0644FCCBE03E0D9CB7939D64"/>
    <w:rsid w:val="00D305DA"/>
    <w:rPr>
      <w:rFonts w:eastAsiaTheme="minorHAnsi"/>
      <w:lang w:val="es-EC" w:eastAsia="en-US"/>
    </w:rPr>
  </w:style>
  <w:style w:type="paragraph" w:customStyle="1" w:styleId="A34BEEE68CF34EABA6B72BF7C2BFAC264">
    <w:name w:val="A34BEEE68CF34EABA6B72BF7C2BFAC264"/>
    <w:rsid w:val="00D305DA"/>
    <w:rPr>
      <w:rFonts w:eastAsiaTheme="minorHAnsi"/>
      <w:lang w:val="es-EC" w:eastAsia="en-US"/>
    </w:rPr>
  </w:style>
  <w:style w:type="paragraph" w:customStyle="1" w:styleId="4ADB6E15710545FBB6C8B6192EF33A374">
    <w:name w:val="4ADB6E15710545FBB6C8B6192EF33A374"/>
    <w:rsid w:val="00D305DA"/>
    <w:rPr>
      <w:rFonts w:eastAsiaTheme="minorHAnsi"/>
      <w:lang w:val="es-EC" w:eastAsia="en-US"/>
    </w:rPr>
  </w:style>
  <w:style w:type="paragraph" w:customStyle="1" w:styleId="134D0017B95647E7B85646BFCE1618D04">
    <w:name w:val="134D0017B95647E7B85646BFCE1618D04"/>
    <w:rsid w:val="00D305DA"/>
    <w:rPr>
      <w:rFonts w:eastAsiaTheme="minorHAnsi"/>
      <w:lang w:val="es-EC" w:eastAsia="en-US"/>
    </w:rPr>
  </w:style>
  <w:style w:type="paragraph" w:customStyle="1" w:styleId="2BE839DF3FE445578FE99E33F5EE50DF4">
    <w:name w:val="2BE839DF3FE445578FE99E33F5EE50DF4"/>
    <w:rsid w:val="00D305DA"/>
    <w:rPr>
      <w:rFonts w:eastAsiaTheme="minorHAnsi"/>
      <w:lang w:val="es-EC" w:eastAsia="en-US"/>
    </w:rPr>
  </w:style>
  <w:style w:type="paragraph" w:customStyle="1" w:styleId="3341A88EA83145C5BD2F7916B5A6CCF44">
    <w:name w:val="3341A88EA83145C5BD2F7916B5A6CCF44"/>
    <w:rsid w:val="00D305DA"/>
    <w:rPr>
      <w:rFonts w:eastAsiaTheme="minorHAnsi"/>
      <w:lang w:val="es-EC" w:eastAsia="en-US"/>
    </w:rPr>
  </w:style>
  <w:style w:type="paragraph" w:customStyle="1" w:styleId="07A7E0992EAE472B936B0637C24CE1E04">
    <w:name w:val="07A7E0992EAE472B936B0637C24CE1E04"/>
    <w:rsid w:val="00D305DA"/>
    <w:rPr>
      <w:rFonts w:eastAsiaTheme="minorHAnsi"/>
      <w:lang w:val="es-EC" w:eastAsia="en-US"/>
    </w:rPr>
  </w:style>
  <w:style w:type="paragraph" w:customStyle="1" w:styleId="4417D29BE8A547F88A7481207B12438E4">
    <w:name w:val="4417D29BE8A547F88A7481207B12438E4"/>
    <w:rsid w:val="00D305DA"/>
    <w:rPr>
      <w:rFonts w:eastAsiaTheme="minorHAnsi"/>
      <w:lang w:val="es-EC" w:eastAsia="en-US"/>
    </w:rPr>
  </w:style>
  <w:style w:type="paragraph" w:customStyle="1" w:styleId="72B1A79BB4DA469291D700AA6E6B6B1C4">
    <w:name w:val="72B1A79BB4DA469291D700AA6E6B6B1C4"/>
    <w:rsid w:val="00D305DA"/>
    <w:rPr>
      <w:rFonts w:eastAsiaTheme="minorHAnsi"/>
      <w:lang w:val="es-EC" w:eastAsia="en-US"/>
    </w:rPr>
  </w:style>
  <w:style w:type="paragraph" w:customStyle="1" w:styleId="C4E1E859867C48BA8A482137673EAB834">
    <w:name w:val="C4E1E859867C48BA8A482137673EAB834"/>
    <w:rsid w:val="00D305DA"/>
    <w:rPr>
      <w:rFonts w:eastAsiaTheme="minorHAnsi"/>
      <w:lang w:val="es-EC" w:eastAsia="en-US"/>
    </w:rPr>
  </w:style>
  <w:style w:type="paragraph" w:customStyle="1" w:styleId="824E0AE580FE4C62939AAA9D47A5381E4">
    <w:name w:val="824E0AE580FE4C62939AAA9D47A5381E4"/>
    <w:rsid w:val="00D305DA"/>
    <w:rPr>
      <w:rFonts w:eastAsiaTheme="minorHAnsi"/>
      <w:lang w:val="es-EC" w:eastAsia="en-US"/>
    </w:rPr>
  </w:style>
  <w:style w:type="paragraph" w:customStyle="1" w:styleId="007B1EB9E5F244BD8AA66A3E400F4D324">
    <w:name w:val="007B1EB9E5F244BD8AA66A3E400F4D324"/>
    <w:rsid w:val="00D305DA"/>
    <w:rPr>
      <w:rFonts w:eastAsiaTheme="minorHAnsi"/>
      <w:lang w:val="es-EC" w:eastAsia="en-US"/>
    </w:rPr>
  </w:style>
  <w:style w:type="paragraph" w:customStyle="1" w:styleId="2EA7A7ED4B1B4C8FA1C62C9B1AC686FA4">
    <w:name w:val="2EA7A7ED4B1B4C8FA1C62C9B1AC686FA4"/>
    <w:rsid w:val="00D305DA"/>
    <w:rPr>
      <w:rFonts w:eastAsiaTheme="minorHAnsi"/>
      <w:lang w:val="es-EC" w:eastAsia="en-US"/>
    </w:rPr>
  </w:style>
  <w:style w:type="paragraph" w:customStyle="1" w:styleId="2DB95C20124446B0B9B4B7726C4C967F4">
    <w:name w:val="2DB95C20124446B0B9B4B7726C4C967F4"/>
    <w:rsid w:val="00D305DA"/>
    <w:rPr>
      <w:rFonts w:eastAsiaTheme="minorHAnsi"/>
      <w:lang w:val="es-EC" w:eastAsia="en-US"/>
    </w:rPr>
  </w:style>
  <w:style w:type="paragraph" w:customStyle="1" w:styleId="FF2BF67F211C4DD6A8F126AEA876CCEE4">
    <w:name w:val="FF2BF67F211C4DD6A8F126AEA876CCEE4"/>
    <w:rsid w:val="00D305DA"/>
    <w:rPr>
      <w:rFonts w:eastAsiaTheme="minorHAnsi"/>
      <w:lang w:val="es-EC" w:eastAsia="en-US"/>
    </w:rPr>
  </w:style>
  <w:style w:type="paragraph" w:customStyle="1" w:styleId="7DD224FBAC3C4B4EB8DDDE54BA626FBF4">
    <w:name w:val="7DD224FBAC3C4B4EB8DDDE54BA626FBF4"/>
    <w:rsid w:val="00D305DA"/>
    <w:rPr>
      <w:rFonts w:eastAsiaTheme="minorHAnsi"/>
      <w:lang w:val="es-EC" w:eastAsia="en-US"/>
    </w:rPr>
  </w:style>
  <w:style w:type="paragraph" w:customStyle="1" w:styleId="D68A2059810B47FD9B3720121AB96B4C4">
    <w:name w:val="D68A2059810B47FD9B3720121AB96B4C4"/>
    <w:rsid w:val="00D305DA"/>
    <w:rPr>
      <w:rFonts w:eastAsiaTheme="minorHAnsi"/>
      <w:lang w:val="es-EC" w:eastAsia="en-US"/>
    </w:rPr>
  </w:style>
  <w:style w:type="paragraph" w:customStyle="1" w:styleId="422C6119AA53426F9E88E4D79C672E554">
    <w:name w:val="422C6119AA53426F9E88E4D79C672E554"/>
    <w:rsid w:val="00D305DA"/>
    <w:rPr>
      <w:rFonts w:eastAsiaTheme="minorHAnsi"/>
      <w:lang w:val="es-EC" w:eastAsia="en-US"/>
    </w:rPr>
  </w:style>
  <w:style w:type="paragraph" w:customStyle="1" w:styleId="F0C026DE105140C199414101FA2C1AD14">
    <w:name w:val="F0C026DE105140C199414101FA2C1AD14"/>
    <w:rsid w:val="00D305DA"/>
    <w:rPr>
      <w:rFonts w:eastAsiaTheme="minorHAnsi"/>
      <w:lang w:val="es-EC" w:eastAsia="en-US"/>
    </w:rPr>
  </w:style>
  <w:style w:type="paragraph" w:customStyle="1" w:styleId="905CBE9BC36945689E978DDF1F2D53EF4">
    <w:name w:val="905CBE9BC36945689E978DDF1F2D53EF4"/>
    <w:rsid w:val="00D305DA"/>
    <w:rPr>
      <w:rFonts w:eastAsiaTheme="minorHAnsi"/>
      <w:lang w:val="es-EC" w:eastAsia="en-US"/>
    </w:rPr>
  </w:style>
  <w:style w:type="paragraph" w:customStyle="1" w:styleId="87612A6FB1D64B6F81960A09CFC51CC64">
    <w:name w:val="87612A6FB1D64B6F81960A09CFC51CC64"/>
    <w:rsid w:val="00D305DA"/>
    <w:rPr>
      <w:rFonts w:eastAsiaTheme="minorHAnsi"/>
      <w:lang w:val="es-EC" w:eastAsia="en-US"/>
    </w:rPr>
  </w:style>
  <w:style w:type="paragraph" w:customStyle="1" w:styleId="0FBC8F5C49BD4C87B46D1C222DD27B2A4">
    <w:name w:val="0FBC8F5C49BD4C87B46D1C222DD27B2A4"/>
    <w:rsid w:val="00D305DA"/>
    <w:rPr>
      <w:rFonts w:eastAsiaTheme="minorHAnsi"/>
      <w:lang w:val="es-EC" w:eastAsia="en-US"/>
    </w:rPr>
  </w:style>
  <w:style w:type="paragraph" w:customStyle="1" w:styleId="E28DB2CFA17F4EF2AAF8B3B69736CBDE4">
    <w:name w:val="E28DB2CFA17F4EF2AAF8B3B69736CBDE4"/>
    <w:rsid w:val="00D305DA"/>
    <w:rPr>
      <w:rFonts w:eastAsiaTheme="minorHAnsi"/>
      <w:lang w:val="es-EC" w:eastAsia="en-US"/>
    </w:rPr>
  </w:style>
  <w:style w:type="paragraph" w:customStyle="1" w:styleId="0B4CDD7DC7294C4AB9B484BF6566EECD4">
    <w:name w:val="0B4CDD7DC7294C4AB9B484BF6566EECD4"/>
    <w:rsid w:val="00D305DA"/>
    <w:rPr>
      <w:rFonts w:eastAsiaTheme="minorHAnsi"/>
      <w:lang w:val="es-EC" w:eastAsia="en-US"/>
    </w:rPr>
  </w:style>
  <w:style w:type="paragraph" w:customStyle="1" w:styleId="DC3B5A7CFFA147D18BF4656790CF6F0D4">
    <w:name w:val="DC3B5A7CFFA147D18BF4656790CF6F0D4"/>
    <w:rsid w:val="00D305DA"/>
    <w:rPr>
      <w:rFonts w:eastAsiaTheme="minorHAnsi"/>
      <w:lang w:val="es-EC" w:eastAsia="en-US"/>
    </w:rPr>
  </w:style>
  <w:style w:type="paragraph" w:customStyle="1" w:styleId="ADB4D652EE9442FAA7459231A004DA3E4">
    <w:name w:val="ADB4D652EE9442FAA7459231A004DA3E4"/>
    <w:rsid w:val="00D305DA"/>
    <w:rPr>
      <w:rFonts w:eastAsiaTheme="minorHAnsi"/>
      <w:lang w:val="es-EC" w:eastAsia="en-US"/>
    </w:rPr>
  </w:style>
  <w:style w:type="paragraph" w:customStyle="1" w:styleId="7F9C2F4FB3D5430D9ABD4B88845EC4F14">
    <w:name w:val="7F9C2F4FB3D5430D9ABD4B88845EC4F14"/>
    <w:rsid w:val="00D305DA"/>
    <w:rPr>
      <w:rFonts w:eastAsiaTheme="minorHAnsi"/>
      <w:lang w:val="es-EC" w:eastAsia="en-US"/>
    </w:rPr>
  </w:style>
  <w:style w:type="paragraph" w:customStyle="1" w:styleId="615543A93AE247FDBC7327611C9441E64">
    <w:name w:val="615543A93AE247FDBC7327611C9441E64"/>
    <w:rsid w:val="00D305DA"/>
    <w:rPr>
      <w:rFonts w:eastAsiaTheme="minorHAnsi"/>
      <w:lang w:val="es-EC" w:eastAsia="en-US"/>
    </w:rPr>
  </w:style>
  <w:style w:type="paragraph" w:customStyle="1" w:styleId="E0499286279244CEA50D2526FF5485214">
    <w:name w:val="E0499286279244CEA50D2526FF5485214"/>
    <w:rsid w:val="00D305DA"/>
    <w:rPr>
      <w:rFonts w:eastAsiaTheme="minorHAnsi"/>
      <w:lang w:val="es-EC" w:eastAsia="en-US"/>
    </w:rPr>
  </w:style>
  <w:style w:type="paragraph" w:customStyle="1" w:styleId="17478936F1934BA4A82B4F3BEDBBACC14">
    <w:name w:val="17478936F1934BA4A82B4F3BEDBBACC14"/>
    <w:rsid w:val="00D305DA"/>
    <w:rPr>
      <w:rFonts w:eastAsiaTheme="minorHAnsi"/>
      <w:lang w:val="es-EC" w:eastAsia="en-US"/>
    </w:rPr>
  </w:style>
  <w:style w:type="paragraph" w:customStyle="1" w:styleId="E1DA3C8388CC4DAEAC1751F78D7DCD004">
    <w:name w:val="E1DA3C8388CC4DAEAC1751F78D7DCD004"/>
    <w:rsid w:val="00D305DA"/>
    <w:rPr>
      <w:rFonts w:eastAsiaTheme="minorHAnsi"/>
      <w:lang w:val="es-EC" w:eastAsia="en-US"/>
    </w:rPr>
  </w:style>
  <w:style w:type="paragraph" w:customStyle="1" w:styleId="B19AD027C92C4DE7A5F353BD5C851A214">
    <w:name w:val="B19AD027C92C4DE7A5F353BD5C851A214"/>
    <w:rsid w:val="00D305DA"/>
    <w:rPr>
      <w:rFonts w:eastAsiaTheme="minorHAnsi"/>
      <w:lang w:val="es-EC" w:eastAsia="en-US"/>
    </w:rPr>
  </w:style>
  <w:style w:type="paragraph" w:customStyle="1" w:styleId="1346B9DA67EA406B8EC72B01BEC7428E5">
    <w:name w:val="1346B9DA67EA406B8EC72B01BEC7428E5"/>
    <w:rsid w:val="00D305DA"/>
    <w:rPr>
      <w:rFonts w:eastAsiaTheme="minorHAnsi"/>
      <w:lang w:val="es-EC" w:eastAsia="en-US"/>
    </w:rPr>
  </w:style>
  <w:style w:type="paragraph" w:customStyle="1" w:styleId="D48B78BA59304391A27962A43421EF645">
    <w:name w:val="D48B78BA59304391A27962A43421EF645"/>
    <w:rsid w:val="00D305DA"/>
    <w:rPr>
      <w:rFonts w:eastAsiaTheme="minorHAnsi"/>
      <w:lang w:val="es-EC" w:eastAsia="en-US"/>
    </w:rPr>
  </w:style>
  <w:style w:type="paragraph" w:customStyle="1" w:styleId="B7C07A82DE7F4FFD94435CB4535CC40F5">
    <w:name w:val="B7C07A82DE7F4FFD94435CB4535CC40F5"/>
    <w:rsid w:val="00D305DA"/>
    <w:rPr>
      <w:rFonts w:eastAsiaTheme="minorHAnsi"/>
      <w:lang w:val="es-EC" w:eastAsia="en-US"/>
    </w:rPr>
  </w:style>
  <w:style w:type="paragraph" w:customStyle="1" w:styleId="F53A35E6664848978E95535C1D11C9815">
    <w:name w:val="F53A35E6664848978E95535C1D11C9815"/>
    <w:rsid w:val="00D305DA"/>
    <w:rPr>
      <w:rFonts w:eastAsiaTheme="minorHAnsi"/>
      <w:lang w:val="es-EC" w:eastAsia="en-US"/>
    </w:rPr>
  </w:style>
  <w:style w:type="paragraph" w:customStyle="1" w:styleId="9E626E45202F414F9108243F6FBA83095">
    <w:name w:val="9E626E45202F414F9108243F6FBA83095"/>
    <w:rsid w:val="00D305DA"/>
    <w:rPr>
      <w:rFonts w:eastAsiaTheme="minorHAnsi"/>
      <w:lang w:val="es-EC" w:eastAsia="en-US"/>
    </w:rPr>
  </w:style>
  <w:style w:type="paragraph" w:customStyle="1" w:styleId="EE2139BB3E06499E9166BC5DF14926E25">
    <w:name w:val="EE2139BB3E06499E9166BC5DF14926E25"/>
    <w:rsid w:val="00D305DA"/>
    <w:rPr>
      <w:rFonts w:eastAsiaTheme="minorHAnsi"/>
      <w:lang w:val="es-EC" w:eastAsia="en-US"/>
    </w:rPr>
  </w:style>
  <w:style w:type="paragraph" w:customStyle="1" w:styleId="10845DBE96C342C285CCD6E528AB26B15">
    <w:name w:val="10845DBE96C342C285CCD6E528AB26B15"/>
    <w:rsid w:val="00D305DA"/>
    <w:rPr>
      <w:rFonts w:eastAsiaTheme="minorHAnsi"/>
      <w:lang w:val="es-EC" w:eastAsia="en-US"/>
    </w:rPr>
  </w:style>
  <w:style w:type="paragraph" w:customStyle="1" w:styleId="4F4C068E327D4225AE9CA58505E73A8E2">
    <w:name w:val="4F4C068E327D4225AE9CA58505E73A8E2"/>
    <w:rsid w:val="00D305DA"/>
    <w:rPr>
      <w:rFonts w:eastAsiaTheme="minorHAnsi"/>
      <w:lang w:val="es-EC" w:eastAsia="en-US"/>
    </w:rPr>
  </w:style>
  <w:style w:type="paragraph" w:customStyle="1" w:styleId="A992BAC19587424888D2ADEFB64977303">
    <w:name w:val="A992BAC19587424888D2ADEFB64977303"/>
    <w:rsid w:val="00D305DA"/>
    <w:rPr>
      <w:rFonts w:eastAsiaTheme="minorHAnsi"/>
      <w:lang w:val="es-EC" w:eastAsia="en-US"/>
    </w:rPr>
  </w:style>
  <w:style w:type="paragraph" w:customStyle="1" w:styleId="71E9232CC4D94F8BAAB040A194F427B83">
    <w:name w:val="71E9232CC4D94F8BAAB040A194F427B83"/>
    <w:rsid w:val="00D305DA"/>
    <w:rPr>
      <w:rFonts w:eastAsiaTheme="minorHAnsi"/>
      <w:lang w:val="es-EC" w:eastAsia="en-US"/>
    </w:rPr>
  </w:style>
  <w:style w:type="paragraph" w:customStyle="1" w:styleId="B9DF7B1A46DF4B969903E92B2F1AAD2C5">
    <w:name w:val="B9DF7B1A46DF4B969903E92B2F1AAD2C5"/>
    <w:rsid w:val="00D305DA"/>
    <w:rPr>
      <w:rFonts w:eastAsiaTheme="minorHAnsi"/>
      <w:lang w:val="es-EC" w:eastAsia="en-US"/>
    </w:rPr>
  </w:style>
  <w:style w:type="paragraph" w:customStyle="1" w:styleId="881B1BE5CDEC4F929C56A71ED40075B35">
    <w:name w:val="881B1BE5CDEC4F929C56A71ED40075B35"/>
    <w:rsid w:val="00D305DA"/>
    <w:rPr>
      <w:rFonts w:eastAsiaTheme="minorHAnsi"/>
      <w:lang w:val="es-EC" w:eastAsia="en-US"/>
    </w:rPr>
  </w:style>
  <w:style w:type="paragraph" w:customStyle="1" w:styleId="CE75B8F21FC74AEA8D63FF00918B8B8F5">
    <w:name w:val="CE75B8F21FC74AEA8D63FF00918B8B8F5"/>
    <w:rsid w:val="00D305DA"/>
    <w:rPr>
      <w:rFonts w:eastAsiaTheme="minorHAnsi"/>
      <w:lang w:val="es-EC" w:eastAsia="en-US"/>
    </w:rPr>
  </w:style>
  <w:style w:type="paragraph" w:customStyle="1" w:styleId="DA10A2CE462E4344AFB75924CE6FA73F2">
    <w:name w:val="DA10A2CE462E4344AFB75924CE6FA73F2"/>
    <w:rsid w:val="00D305DA"/>
    <w:rPr>
      <w:rFonts w:eastAsiaTheme="minorHAnsi"/>
      <w:lang w:val="es-EC" w:eastAsia="en-US"/>
    </w:rPr>
  </w:style>
  <w:style w:type="paragraph" w:customStyle="1" w:styleId="384FFEAA9F424136AC2511107FB2F8365">
    <w:name w:val="384FFEAA9F424136AC2511107FB2F8365"/>
    <w:rsid w:val="00D305DA"/>
    <w:rPr>
      <w:rFonts w:eastAsiaTheme="minorHAnsi"/>
      <w:lang w:val="es-EC" w:eastAsia="en-US"/>
    </w:rPr>
  </w:style>
  <w:style w:type="paragraph" w:customStyle="1" w:styleId="69AFC006173C49BFBED48E3FEF5D304E5">
    <w:name w:val="69AFC006173C49BFBED48E3FEF5D304E5"/>
    <w:rsid w:val="00D305DA"/>
    <w:rPr>
      <w:rFonts w:eastAsiaTheme="minorHAnsi"/>
      <w:lang w:val="es-EC" w:eastAsia="en-US"/>
    </w:rPr>
  </w:style>
  <w:style w:type="paragraph" w:customStyle="1" w:styleId="9CEBA39EB6CC4045AF7BCA6D12564F935">
    <w:name w:val="9CEBA39EB6CC4045AF7BCA6D12564F935"/>
    <w:rsid w:val="00D305DA"/>
    <w:rPr>
      <w:rFonts w:eastAsiaTheme="minorHAnsi"/>
      <w:lang w:val="es-EC" w:eastAsia="en-US"/>
    </w:rPr>
  </w:style>
  <w:style w:type="paragraph" w:customStyle="1" w:styleId="1E8405E3678D49F6950169CE85D773095">
    <w:name w:val="1E8405E3678D49F6950169CE85D773095"/>
    <w:rsid w:val="00D305DA"/>
    <w:rPr>
      <w:rFonts w:eastAsiaTheme="minorHAnsi"/>
      <w:lang w:val="es-EC" w:eastAsia="en-US"/>
    </w:rPr>
  </w:style>
  <w:style w:type="paragraph" w:customStyle="1" w:styleId="537EA4D083B74902AA851A8C7EB14E515">
    <w:name w:val="537EA4D083B74902AA851A8C7EB14E515"/>
    <w:rsid w:val="00D305DA"/>
    <w:rPr>
      <w:rFonts w:eastAsiaTheme="minorHAnsi"/>
      <w:lang w:val="es-EC" w:eastAsia="en-US"/>
    </w:rPr>
  </w:style>
  <w:style w:type="paragraph" w:customStyle="1" w:styleId="4DD2A450278F4CC399A538AC1E215C455">
    <w:name w:val="4DD2A450278F4CC399A538AC1E215C455"/>
    <w:rsid w:val="00D305DA"/>
    <w:rPr>
      <w:rFonts w:eastAsiaTheme="minorHAnsi"/>
      <w:lang w:val="es-EC" w:eastAsia="en-US"/>
    </w:rPr>
  </w:style>
  <w:style w:type="paragraph" w:customStyle="1" w:styleId="DF25207A81BC479B915B2CDCE95697C35">
    <w:name w:val="DF25207A81BC479B915B2CDCE95697C35"/>
    <w:rsid w:val="00D305DA"/>
    <w:rPr>
      <w:rFonts w:eastAsiaTheme="minorHAnsi"/>
      <w:lang w:val="es-EC" w:eastAsia="en-US"/>
    </w:rPr>
  </w:style>
  <w:style w:type="paragraph" w:customStyle="1" w:styleId="99EB8A390A744832828ABB4B87735DB25">
    <w:name w:val="99EB8A390A744832828ABB4B87735DB25"/>
    <w:rsid w:val="00D305DA"/>
    <w:rPr>
      <w:rFonts w:eastAsiaTheme="minorHAnsi"/>
      <w:lang w:val="es-EC" w:eastAsia="en-US"/>
    </w:rPr>
  </w:style>
  <w:style w:type="paragraph" w:customStyle="1" w:styleId="63D9D8B36035438C9CD53877B2F448705">
    <w:name w:val="63D9D8B36035438C9CD53877B2F448705"/>
    <w:rsid w:val="00D305DA"/>
    <w:rPr>
      <w:rFonts w:eastAsiaTheme="minorHAnsi"/>
      <w:lang w:val="es-EC" w:eastAsia="en-US"/>
    </w:rPr>
  </w:style>
  <w:style w:type="paragraph" w:customStyle="1" w:styleId="8D85583ABBC24E7DAED6C250D9B6378E5">
    <w:name w:val="8D85583ABBC24E7DAED6C250D9B6378E5"/>
    <w:rsid w:val="00D305DA"/>
    <w:rPr>
      <w:rFonts w:eastAsiaTheme="minorHAnsi"/>
      <w:lang w:val="es-EC" w:eastAsia="en-US"/>
    </w:rPr>
  </w:style>
  <w:style w:type="paragraph" w:customStyle="1" w:styleId="3EE0775CA125442385378CC4A894E0165">
    <w:name w:val="3EE0775CA125442385378CC4A894E0165"/>
    <w:rsid w:val="00D305DA"/>
    <w:rPr>
      <w:rFonts w:eastAsiaTheme="minorHAnsi"/>
      <w:lang w:val="es-EC" w:eastAsia="en-US"/>
    </w:rPr>
  </w:style>
  <w:style w:type="paragraph" w:customStyle="1" w:styleId="4246FF1E36294E0BB23A8F5E9A5969805">
    <w:name w:val="4246FF1E36294E0BB23A8F5E9A5969805"/>
    <w:rsid w:val="00D305DA"/>
    <w:rPr>
      <w:rFonts w:eastAsiaTheme="minorHAnsi"/>
      <w:lang w:val="es-EC" w:eastAsia="en-US"/>
    </w:rPr>
  </w:style>
  <w:style w:type="paragraph" w:customStyle="1" w:styleId="C66DB1C3AA7E4A9ABA0DDC05DDB811FA5">
    <w:name w:val="C66DB1C3AA7E4A9ABA0DDC05DDB811FA5"/>
    <w:rsid w:val="00D305DA"/>
    <w:rPr>
      <w:rFonts w:eastAsiaTheme="minorHAnsi"/>
      <w:lang w:val="es-EC" w:eastAsia="en-US"/>
    </w:rPr>
  </w:style>
  <w:style w:type="paragraph" w:customStyle="1" w:styleId="0B9DF91E77C949459C2C6C8A55FBF6015">
    <w:name w:val="0B9DF91E77C949459C2C6C8A55FBF6015"/>
    <w:rsid w:val="00D305DA"/>
    <w:rPr>
      <w:rFonts w:eastAsiaTheme="minorHAnsi"/>
      <w:lang w:val="es-EC" w:eastAsia="en-US"/>
    </w:rPr>
  </w:style>
  <w:style w:type="paragraph" w:customStyle="1" w:styleId="9AD30FB8B38449108D2DCAEA37B155DD5">
    <w:name w:val="9AD30FB8B38449108D2DCAEA37B155DD5"/>
    <w:rsid w:val="00D305DA"/>
    <w:rPr>
      <w:rFonts w:eastAsiaTheme="minorHAnsi"/>
      <w:lang w:val="es-EC" w:eastAsia="en-US"/>
    </w:rPr>
  </w:style>
  <w:style w:type="paragraph" w:customStyle="1" w:styleId="B3217F0EB441450AAED2FEC9CE6F3A395">
    <w:name w:val="B3217F0EB441450AAED2FEC9CE6F3A395"/>
    <w:rsid w:val="00D305DA"/>
    <w:rPr>
      <w:rFonts w:eastAsiaTheme="minorHAnsi"/>
      <w:lang w:val="es-EC" w:eastAsia="en-US"/>
    </w:rPr>
  </w:style>
  <w:style w:type="paragraph" w:customStyle="1" w:styleId="BB7DAB3CE87D4DCEABC3C791DFD4ACDC5">
    <w:name w:val="BB7DAB3CE87D4DCEABC3C791DFD4ACDC5"/>
    <w:rsid w:val="00D305DA"/>
    <w:rPr>
      <w:rFonts w:eastAsiaTheme="minorHAnsi"/>
      <w:lang w:val="es-EC" w:eastAsia="en-US"/>
    </w:rPr>
  </w:style>
  <w:style w:type="paragraph" w:customStyle="1" w:styleId="E9342A2CC8AD4C9789625005DD99EFFA5">
    <w:name w:val="E9342A2CC8AD4C9789625005DD99EFFA5"/>
    <w:rsid w:val="00D305DA"/>
    <w:rPr>
      <w:rFonts w:eastAsiaTheme="minorHAnsi"/>
      <w:lang w:val="es-EC" w:eastAsia="en-US"/>
    </w:rPr>
  </w:style>
  <w:style w:type="paragraph" w:customStyle="1" w:styleId="4556944BA42D4F8AB308FCC83EBEEF9B5">
    <w:name w:val="4556944BA42D4F8AB308FCC83EBEEF9B5"/>
    <w:rsid w:val="00D305DA"/>
    <w:rPr>
      <w:rFonts w:eastAsiaTheme="minorHAnsi"/>
      <w:lang w:val="es-EC" w:eastAsia="en-US"/>
    </w:rPr>
  </w:style>
  <w:style w:type="paragraph" w:customStyle="1" w:styleId="E96A29351C4B4D2DA67A6ECD28D9F1805">
    <w:name w:val="E96A29351C4B4D2DA67A6ECD28D9F1805"/>
    <w:rsid w:val="00D305DA"/>
    <w:rPr>
      <w:rFonts w:eastAsiaTheme="minorHAnsi"/>
      <w:lang w:val="es-EC" w:eastAsia="en-US"/>
    </w:rPr>
  </w:style>
  <w:style w:type="paragraph" w:customStyle="1" w:styleId="A72B59C61C704933A9840A2E0AEE373E5">
    <w:name w:val="A72B59C61C704933A9840A2E0AEE373E5"/>
    <w:rsid w:val="00D305DA"/>
    <w:rPr>
      <w:rFonts w:eastAsiaTheme="minorHAnsi"/>
      <w:lang w:val="es-EC" w:eastAsia="en-US"/>
    </w:rPr>
  </w:style>
  <w:style w:type="paragraph" w:customStyle="1" w:styleId="206D5BBFDF674FF68633BB891E378E035">
    <w:name w:val="206D5BBFDF674FF68633BB891E378E035"/>
    <w:rsid w:val="00D305DA"/>
    <w:rPr>
      <w:rFonts w:eastAsiaTheme="minorHAnsi"/>
      <w:lang w:val="es-EC" w:eastAsia="en-US"/>
    </w:rPr>
  </w:style>
  <w:style w:type="paragraph" w:customStyle="1" w:styleId="EE2CFBEC4B4A4226929729B632209E2A5">
    <w:name w:val="EE2CFBEC4B4A4226929729B632209E2A5"/>
    <w:rsid w:val="00D305DA"/>
    <w:rPr>
      <w:rFonts w:eastAsiaTheme="minorHAnsi"/>
      <w:lang w:val="es-EC" w:eastAsia="en-US"/>
    </w:rPr>
  </w:style>
  <w:style w:type="paragraph" w:customStyle="1" w:styleId="56DC3A96EA9D44679D1E5B798CD48CB75">
    <w:name w:val="56DC3A96EA9D44679D1E5B798CD48CB75"/>
    <w:rsid w:val="00D305DA"/>
    <w:rPr>
      <w:rFonts w:eastAsiaTheme="minorHAnsi"/>
      <w:lang w:val="es-EC" w:eastAsia="en-US"/>
    </w:rPr>
  </w:style>
  <w:style w:type="paragraph" w:customStyle="1" w:styleId="097CE9FBADF54D709AEB2D618C4F84EE5">
    <w:name w:val="097CE9FBADF54D709AEB2D618C4F84EE5"/>
    <w:rsid w:val="00D305DA"/>
    <w:rPr>
      <w:rFonts w:eastAsiaTheme="minorHAnsi"/>
      <w:lang w:val="es-EC" w:eastAsia="en-US"/>
    </w:rPr>
  </w:style>
  <w:style w:type="paragraph" w:customStyle="1" w:styleId="13DA77F3616F4FC9994E1B61F81D82BE5">
    <w:name w:val="13DA77F3616F4FC9994E1B61F81D82BE5"/>
    <w:rsid w:val="00D305DA"/>
    <w:rPr>
      <w:rFonts w:eastAsiaTheme="minorHAnsi"/>
      <w:lang w:val="es-EC" w:eastAsia="en-US"/>
    </w:rPr>
  </w:style>
  <w:style w:type="paragraph" w:customStyle="1" w:styleId="946FCCE63D414E61B60EFFC3BC364AF45">
    <w:name w:val="946FCCE63D414E61B60EFFC3BC364AF45"/>
    <w:rsid w:val="00D305DA"/>
    <w:rPr>
      <w:rFonts w:eastAsiaTheme="minorHAnsi"/>
      <w:lang w:val="es-EC" w:eastAsia="en-US"/>
    </w:rPr>
  </w:style>
  <w:style w:type="paragraph" w:customStyle="1" w:styleId="F2A8843844E843ADBE3DB19D8DB1B4835">
    <w:name w:val="F2A8843844E843ADBE3DB19D8DB1B4835"/>
    <w:rsid w:val="00D305DA"/>
    <w:rPr>
      <w:rFonts w:eastAsiaTheme="minorHAnsi"/>
      <w:lang w:val="es-EC" w:eastAsia="en-US"/>
    </w:rPr>
  </w:style>
  <w:style w:type="paragraph" w:customStyle="1" w:styleId="32847B7CB5B0420890FEE699C93E2DBA5">
    <w:name w:val="32847B7CB5B0420890FEE699C93E2DBA5"/>
    <w:rsid w:val="00D305DA"/>
    <w:rPr>
      <w:rFonts w:eastAsiaTheme="minorHAnsi"/>
      <w:lang w:val="es-EC" w:eastAsia="en-US"/>
    </w:rPr>
  </w:style>
  <w:style w:type="paragraph" w:customStyle="1" w:styleId="1016FF7299E247B2BF884EAA893EF3CC5">
    <w:name w:val="1016FF7299E247B2BF884EAA893EF3CC5"/>
    <w:rsid w:val="00D305DA"/>
    <w:rPr>
      <w:rFonts w:eastAsiaTheme="minorHAnsi"/>
      <w:lang w:val="es-EC" w:eastAsia="en-US"/>
    </w:rPr>
  </w:style>
  <w:style w:type="paragraph" w:customStyle="1" w:styleId="CA31FA15D5F64F59977F411B0C6F12B25">
    <w:name w:val="CA31FA15D5F64F59977F411B0C6F12B25"/>
    <w:rsid w:val="00D305DA"/>
    <w:rPr>
      <w:rFonts w:eastAsiaTheme="minorHAnsi"/>
      <w:lang w:val="es-EC" w:eastAsia="en-US"/>
    </w:rPr>
  </w:style>
  <w:style w:type="paragraph" w:customStyle="1" w:styleId="D4E8C4BB1CA845748BCB5CDAC37BF6C15">
    <w:name w:val="D4E8C4BB1CA845748BCB5CDAC37BF6C15"/>
    <w:rsid w:val="00D305DA"/>
    <w:rPr>
      <w:rFonts w:eastAsiaTheme="minorHAnsi"/>
      <w:lang w:val="es-EC" w:eastAsia="en-US"/>
    </w:rPr>
  </w:style>
  <w:style w:type="paragraph" w:customStyle="1" w:styleId="77AAEB11720E45AF801BBF863F46DA505">
    <w:name w:val="77AAEB11720E45AF801BBF863F46DA505"/>
    <w:rsid w:val="00D305DA"/>
    <w:rPr>
      <w:rFonts w:eastAsiaTheme="minorHAnsi"/>
      <w:lang w:val="es-EC" w:eastAsia="en-US"/>
    </w:rPr>
  </w:style>
  <w:style w:type="paragraph" w:customStyle="1" w:styleId="0156252639484D2481ED38B2AC8A97355">
    <w:name w:val="0156252639484D2481ED38B2AC8A97355"/>
    <w:rsid w:val="00D305DA"/>
    <w:rPr>
      <w:rFonts w:eastAsiaTheme="minorHAnsi"/>
      <w:lang w:val="es-EC" w:eastAsia="en-US"/>
    </w:rPr>
  </w:style>
  <w:style w:type="paragraph" w:customStyle="1" w:styleId="FC6A71074B0A4CD68650CEFFDCE245585">
    <w:name w:val="FC6A71074B0A4CD68650CEFFDCE245585"/>
    <w:rsid w:val="00D305DA"/>
    <w:rPr>
      <w:rFonts w:eastAsiaTheme="minorHAnsi"/>
      <w:lang w:val="es-EC" w:eastAsia="en-US"/>
    </w:rPr>
  </w:style>
  <w:style w:type="paragraph" w:customStyle="1" w:styleId="3D0163509D05402CB44B6E340503DEBE5">
    <w:name w:val="3D0163509D05402CB44B6E340503DEBE5"/>
    <w:rsid w:val="00D305DA"/>
    <w:rPr>
      <w:rFonts w:eastAsiaTheme="minorHAnsi"/>
      <w:lang w:val="es-EC" w:eastAsia="en-US"/>
    </w:rPr>
  </w:style>
  <w:style w:type="paragraph" w:customStyle="1" w:styleId="E7D3DA55700C4998ACD35A4258426BBA5">
    <w:name w:val="E7D3DA55700C4998ACD35A4258426BBA5"/>
    <w:rsid w:val="00D305DA"/>
    <w:rPr>
      <w:rFonts w:eastAsiaTheme="minorHAnsi"/>
      <w:lang w:val="es-EC" w:eastAsia="en-US"/>
    </w:rPr>
  </w:style>
  <w:style w:type="paragraph" w:customStyle="1" w:styleId="B570C8410D9B4EB090308DA62A4BC51E5">
    <w:name w:val="B570C8410D9B4EB090308DA62A4BC51E5"/>
    <w:rsid w:val="00D305DA"/>
    <w:rPr>
      <w:rFonts w:eastAsiaTheme="minorHAnsi"/>
      <w:lang w:val="es-EC" w:eastAsia="en-US"/>
    </w:rPr>
  </w:style>
  <w:style w:type="paragraph" w:customStyle="1" w:styleId="AE6B119347344EC9AB2C5E747B87912F5">
    <w:name w:val="AE6B119347344EC9AB2C5E747B87912F5"/>
    <w:rsid w:val="00D305DA"/>
    <w:rPr>
      <w:rFonts w:eastAsiaTheme="minorHAnsi"/>
      <w:lang w:val="es-EC" w:eastAsia="en-US"/>
    </w:rPr>
  </w:style>
  <w:style w:type="paragraph" w:customStyle="1" w:styleId="7B02A587A73042788C149190E304B8A65">
    <w:name w:val="7B02A587A73042788C149190E304B8A65"/>
    <w:rsid w:val="00D305DA"/>
    <w:rPr>
      <w:rFonts w:eastAsiaTheme="minorHAnsi"/>
      <w:lang w:val="es-EC" w:eastAsia="en-US"/>
    </w:rPr>
  </w:style>
  <w:style w:type="paragraph" w:customStyle="1" w:styleId="5E4E45F7E8EF42F9A563694C8FCAFBD55">
    <w:name w:val="5E4E45F7E8EF42F9A563694C8FCAFBD55"/>
    <w:rsid w:val="00D305DA"/>
    <w:rPr>
      <w:rFonts w:eastAsiaTheme="minorHAnsi"/>
      <w:lang w:val="es-EC" w:eastAsia="en-US"/>
    </w:rPr>
  </w:style>
  <w:style w:type="paragraph" w:customStyle="1" w:styleId="CAE76DCD5A424EC69E5C8EBE21342C3F5">
    <w:name w:val="CAE76DCD5A424EC69E5C8EBE21342C3F5"/>
    <w:rsid w:val="00D305DA"/>
    <w:rPr>
      <w:rFonts w:eastAsiaTheme="minorHAnsi"/>
      <w:lang w:val="es-EC" w:eastAsia="en-US"/>
    </w:rPr>
  </w:style>
  <w:style w:type="paragraph" w:customStyle="1" w:styleId="86895B1CF98F48D98A3034D7F21129995">
    <w:name w:val="86895B1CF98F48D98A3034D7F21129995"/>
    <w:rsid w:val="00D305DA"/>
    <w:rPr>
      <w:rFonts w:eastAsiaTheme="minorHAnsi"/>
      <w:lang w:val="es-EC" w:eastAsia="en-US"/>
    </w:rPr>
  </w:style>
  <w:style w:type="paragraph" w:customStyle="1" w:styleId="8ECD8EB131FC44938A244384EAEC5CDF5">
    <w:name w:val="8ECD8EB131FC44938A244384EAEC5CDF5"/>
    <w:rsid w:val="00D305DA"/>
    <w:rPr>
      <w:rFonts w:eastAsiaTheme="minorHAnsi"/>
      <w:lang w:val="es-EC" w:eastAsia="en-US"/>
    </w:rPr>
  </w:style>
  <w:style w:type="paragraph" w:customStyle="1" w:styleId="09B320BADD0243C1A6996FDA412912885">
    <w:name w:val="09B320BADD0243C1A6996FDA412912885"/>
    <w:rsid w:val="00D305DA"/>
    <w:rPr>
      <w:rFonts w:eastAsiaTheme="minorHAnsi"/>
      <w:lang w:val="es-EC" w:eastAsia="en-US"/>
    </w:rPr>
  </w:style>
  <w:style w:type="paragraph" w:customStyle="1" w:styleId="DAE347F9A419492184156B9CF1F11B105">
    <w:name w:val="DAE347F9A419492184156B9CF1F11B105"/>
    <w:rsid w:val="00D305DA"/>
    <w:rPr>
      <w:rFonts w:eastAsiaTheme="minorHAnsi"/>
      <w:lang w:val="es-EC" w:eastAsia="en-US"/>
    </w:rPr>
  </w:style>
  <w:style w:type="paragraph" w:customStyle="1" w:styleId="4AA5E900847D4A6EBC1714ADCB6206505">
    <w:name w:val="4AA5E900847D4A6EBC1714ADCB6206505"/>
    <w:rsid w:val="00D305DA"/>
    <w:rPr>
      <w:rFonts w:eastAsiaTheme="minorHAnsi"/>
      <w:lang w:val="es-EC" w:eastAsia="en-US"/>
    </w:rPr>
  </w:style>
  <w:style w:type="paragraph" w:customStyle="1" w:styleId="436BC0C0CF9B4E5EA4AA26700352B2405">
    <w:name w:val="436BC0C0CF9B4E5EA4AA26700352B2405"/>
    <w:rsid w:val="00D305DA"/>
    <w:rPr>
      <w:rFonts w:eastAsiaTheme="minorHAnsi"/>
      <w:lang w:val="es-EC" w:eastAsia="en-US"/>
    </w:rPr>
  </w:style>
  <w:style w:type="paragraph" w:customStyle="1" w:styleId="05185064C61E42BDACA01827605A9C845">
    <w:name w:val="05185064C61E42BDACA01827605A9C845"/>
    <w:rsid w:val="00D305DA"/>
    <w:rPr>
      <w:rFonts w:eastAsiaTheme="minorHAnsi"/>
      <w:lang w:val="es-EC" w:eastAsia="en-US"/>
    </w:rPr>
  </w:style>
  <w:style w:type="paragraph" w:customStyle="1" w:styleId="14677D90A6FB4EC8B272E01E64B56CBA5">
    <w:name w:val="14677D90A6FB4EC8B272E01E64B56CBA5"/>
    <w:rsid w:val="00D305DA"/>
    <w:rPr>
      <w:rFonts w:eastAsiaTheme="minorHAnsi"/>
      <w:lang w:val="es-EC" w:eastAsia="en-US"/>
    </w:rPr>
  </w:style>
  <w:style w:type="paragraph" w:customStyle="1" w:styleId="99A06C89987241E78D403670EC04F5655">
    <w:name w:val="99A06C89987241E78D403670EC04F5655"/>
    <w:rsid w:val="00D305DA"/>
    <w:rPr>
      <w:rFonts w:eastAsiaTheme="minorHAnsi"/>
      <w:lang w:val="es-EC" w:eastAsia="en-US"/>
    </w:rPr>
  </w:style>
  <w:style w:type="paragraph" w:customStyle="1" w:styleId="28031169A71F47F78510D9038D0C01BB5">
    <w:name w:val="28031169A71F47F78510D9038D0C01BB5"/>
    <w:rsid w:val="00D305DA"/>
    <w:rPr>
      <w:rFonts w:eastAsiaTheme="minorHAnsi"/>
      <w:lang w:val="es-EC" w:eastAsia="en-US"/>
    </w:rPr>
  </w:style>
  <w:style w:type="paragraph" w:customStyle="1" w:styleId="3FD55BDA318F4AD6914687132CEEA8EE5">
    <w:name w:val="3FD55BDA318F4AD6914687132CEEA8EE5"/>
    <w:rsid w:val="00D305DA"/>
    <w:rPr>
      <w:rFonts w:eastAsiaTheme="minorHAnsi"/>
      <w:lang w:val="es-EC" w:eastAsia="en-US"/>
    </w:rPr>
  </w:style>
  <w:style w:type="paragraph" w:customStyle="1" w:styleId="23F93ABB6ABC40EE94B563256FE61EA45">
    <w:name w:val="23F93ABB6ABC40EE94B563256FE61EA45"/>
    <w:rsid w:val="00D305DA"/>
    <w:rPr>
      <w:rFonts w:eastAsiaTheme="minorHAnsi"/>
      <w:lang w:val="es-EC" w:eastAsia="en-US"/>
    </w:rPr>
  </w:style>
  <w:style w:type="paragraph" w:customStyle="1" w:styleId="E6AB87C7821E494D8A47DF6634547AB65">
    <w:name w:val="E6AB87C7821E494D8A47DF6634547AB65"/>
    <w:rsid w:val="00D305DA"/>
    <w:rPr>
      <w:rFonts w:eastAsiaTheme="minorHAnsi"/>
      <w:lang w:val="es-EC" w:eastAsia="en-US"/>
    </w:rPr>
  </w:style>
  <w:style w:type="paragraph" w:customStyle="1" w:styleId="B3C8169D8C11466DA87C3B6489F59D745">
    <w:name w:val="B3C8169D8C11466DA87C3B6489F59D745"/>
    <w:rsid w:val="00D305DA"/>
    <w:rPr>
      <w:rFonts w:eastAsiaTheme="minorHAnsi"/>
      <w:lang w:val="es-EC" w:eastAsia="en-US"/>
    </w:rPr>
  </w:style>
  <w:style w:type="paragraph" w:customStyle="1" w:styleId="0B0197916C06483EBF04B722300A2EBB5">
    <w:name w:val="0B0197916C06483EBF04B722300A2EBB5"/>
    <w:rsid w:val="00D305DA"/>
    <w:rPr>
      <w:rFonts w:eastAsiaTheme="minorHAnsi"/>
      <w:lang w:val="es-EC" w:eastAsia="en-US"/>
    </w:rPr>
  </w:style>
  <w:style w:type="paragraph" w:customStyle="1" w:styleId="6D284A3A1283479A832EB6F4E3A8D33D5">
    <w:name w:val="6D284A3A1283479A832EB6F4E3A8D33D5"/>
    <w:rsid w:val="00D305DA"/>
    <w:rPr>
      <w:rFonts w:eastAsiaTheme="minorHAnsi"/>
      <w:lang w:val="es-EC" w:eastAsia="en-US"/>
    </w:rPr>
  </w:style>
  <w:style w:type="paragraph" w:customStyle="1" w:styleId="CFF85B819F6F4571BB39F3D90BEF80E25">
    <w:name w:val="CFF85B819F6F4571BB39F3D90BEF80E25"/>
    <w:rsid w:val="00D305DA"/>
    <w:rPr>
      <w:rFonts w:eastAsiaTheme="minorHAnsi"/>
      <w:lang w:val="es-EC" w:eastAsia="en-US"/>
    </w:rPr>
  </w:style>
  <w:style w:type="paragraph" w:customStyle="1" w:styleId="8F38C77CE7144FA79DCDDACFA37B24A15">
    <w:name w:val="8F38C77CE7144FA79DCDDACFA37B24A15"/>
    <w:rsid w:val="00D305DA"/>
    <w:rPr>
      <w:rFonts w:eastAsiaTheme="minorHAnsi"/>
      <w:lang w:val="es-EC" w:eastAsia="en-US"/>
    </w:rPr>
  </w:style>
  <w:style w:type="paragraph" w:customStyle="1" w:styleId="A1D1AB12CA894062A3FE331408639FD05">
    <w:name w:val="A1D1AB12CA894062A3FE331408639FD05"/>
    <w:rsid w:val="00D305DA"/>
    <w:rPr>
      <w:rFonts w:eastAsiaTheme="minorHAnsi"/>
      <w:lang w:val="es-EC" w:eastAsia="en-US"/>
    </w:rPr>
  </w:style>
  <w:style w:type="paragraph" w:customStyle="1" w:styleId="200A7793BE3A4A4A8A9B13C5D36933985">
    <w:name w:val="200A7793BE3A4A4A8A9B13C5D36933985"/>
    <w:rsid w:val="00D305DA"/>
    <w:rPr>
      <w:rFonts w:eastAsiaTheme="minorHAnsi"/>
      <w:lang w:val="es-EC" w:eastAsia="en-US"/>
    </w:rPr>
  </w:style>
  <w:style w:type="paragraph" w:customStyle="1" w:styleId="EEDCAC6FF0644FCCBE03E0D9CB7939D65">
    <w:name w:val="EEDCAC6FF0644FCCBE03E0D9CB7939D65"/>
    <w:rsid w:val="00D305DA"/>
    <w:rPr>
      <w:rFonts w:eastAsiaTheme="minorHAnsi"/>
      <w:lang w:val="es-EC" w:eastAsia="en-US"/>
    </w:rPr>
  </w:style>
  <w:style w:type="paragraph" w:customStyle="1" w:styleId="A34BEEE68CF34EABA6B72BF7C2BFAC265">
    <w:name w:val="A34BEEE68CF34EABA6B72BF7C2BFAC265"/>
    <w:rsid w:val="00D305DA"/>
    <w:rPr>
      <w:rFonts w:eastAsiaTheme="minorHAnsi"/>
      <w:lang w:val="es-EC" w:eastAsia="en-US"/>
    </w:rPr>
  </w:style>
  <w:style w:type="paragraph" w:customStyle="1" w:styleId="4ADB6E15710545FBB6C8B6192EF33A375">
    <w:name w:val="4ADB6E15710545FBB6C8B6192EF33A375"/>
    <w:rsid w:val="00D305DA"/>
    <w:rPr>
      <w:rFonts w:eastAsiaTheme="minorHAnsi"/>
      <w:lang w:val="es-EC" w:eastAsia="en-US"/>
    </w:rPr>
  </w:style>
  <w:style w:type="paragraph" w:customStyle="1" w:styleId="134D0017B95647E7B85646BFCE1618D05">
    <w:name w:val="134D0017B95647E7B85646BFCE1618D05"/>
    <w:rsid w:val="00D305DA"/>
    <w:rPr>
      <w:rFonts w:eastAsiaTheme="minorHAnsi"/>
      <w:lang w:val="es-EC" w:eastAsia="en-US"/>
    </w:rPr>
  </w:style>
  <w:style w:type="paragraph" w:customStyle="1" w:styleId="2BE839DF3FE445578FE99E33F5EE50DF5">
    <w:name w:val="2BE839DF3FE445578FE99E33F5EE50DF5"/>
    <w:rsid w:val="00D305DA"/>
    <w:rPr>
      <w:rFonts w:eastAsiaTheme="minorHAnsi"/>
      <w:lang w:val="es-EC" w:eastAsia="en-US"/>
    </w:rPr>
  </w:style>
  <w:style w:type="paragraph" w:customStyle="1" w:styleId="3341A88EA83145C5BD2F7916B5A6CCF45">
    <w:name w:val="3341A88EA83145C5BD2F7916B5A6CCF45"/>
    <w:rsid w:val="00D305DA"/>
    <w:rPr>
      <w:rFonts w:eastAsiaTheme="minorHAnsi"/>
      <w:lang w:val="es-EC" w:eastAsia="en-US"/>
    </w:rPr>
  </w:style>
  <w:style w:type="paragraph" w:customStyle="1" w:styleId="07A7E0992EAE472B936B0637C24CE1E05">
    <w:name w:val="07A7E0992EAE472B936B0637C24CE1E05"/>
    <w:rsid w:val="00D305DA"/>
    <w:rPr>
      <w:rFonts w:eastAsiaTheme="minorHAnsi"/>
      <w:lang w:val="es-EC" w:eastAsia="en-US"/>
    </w:rPr>
  </w:style>
  <w:style w:type="paragraph" w:customStyle="1" w:styleId="4417D29BE8A547F88A7481207B12438E5">
    <w:name w:val="4417D29BE8A547F88A7481207B12438E5"/>
    <w:rsid w:val="00D305DA"/>
    <w:rPr>
      <w:rFonts w:eastAsiaTheme="minorHAnsi"/>
      <w:lang w:val="es-EC" w:eastAsia="en-US"/>
    </w:rPr>
  </w:style>
  <w:style w:type="paragraph" w:customStyle="1" w:styleId="72B1A79BB4DA469291D700AA6E6B6B1C5">
    <w:name w:val="72B1A79BB4DA469291D700AA6E6B6B1C5"/>
    <w:rsid w:val="00D305DA"/>
    <w:rPr>
      <w:rFonts w:eastAsiaTheme="minorHAnsi"/>
      <w:lang w:val="es-EC" w:eastAsia="en-US"/>
    </w:rPr>
  </w:style>
  <w:style w:type="paragraph" w:customStyle="1" w:styleId="C4E1E859867C48BA8A482137673EAB835">
    <w:name w:val="C4E1E859867C48BA8A482137673EAB835"/>
    <w:rsid w:val="00D305DA"/>
    <w:rPr>
      <w:rFonts w:eastAsiaTheme="minorHAnsi"/>
      <w:lang w:val="es-EC" w:eastAsia="en-US"/>
    </w:rPr>
  </w:style>
  <w:style w:type="paragraph" w:customStyle="1" w:styleId="824E0AE580FE4C62939AAA9D47A5381E5">
    <w:name w:val="824E0AE580FE4C62939AAA9D47A5381E5"/>
    <w:rsid w:val="00D305DA"/>
    <w:rPr>
      <w:rFonts w:eastAsiaTheme="minorHAnsi"/>
      <w:lang w:val="es-EC" w:eastAsia="en-US"/>
    </w:rPr>
  </w:style>
  <w:style w:type="paragraph" w:customStyle="1" w:styleId="007B1EB9E5F244BD8AA66A3E400F4D325">
    <w:name w:val="007B1EB9E5F244BD8AA66A3E400F4D325"/>
    <w:rsid w:val="00D305DA"/>
    <w:rPr>
      <w:rFonts w:eastAsiaTheme="minorHAnsi"/>
      <w:lang w:val="es-EC" w:eastAsia="en-US"/>
    </w:rPr>
  </w:style>
  <w:style w:type="paragraph" w:customStyle="1" w:styleId="2EA7A7ED4B1B4C8FA1C62C9B1AC686FA5">
    <w:name w:val="2EA7A7ED4B1B4C8FA1C62C9B1AC686FA5"/>
    <w:rsid w:val="00D305DA"/>
    <w:rPr>
      <w:rFonts w:eastAsiaTheme="minorHAnsi"/>
      <w:lang w:val="es-EC" w:eastAsia="en-US"/>
    </w:rPr>
  </w:style>
  <w:style w:type="paragraph" w:customStyle="1" w:styleId="2DB95C20124446B0B9B4B7726C4C967F5">
    <w:name w:val="2DB95C20124446B0B9B4B7726C4C967F5"/>
    <w:rsid w:val="00D305DA"/>
    <w:rPr>
      <w:rFonts w:eastAsiaTheme="minorHAnsi"/>
      <w:lang w:val="es-EC" w:eastAsia="en-US"/>
    </w:rPr>
  </w:style>
  <w:style w:type="paragraph" w:customStyle="1" w:styleId="FF2BF67F211C4DD6A8F126AEA876CCEE5">
    <w:name w:val="FF2BF67F211C4DD6A8F126AEA876CCEE5"/>
    <w:rsid w:val="00D305DA"/>
    <w:rPr>
      <w:rFonts w:eastAsiaTheme="minorHAnsi"/>
      <w:lang w:val="es-EC" w:eastAsia="en-US"/>
    </w:rPr>
  </w:style>
  <w:style w:type="paragraph" w:customStyle="1" w:styleId="7DD224FBAC3C4B4EB8DDDE54BA626FBF5">
    <w:name w:val="7DD224FBAC3C4B4EB8DDDE54BA626FBF5"/>
    <w:rsid w:val="00D305DA"/>
    <w:rPr>
      <w:rFonts w:eastAsiaTheme="minorHAnsi"/>
      <w:lang w:val="es-EC" w:eastAsia="en-US"/>
    </w:rPr>
  </w:style>
  <w:style w:type="paragraph" w:customStyle="1" w:styleId="D68A2059810B47FD9B3720121AB96B4C5">
    <w:name w:val="D68A2059810B47FD9B3720121AB96B4C5"/>
    <w:rsid w:val="00D305DA"/>
    <w:rPr>
      <w:rFonts w:eastAsiaTheme="minorHAnsi"/>
      <w:lang w:val="es-EC" w:eastAsia="en-US"/>
    </w:rPr>
  </w:style>
  <w:style w:type="paragraph" w:customStyle="1" w:styleId="422C6119AA53426F9E88E4D79C672E555">
    <w:name w:val="422C6119AA53426F9E88E4D79C672E555"/>
    <w:rsid w:val="00D305DA"/>
    <w:rPr>
      <w:rFonts w:eastAsiaTheme="minorHAnsi"/>
      <w:lang w:val="es-EC" w:eastAsia="en-US"/>
    </w:rPr>
  </w:style>
  <w:style w:type="paragraph" w:customStyle="1" w:styleId="F0C026DE105140C199414101FA2C1AD15">
    <w:name w:val="F0C026DE105140C199414101FA2C1AD15"/>
    <w:rsid w:val="00D305DA"/>
    <w:rPr>
      <w:rFonts w:eastAsiaTheme="minorHAnsi"/>
      <w:lang w:val="es-EC" w:eastAsia="en-US"/>
    </w:rPr>
  </w:style>
  <w:style w:type="paragraph" w:customStyle="1" w:styleId="905CBE9BC36945689E978DDF1F2D53EF5">
    <w:name w:val="905CBE9BC36945689E978DDF1F2D53EF5"/>
    <w:rsid w:val="00D305DA"/>
    <w:rPr>
      <w:rFonts w:eastAsiaTheme="minorHAnsi"/>
      <w:lang w:val="es-EC" w:eastAsia="en-US"/>
    </w:rPr>
  </w:style>
  <w:style w:type="paragraph" w:customStyle="1" w:styleId="87612A6FB1D64B6F81960A09CFC51CC65">
    <w:name w:val="87612A6FB1D64B6F81960A09CFC51CC65"/>
    <w:rsid w:val="00D305DA"/>
    <w:rPr>
      <w:rFonts w:eastAsiaTheme="minorHAnsi"/>
      <w:lang w:val="es-EC" w:eastAsia="en-US"/>
    </w:rPr>
  </w:style>
  <w:style w:type="paragraph" w:customStyle="1" w:styleId="0FBC8F5C49BD4C87B46D1C222DD27B2A5">
    <w:name w:val="0FBC8F5C49BD4C87B46D1C222DD27B2A5"/>
    <w:rsid w:val="00D305DA"/>
    <w:rPr>
      <w:rFonts w:eastAsiaTheme="minorHAnsi"/>
      <w:lang w:val="es-EC" w:eastAsia="en-US"/>
    </w:rPr>
  </w:style>
  <w:style w:type="paragraph" w:customStyle="1" w:styleId="E28DB2CFA17F4EF2AAF8B3B69736CBDE5">
    <w:name w:val="E28DB2CFA17F4EF2AAF8B3B69736CBDE5"/>
    <w:rsid w:val="00D305DA"/>
    <w:rPr>
      <w:rFonts w:eastAsiaTheme="minorHAnsi"/>
      <w:lang w:val="es-EC" w:eastAsia="en-US"/>
    </w:rPr>
  </w:style>
  <w:style w:type="paragraph" w:customStyle="1" w:styleId="0B4CDD7DC7294C4AB9B484BF6566EECD5">
    <w:name w:val="0B4CDD7DC7294C4AB9B484BF6566EECD5"/>
    <w:rsid w:val="00D305DA"/>
    <w:rPr>
      <w:rFonts w:eastAsiaTheme="minorHAnsi"/>
      <w:lang w:val="es-EC" w:eastAsia="en-US"/>
    </w:rPr>
  </w:style>
  <w:style w:type="paragraph" w:customStyle="1" w:styleId="DC3B5A7CFFA147D18BF4656790CF6F0D5">
    <w:name w:val="DC3B5A7CFFA147D18BF4656790CF6F0D5"/>
    <w:rsid w:val="00D305DA"/>
    <w:rPr>
      <w:rFonts w:eastAsiaTheme="minorHAnsi"/>
      <w:lang w:val="es-EC" w:eastAsia="en-US"/>
    </w:rPr>
  </w:style>
  <w:style w:type="paragraph" w:customStyle="1" w:styleId="ADB4D652EE9442FAA7459231A004DA3E5">
    <w:name w:val="ADB4D652EE9442FAA7459231A004DA3E5"/>
    <w:rsid w:val="00D305DA"/>
    <w:rPr>
      <w:rFonts w:eastAsiaTheme="minorHAnsi"/>
      <w:lang w:val="es-EC" w:eastAsia="en-US"/>
    </w:rPr>
  </w:style>
  <w:style w:type="paragraph" w:customStyle="1" w:styleId="7F9C2F4FB3D5430D9ABD4B88845EC4F15">
    <w:name w:val="7F9C2F4FB3D5430D9ABD4B88845EC4F15"/>
    <w:rsid w:val="00D305DA"/>
    <w:rPr>
      <w:rFonts w:eastAsiaTheme="minorHAnsi"/>
      <w:lang w:val="es-EC" w:eastAsia="en-US"/>
    </w:rPr>
  </w:style>
  <w:style w:type="paragraph" w:customStyle="1" w:styleId="615543A93AE247FDBC7327611C9441E65">
    <w:name w:val="615543A93AE247FDBC7327611C9441E65"/>
    <w:rsid w:val="00D305DA"/>
    <w:rPr>
      <w:rFonts w:eastAsiaTheme="minorHAnsi"/>
      <w:lang w:val="es-EC" w:eastAsia="en-US"/>
    </w:rPr>
  </w:style>
  <w:style w:type="paragraph" w:customStyle="1" w:styleId="E0499286279244CEA50D2526FF5485215">
    <w:name w:val="E0499286279244CEA50D2526FF5485215"/>
    <w:rsid w:val="00D305DA"/>
    <w:rPr>
      <w:rFonts w:eastAsiaTheme="minorHAnsi"/>
      <w:lang w:val="es-EC" w:eastAsia="en-US"/>
    </w:rPr>
  </w:style>
  <w:style w:type="paragraph" w:customStyle="1" w:styleId="17478936F1934BA4A82B4F3BEDBBACC15">
    <w:name w:val="17478936F1934BA4A82B4F3BEDBBACC15"/>
    <w:rsid w:val="00D305DA"/>
    <w:rPr>
      <w:rFonts w:eastAsiaTheme="minorHAnsi"/>
      <w:lang w:val="es-EC" w:eastAsia="en-US"/>
    </w:rPr>
  </w:style>
  <w:style w:type="paragraph" w:customStyle="1" w:styleId="E1DA3C8388CC4DAEAC1751F78D7DCD005">
    <w:name w:val="E1DA3C8388CC4DAEAC1751F78D7DCD005"/>
    <w:rsid w:val="00D305DA"/>
    <w:rPr>
      <w:rFonts w:eastAsiaTheme="minorHAnsi"/>
      <w:lang w:val="es-EC" w:eastAsia="en-US"/>
    </w:rPr>
  </w:style>
  <w:style w:type="paragraph" w:customStyle="1" w:styleId="B19AD027C92C4DE7A5F353BD5C851A215">
    <w:name w:val="B19AD027C92C4DE7A5F353BD5C851A215"/>
    <w:rsid w:val="00D305DA"/>
    <w:rPr>
      <w:rFonts w:eastAsiaTheme="minorHAnsi"/>
      <w:lang w:val="es-EC" w:eastAsia="en-US"/>
    </w:rPr>
  </w:style>
  <w:style w:type="paragraph" w:customStyle="1" w:styleId="1346B9DA67EA406B8EC72B01BEC7428E6">
    <w:name w:val="1346B9DA67EA406B8EC72B01BEC7428E6"/>
    <w:rsid w:val="00D305DA"/>
    <w:rPr>
      <w:rFonts w:eastAsiaTheme="minorHAnsi"/>
      <w:lang w:val="es-EC" w:eastAsia="en-US"/>
    </w:rPr>
  </w:style>
  <w:style w:type="paragraph" w:customStyle="1" w:styleId="D48B78BA59304391A27962A43421EF646">
    <w:name w:val="D48B78BA59304391A27962A43421EF646"/>
    <w:rsid w:val="00D305DA"/>
    <w:rPr>
      <w:rFonts w:eastAsiaTheme="minorHAnsi"/>
      <w:lang w:val="es-EC" w:eastAsia="en-US"/>
    </w:rPr>
  </w:style>
  <w:style w:type="paragraph" w:customStyle="1" w:styleId="B7C07A82DE7F4FFD94435CB4535CC40F6">
    <w:name w:val="B7C07A82DE7F4FFD94435CB4535CC40F6"/>
    <w:rsid w:val="00D305DA"/>
    <w:rPr>
      <w:rFonts w:eastAsiaTheme="minorHAnsi"/>
      <w:lang w:val="es-EC" w:eastAsia="en-US"/>
    </w:rPr>
  </w:style>
  <w:style w:type="paragraph" w:customStyle="1" w:styleId="F53A35E6664848978E95535C1D11C9816">
    <w:name w:val="F53A35E6664848978E95535C1D11C9816"/>
    <w:rsid w:val="00D305DA"/>
    <w:rPr>
      <w:rFonts w:eastAsiaTheme="minorHAnsi"/>
      <w:lang w:val="es-EC" w:eastAsia="en-US"/>
    </w:rPr>
  </w:style>
  <w:style w:type="paragraph" w:customStyle="1" w:styleId="9E626E45202F414F9108243F6FBA83096">
    <w:name w:val="9E626E45202F414F9108243F6FBA83096"/>
    <w:rsid w:val="00D305DA"/>
    <w:rPr>
      <w:rFonts w:eastAsiaTheme="minorHAnsi"/>
      <w:lang w:val="es-EC" w:eastAsia="en-US"/>
    </w:rPr>
  </w:style>
  <w:style w:type="paragraph" w:customStyle="1" w:styleId="EE2139BB3E06499E9166BC5DF14926E26">
    <w:name w:val="EE2139BB3E06499E9166BC5DF14926E26"/>
    <w:rsid w:val="00D305DA"/>
    <w:rPr>
      <w:rFonts w:eastAsiaTheme="minorHAnsi"/>
      <w:lang w:val="es-EC" w:eastAsia="en-US"/>
    </w:rPr>
  </w:style>
  <w:style w:type="paragraph" w:customStyle="1" w:styleId="10845DBE96C342C285CCD6E528AB26B16">
    <w:name w:val="10845DBE96C342C285CCD6E528AB26B16"/>
    <w:rsid w:val="00D305DA"/>
    <w:rPr>
      <w:rFonts w:eastAsiaTheme="minorHAnsi"/>
      <w:lang w:val="es-EC" w:eastAsia="en-US"/>
    </w:rPr>
  </w:style>
  <w:style w:type="paragraph" w:customStyle="1" w:styleId="4F4C068E327D4225AE9CA58505E73A8E3">
    <w:name w:val="4F4C068E327D4225AE9CA58505E73A8E3"/>
    <w:rsid w:val="00D305DA"/>
    <w:rPr>
      <w:rFonts w:eastAsiaTheme="minorHAnsi"/>
      <w:lang w:val="es-EC" w:eastAsia="en-US"/>
    </w:rPr>
  </w:style>
  <w:style w:type="paragraph" w:customStyle="1" w:styleId="A992BAC19587424888D2ADEFB64977304">
    <w:name w:val="A992BAC19587424888D2ADEFB64977304"/>
    <w:rsid w:val="00D305DA"/>
    <w:rPr>
      <w:rFonts w:eastAsiaTheme="minorHAnsi"/>
      <w:lang w:val="es-EC" w:eastAsia="en-US"/>
    </w:rPr>
  </w:style>
  <w:style w:type="paragraph" w:customStyle="1" w:styleId="71E9232CC4D94F8BAAB040A194F427B84">
    <w:name w:val="71E9232CC4D94F8BAAB040A194F427B84"/>
    <w:rsid w:val="00D305DA"/>
    <w:rPr>
      <w:rFonts w:eastAsiaTheme="minorHAnsi"/>
      <w:lang w:val="es-EC" w:eastAsia="en-US"/>
    </w:rPr>
  </w:style>
  <w:style w:type="paragraph" w:customStyle="1" w:styleId="B9DF7B1A46DF4B969903E92B2F1AAD2C6">
    <w:name w:val="B9DF7B1A46DF4B969903E92B2F1AAD2C6"/>
    <w:rsid w:val="00D305DA"/>
    <w:rPr>
      <w:rFonts w:eastAsiaTheme="minorHAnsi"/>
      <w:lang w:val="es-EC" w:eastAsia="en-US"/>
    </w:rPr>
  </w:style>
  <w:style w:type="paragraph" w:customStyle="1" w:styleId="881B1BE5CDEC4F929C56A71ED40075B36">
    <w:name w:val="881B1BE5CDEC4F929C56A71ED40075B36"/>
    <w:rsid w:val="00D305DA"/>
    <w:rPr>
      <w:rFonts w:eastAsiaTheme="minorHAnsi"/>
      <w:lang w:val="es-EC" w:eastAsia="en-US"/>
    </w:rPr>
  </w:style>
  <w:style w:type="paragraph" w:customStyle="1" w:styleId="CE75B8F21FC74AEA8D63FF00918B8B8F6">
    <w:name w:val="CE75B8F21FC74AEA8D63FF00918B8B8F6"/>
    <w:rsid w:val="00D305DA"/>
    <w:rPr>
      <w:rFonts w:eastAsiaTheme="minorHAnsi"/>
      <w:lang w:val="es-EC" w:eastAsia="en-US"/>
    </w:rPr>
  </w:style>
  <w:style w:type="paragraph" w:customStyle="1" w:styleId="DA10A2CE462E4344AFB75924CE6FA73F3">
    <w:name w:val="DA10A2CE462E4344AFB75924CE6FA73F3"/>
    <w:rsid w:val="00D305DA"/>
    <w:rPr>
      <w:rFonts w:eastAsiaTheme="minorHAnsi"/>
      <w:lang w:val="es-EC" w:eastAsia="en-US"/>
    </w:rPr>
  </w:style>
  <w:style w:type="paragraph" w:customStyle="1" w:styleId="384FFEAA9F424136AC2511107FB2F8366">
    <w:name w:val="384FFEAA9F424136AC2511107FB2F8366"/>
    <w:rsid w:val="00D305DA"/>
    <w:rPr>
      <w:rFonts w:eastAsiaTheme="minorHAnsi"/>
      <w:lang w:val="es-EC" w:eastAsia="en-US"/>
    </w:rPr>
  </w:style>
  <w:style w:type="paragraph" w:customStyle="1" w:styleId="69AFC006173C49BFBED48E3FEF5D304E6">
    <w:name w:val="69AFC006173C49BFBED48E3FEF5D304E6"/>
    <w:rsid w:val="00D305DA"/>
    <w:rPr>
      <w:rFonts w:eastAsiaTheme="minorHAnsi"/>
      <w:lang w:val="es-EC" w:eastAsia="en-US"/>
    </w:rPr>
  </w:style>
  <w:style w:type="paragraph" w:customStyle="1" w:styleId="9CEBA39EB6CC4045AF7BCA6D12564F936">
    <w:name w:val="9CEBA39EB6CC4045AF7BCA6D12564F936"/>
    <w:rsid w:val="00D305DA"/>
    <w:rPr>
      <w:rFonts w:eastAsiaTheme="minorHAnsi"/>
      <w:lang w:val="es-EC" w:eastAsia="en-US"/>
    </w:rPr>
  </w:style>
  <w:style w:type="paragraph" w:customStyle="1" w:styleId="1E8405E3678D49F6950169CE85D773096">
    <w:name w:val="1E8405E3678D49F6950169CE85D773096"/>
    <w:rsid w:val="00D305DA"/>
    <w:rPr>
      <w:rFonts w:eastAsiaTheme="minorHAnsi"/>
      <w:lang w:val="es-EC" w:eastAsia="en-US"/>
    </w:rPr>
  </w:style>
  <w:style w:type="paragraph" w:customStyle="1" w:styleId="537EA4D083B74902AA851A8C7EB14E516">
    <w:name w:val="537EA4D083B74902AA851A8C7EB14E516"/>
    <w:rsid w:val="00D305DA"/>
    <w:rPr>
      <w:rFonts w:eastAsiaTheme="minorHAnsi"/>
      <w:lang w:val="es-EC" w:eastAsia="en-US"/>
    </w:rPr>
  </w:style>
  <w:style w:type="paragraph" w:customStyle="1" w:styleId="4DD2A450278F4CC399A538AC1E215C456">
    <w:name w:val="4DD2A450278F4CC399A538AC1E215C456"/>
    <w:rsid w:val="00D305DA"/>
    <w:rPr>
      <w:rFonts w:eastAsiaTheme="minorHAnsi"/>
      <w:lang w:val="es-EC" w:eastAsia="en-US"/>
    </w:rPr>
  </w:style>
  <w:style w:type="paragraph" w:customStyle="1" w:styleId="DF25207A81BC479B915B2CDCE95697C36">
    <w:name w:val="DF25207A81BC479B915B2CDCE95697C36"/>
    <w:rsid w:val="00D305DA"/>
    <w:rPr>
      <w:rFonts w:eastAsiaTheme="minorHAnsi"/>
      <w:lang w:val="es-EC" w:eastAsia="en-US"/>
    </w:rPr>
  </w:style>
  <w:style w:type="paragraph" w:customStyle="1" w:styleId="99EB8A390A744832828ABB4B87735DB26">
    <w:name w:val="99EB8A390A744832828ABB4B87735DB26"/>
    <w:rsid w:val="00D305DA"/>
    <w:rPr>
      <w:rFonts w:eastAsiaTheme="minorHAnsi"/>
      <w:lang w:val="es-EC" w:eastAsia="en-US"/>
    </w:rPr>
  </w:style>
  <w:style w:type="paragraph" w:customStyle="1" w:styleId="63D9D8B36035438C9CD53877B2F448706">
    <w:name w:val="63D9D8B36035438C9CD53877B2F448706"/>
    <w:rsid w:val="00D305DA"/>
    <w:rPr>
      <w:rFonts w:eastAsiaTheme="minorHAnsi"/>
      <w:lang w:val="es-EC" w:eastAsia="en-US"/>
    </w:rPr>
  </w:style>
  <w:style w:type="paragraph" w:customStyle="1" w:styleId="8D85583ABBC24E7DAED6C250D9B6378E6">
    <w:name w:val="8D85583ABBC24E7DAED6C250D9B6378E6"/>
    <w:rsid w:val="00D305DA"/>
    <w:rPr>
      <w:rFonts w:eastAsiaTheme="minorHAnsi"/>
      <w:lang w:val="es-EC" w:eastAsia="en-US"/>
    </w:rPr>
  </w:style>
  <w:style w:type="paragraph" w:customStyle="1" w:styleId="3EE0775CA125442385378CC4A894E0166">
    <w:name w:val="3EE0775CA125442385378CC4A894E0166"/>
    <w:rsid w:val="00D305DA"/>
    <w:rPr>
      <w:rFonts w:eastAsiaTheme="minorHAnsi"/>
      <w:lang w:val="es-EC" w:eastAsia="en-US"/>
    </w:rPr>
  </w:style>
  <w:style w:type="paragraph" w:customStyle="1" w:styleId="4246FF1E36294E0BB23A8F5E9A5969806">
    <w:name w:val="4246FF1E36294E0BB23A8F5E9A5969806"/>
    <w:rsid w:val="00D305DA"/>
    <w:rPr>
      <w:rFonts w:eastAsiaTheme="minorHAnsi"/>
      <w:lang w:val="es-EC" w:eastAsia="en-US"/>
    </w:rPr>
  </w:style>
  <w:style w:type="paragraph" w:customStyle="1" w:styleId="C66DB1C3AA7E4A9ABA0DDC05DDB811FA6">
    <w:name w:val="C66DB1C3AA7E4A9ABA0DDC05DDB811FA6"/>
    <w:rsid w:val="00D305DA"/>
    <w:rPr>
      <w:rFonts w:eastAsiaTheme="minorHAnsi"/>
      <w:lang w:val="es-EC" w:eastAsia="en-US"/>
    </w:rPr>
  </w:style>
  <w:style w:type="paragraph" w:customStyle="1" w:styleId="0B9DF91E77C949459C2C6C8A55FBF6016">
    <w:name w:val="0B9DF91E77C949459C2C6C8A55FBF6016"/>
    <w:rsid w:val="00D305DA"/>
    <w:rPr>
      <w:rFonts w:eastAsiaTheme="minorHAnsi"/>
      <w:lang w:val="es-EC" w:eastAsia="en-US"/>
    </w:rPr>
  </w:style>
  <w:style w:type="paragraph" w:customStyle="1" w:styleId="9AD30FB8B38449108D2DCAEA37B155DD6">
    <w:name w:val="9AD30FB8B38449108D2DCAEA37B155DD6"/>
    <w:rsid w:val="00D305DA"/>
    <w:rPr>
      <w:rFonts w:eastAsiaTheme="minorHAnsi"/>
      <w:lang w:val="es-EC" w:eastAsia="en-US"/>
    </w:rPr>
  </w:style>
  <w:style w:type="paragraph" w:customStyle="1" w:styleId="B3217F0EB441450AAED2FEC9CE6F3A396">
    <w:name w:val="B3217F0EB441450AAED2FEC9CE6F3A396"/>
    <w:rsid w:val="00D305DA"/>
    <w:rPr>
      <w:rFonts w:eastAsiaTheme="minorHAnsi"/>
      <w:lang w:val="es-EC" w:eastAsia="en-US"/>
    </w:rPr>
  </w:style>
  <w:style w:type="paragraph" w:customStyle="1" w:styleId="BB7DAB3CE87D4DCEABC3C791DFD4ACDC6">
    <w:name w:val="BB7DAB3CE87D4DCEABC3C791DFD4ACDC6"/>
    <w:rsid w:val="00D305DA"/>
    <w:rPr>
      <w:rFonts w:eastAsiaTheme="minorHAnsi"/>
      <w:lang w:val="es-EC" w:eastAsia="en-US"/>
    </w:rPr>
  </w:style>
  <w:style w:type="paragraph" w:customStyle="1" w:styleId="E9342A2CC8AD4C9789625005DD99EFFA6">
    <w:name w:val="E9342A2CC8AD4C9789625005DD99EFFA6"/>
    <w:rsid w:val="00D305DA"/>
    <w:rPr>
      <w:rFonts w:eastAsiaTheme="minorHAnsi"/>
      <w:lang w:val="es-EC" w:eastAsia="en-US"/>
    </w:rPr>
  </w:style>
  <w:style w:type="paragraph" w:customStyle="1" w:styleId="4556944BA42D4F8AB308FCC83EBEEF9B6">
    <w:name w:val="4556944BA42D4F8AB308FCC83EBEEF9B6"/>
    <w:rsid w:val="00D305DA"/>
    <w:rPr>
      <w:rFonts w:eastAsiaTheme="minorHAnsi"/>
      <w:lang w:val="es-EC" w:eastAsia="en-US"/>
    </w:rPr>
  </w:style>
  <w:style w:type="paragraph" w:customStyle="1" w:styleId="E96A29351C4B4D2DA67A6ECD28D9F1806">
    <w:name w:val="E96A29351C4B4D2DA67A6ECD28D9F1806"/>
    <w:rsid w:val="00D305DA"/>
    <w:rPr>
      <w:rFonts w:eastAsiaTheme="minorHAnsi"/>
      <w:lang w:val="es-EC" w:eastAsia="en-US"/>
    </w:rPr>
  </w:style>
  <w:style w:type="paragraph" w:customStyle="1" w:styleId="A72B59C61C704933A9840A2E0AEE373E6">
    <w:name w:val="A72B59C61C704933A9840A2E0AEE373E6"/>
    <w:rsid w:val="00D305DA"/>
    <w:rPr>
      <w:rFonts w:eastAsiaTheme="minorHAnsi"/>
      <w:lang w:val="es-EC" w:eastAsia="en-US"/>
    </w:rPr>
  </w:style>
  <w:style w:type="paragraph" w:customStyle="1" w:styleId="206D5BBFDF674FF68633BB891E378E036">
    <w:name w:val="206D5BBFDF674FF68633BB891E378E036"/>
    <w:rsid w:val="00D305DA"/>
    <w:rPr>
      <w:rFonts w:eastAsiaTheme="minorHAnsi"/>
      <w:lang w:val="es-EC" w:eastAsia="en-US"/>
    </w:rPr>
  </w:style>
  <w:style w:type="paragraph" w:customStyle="1" w:styleId="EE2CFBEC4B4A4226929729B632209E2A6">
    <w:name w:val="EE2CFBEC4B4A4226929729B632209E2A6"/>
    <w:rsid w:val="00D305DA"/>
    <w:rPr>
      <w:rFonts w:eastAsiaTheme="minorHAnsi"/>
      <w:lang w:val="es-EC" w:eastAsia="en-US"/>
    </w:rPr>
  </w:style>
  <w:style w:type="paragraph" w:customStyle="1" w:styleId="56DC3A96EA9D44679D1E5B798CD48CB76">
    <w:name w:val="56DC3A96EA9D44679D1E5B798CD48CB76"/>
    <w:rsid w:val="00D305DA"/>
    <w:rPr>
      <w:rFonts w:eastAsiaTheme="minorHAnsi"/>
      <w:lang w:val="es-EC" w:eastAsia="en-US"/>
    </w:rPr>
  </w:style>
  <w:style w:type="paragraph" w:customStyle="1" w:styleId="097CE9FBADF54D709AEB2D618C4F84EE6">
    <w:name w:val="097CE9FBADF54D709AEB2D618C4F84EE6"/>
    <w:rsid w:val="00D305DA"/>
    <w:rPr>
      <w:rFonts w:eastAsiaTheme="minorHAnsi"/>
      <w:lang w:val="es-EC" w:eastAsia="en-US"/>
    </w:rPr>
  </w:style>
  <w:style w:type="paragraph" w:customStyle="1" w:styleId="13DA77F3616F4FC9994E1B61F81D82BE6">
    <w:name w:val="13DA77F3616F4FC9994E1B61F81D82BE6"/>
    <w:rsid w:val="00D305DA"/>
    <w:rPr>
      <w:rFonts w:eastAsiaTheme="minorHAnsi"/>
      <w:lang w:val="es-EC" w:eastAsia="en-US"/>
    </w:rPr>
  </w:style>
  <w:style w:type="paragraph" w:customStyle="1" w:styleId="946FCCE63D414E61B60EFFC3BC364AF46">
    <w:name w:val="946FCCE63D414E61B60EFFC3BC364AF46"/>
    <w:rsid w:val="00D305DA"/>
    <w:rPr>
      <w:rFonts w:eastAsiaTheme="minorHAnsi"/>
      <w:lang w:val="es-EC" w:eastAsia="en-US"/>
    </w:rPr>
  </w:style>
  <w:style w:type="paragraph" w:customStyle="1" w:styleId="F2A8843844E843ADBE3DB19D8DB1B4836">
    <w:name w:val="F2A8843844E843ADBE3DB19D8DB1B4836"/>
    <w:rsid w:val="00D305DA"/>
    <w:rPr>
      <w:rFonts w:eastAsiaTheme="minorHAnsi"/>
      <w:lang w:val="es-EC" w:eastAsia="en-US"/>
    </w:rPr>
  </w:style>
  <w:style w:type="paragraph" w:customStyle="1" w:styleId="32847B7CB5B0420890FEE699C93E2DBA6">
    <w:name w:val="32847B7CB5B0420890FEE699C93E2DBA6"/>
    <w:rsid w:val="00D305DA"/>
    <w:rPr>
      <w:rFonts w:eastAsiaTheme="minorHAnsi"/>
      <w:lang w:val="es-EC" w:eastAsia="en-US"/>
    </w:rPr>
  </w:style>
  <w:style w:type="paragraph" w:customStyle="1" w:styleId="1016FF7299E247B2BF884EAA893EF3CC6">
    <w:name w:val="1016FF7299E247B2BF884EAA893EF3CC6"/>
    <w:rsid w:val="00D305DA"/>
    <w:rPr>
      <w:rFonts w:eastAsiaTheme="minorHAnsi"/>
      <w:lang w:val="es-EC" w:eastAsia="en-US"/>
    </w:rPr>
  </w:style>
  <w:style w:type="paragraph" w:customStyle="1" w:styleId="CA31FA15D5F64F59977F411B0C6F12B26">
    <w:name w:val="CA31FA15D5F64F59977F411B0C6F12B26"/>
    <w:rsid w:val="00D305DA"/>
    <w:rPr>
      <w:rFonts w:eastAsiaTheme="minorHAnsi"/>
      <w:lang w:val="es-EC" w:eastAsia="en-US"/>
    </w:rPr>
  </w:style>
  <w:style w:type="paragraph" w:customStyle="1" w:styleId="D4E8C4BB1CA845748BCB5CDAC37BF6C16">
    <w:name w:val="D4E8C4BB1CA845748BCB5CDAC37BF6C16"/>
    <w:rsid w:val="00D305DA"/>
    <w:rPr>
      <w:rFonts w:eastAsiaTheme="minorHAnsi"/>
      <w:lang w:val="es-EC" w:eastAsia="en-US"/>
    </w:rPr>
  </w:style>
  <w:style w:type="paragraph" w:customStyle="1" w:styleId="77AAEB11720E45AF801BBF863F46DA506">
    <w:name w:val="77AAEB11720E45AF801BBF863F46DA506"/>
    <w:rsid w:val="00D305DA"/>
    <w:rPr>
      <w:rFonts w:eastAsiaTheme="minorHAnsi"/>
      <w:lang w:val="es-EC" w:eastAsia="en-US"/>
    </w:rPr>
  </w:style>
  <w:style w:type="paragraph" w:customStyle="1" w:styleId="0156252639484D2481ED38B2AC8A97356">
    <w:name w:val="0156252639484D2481ED38B2AC8A97356"/>
    <w:rsid w:val="00D305DA"/>
    <w:rPr>
      <w:rFonts w:eastAsiaTheme="minorHAnsi"/>
      <w:lang w:val="es-EC" w:eastAsia="en-US"/>
    </w:rPr>
  </w:style>
  <w:style w:type="paragraph" w:customStyle="1" w:styleId="FC6A71074B0A4CD68650CEFFDCE245586">
    <w:name w:val="FC6A71074B0A4CD68650CEFFDCE245586"/>
    <w:rsid w:val="00D305DA"/>
    <w:rPr>
      <w:rFonts w:eastAsiaTheme="minorHAnsi"/>
      <w:lang w:val="es-EC" w:eastAsia="en-US"/>
    </w:rPr>
  </w:style>
  <w:style w:type="paragraph" w:customStyle="1" w:styleId="3D0163509D05402CB44B6E340503DEBE6">
    <w:name w:val="3D0163509D05402CB44B6E340503DEBE6"/>
    <w:rsid w:val="00D305DA"/>
    <w:rPr>
      <w:rFonts w:eastAsiaTheme="minorHAnsi"/>
      <w:lang w:val="es-EC" w:eastAsia="en-US"/>
    </w:rPr>
  </w:style>
  <w:style w:type="paragraph" w:customStyle="1" w:styleId="E7D3DA55700C4998ACD35A4258426BBA6">
    <w:name w:val="E7D3DA55700C4998ACD35A4258426BBA6"/>
    <w:rsid w:val="00D305DA"/>
    <w:rPr>
      <w:rFonts w:eastAsiaTheme="minorHAnsi"/>
      <w:lang w:val="es-EC" w:eastAsia="en-US"/>
    </w:rPr>
  </w:style>
  <w:style w:type="paragraph" w:customStyle="1" w:styleId="B570C8410D9B4EB090308DA62A4BC51E6">
    <w:name w:val="B570C8410D9B4EB090308DA62A4BC51E6"/>
    <w:rsid w:val="00D305DA"/>
    <w:rPr>
      <w:rFonts w:eastAsiaTheme="minorHAnsi"/>
      <w:lang w:val="es-EC" w:eastAsia="en-US"/>
    </w:rPr>
  </w:style>
  <w:style w:type="paragraph" w:customStyle="1" w:styleId="AE6B119347344EC9AB2C5E747B87912F6">
    <w:name w:val="AE6B119347344EC9AB2C5E747B87912F6"/>
    <w:rsid w:val="00D305DA"/>
    <w:rPr>
      <w:rFonts w:eastAsiaTheme="minorHAnsi"/>
      <w:lang w:val="es-EC" w:eastAsia="en-US"/>
    </w:rPr>
  </w:style>
  <w:style w:type="paragraph" w:customStyle="1" w:styleId="7B02A587A73042788C149190E304B8A66">
    <w:name w:val="7B02A587A73042788C149190E304B8A66"/>
    <w:rsid w:val="00D305DA"/>
    <w:rPr>
      <w:rFonts w:eastAsiaTheme="minorHAnsi"/>
      <w:lang w:val="es-EC" w:eastAsia="en-US"/>
    </w:rPr>
  </w:style>
  <w:style w:type="paragraph" w:customStyle="1" w:styleId="5E4E45F7E8EF42F9A563694C8FCAFBD56">
    <w:name w:val="5E4E45F7E8EF42F9A563694C8FCAFBD56"/>
    <w:rsid w:val="00D305DA"/>
    <w:rPr>
      <w:rFonts w:eastAsiaTheme="minorHAnsi"/>
      <w:lang w:val="es-EC" w:eastAsia="en-US"/>
    </w:rPr>
  </w:style>
  <w:style w:type="paragraph" w:customStyle="1" w:styleId="CAE76DCD5A424EC69E5C8EBE21342C3F6">
    <w:name w:val="CAE76DCD5A424EC69E5C8EBE21342C3F6"/>
    <w:rsid w:val="00D305DA"/>
    <w:rPr>
      <w:rFonts w:eastAsiaTheme="minorHAnsi"/>
      <w:lang w:val="es-EC" w:eastAsia="en-US"/>
    </w:rPr>
  </w:style>
  <w:style w:type="paragraph" w:customStyle="1" w:styleId="86895B1CF98F48D98A3034D7F21129996">
    <w:name w:val="86895B1CF98F48D98A3034D7F21129996"/>
    <w:rsid w:val="00D305DA"/>
    <w:rPr>
      <w:rFonts w:eastAsiaTheme="minorHAnsi"/>
      <w:lang w:val="es-EC" w:eastAsia="en-US"/>
    </w:rPr>
  </w:style>
  <w:style w:type="paragraph" w:customStyle="1" w:styleId="8ECD8EB131FC44938A244384EAEC5CDF6">
    <w:name w:val="8ECD8EB131FC44938A244384EAEC5CDF6"/>
    <w:rsid w:val="00D305DA"/>
    <w:rPr>
      <w:rFonts w:eastAsiaTheme="minorHAnsi"/>
      <w:lang w:val="es-EC" w:eastAsia="en-US"/>
    </w:rPr>
  </w:style>
  <w:style w:type="paragraph" w:customStyle="1" w:styleId="09B320BADD0243C1A6996FDA412912886">
    <w:name w:val="09B320BADD0243C1A6996FDA412912886"/>
    <w:rsid w:val="00D305DA"/>
    <w:rPr>
      <w:rFonts w:eastAsiaTheme="minorHAnsi"/>
      <w:lang w:val="es-EC" w:eastAsia="en-US"/>
    </w:rPr>
  </w:style>
  <w:style w:type="paragraph" w:customStyle="1" w:styleId="DAE347F9A419492184156B9CF1F11B106">
    <w:name w:val="DAE347F9A419492184156B9CF1F11B106"/>
    <w:rsid w:val="00D305DA"/>
    <w:rPr>
      <w:rFonts w:eastAsiaTheme="minorHAnsi"/>
      <w:lang w:val="es-EC" w:eastAsia="en-US"/>
    </w:rPr>
  </w:style>
  <w:style w:type="paragraph" w:customStyle="1" w:styleId="4AA5E900847D4A6EBC1714ADCB6206506">
    <w:name w:val="4AA5E900847D4A6EBC1714ADCB6206506"/>
    <w:rsid w:val="00D305DA"/>
    <w:rPr>
      <w:rFonts w:eastAsiaTheme="minorHAnsi"/>
      <w:lang w:val="es-EC" w:eastAsia="en-US"/>
    </w:rPr>
  </w:style>
  <w:style w:type="paragraph" w:customStyle="1" w:styleId="436BC0C0CF9B4E5EA4AA26700352B2406">
    <w:name w:val="436BC0C0CF9B4E5EA4AA26700352B2406"/>
    <w:rsid w:val="00D305DA"/>
    <w:rPr>
      <w:rFonts w:eastAsiaTheme="minorHAnsi"/>
      <w:lang w:val="es-EC" w:eastAsia="en-US"/>
    </w:rPr>
  </w:style>
  <w:style w:type="paragraph" w:customStyle="1" w:styleId="05185064C61E42BDACA01827605A9C846">
    <w:name w:val="05185064C61E42BDACA01827605A9C846"/>
    <w:rsid w:val="00D305DA"/>
    <w:rPr>
      <w:rFonts w:eastAsiaTheme="minorHAnsi"/>
      <w:lang w:val="es-EC" w:eastAsia="en-US"/>
    </w:rPr>
  </w:style>
  <w:style w:type="paragraph" w:customStyle="1" w:styleId="14677D90A6FB4EC8B272E01E64B56CBA6">
    <w:name w:val="14677D90A6FB4EC8B272E01E64B56CBA6"/>
    <w:rsid w:val="00D305DA"/>
    <w:rPr>
      <w:rFonts w:eastAsiaTheme="minorHAnsi"/>
      <w:lang w:val="es-EC" w:eastAsia="en-US"/>
    </w:rPr>
  </w:style>
  <w:style w:type="paragraph" w:customStyle="1" w:styleId="99A06C89987241E78D403670EC04F5656">
    <w:name w:val="99A06C89987241E78D403670EC04F5656"/>
    <w:rsid w:val="00D305DA"/>
    <w:rPr>
      <w:rFonts w:eastAsiaTheme="minorHAnsi"/>
      <w:lang w:val="es-EC" w:eastAsia="en-US"/>
    </w:rPr>
  </w:style>
  <w:style w:type="paragraph" w:customStyle="1" w:styleId="28031169A71F47F78510D9038D0C01BB6">
    <w:name w:val="28031169A71F47F78510D9038D0C01BB6"/>
    <w:rsid w:val="00D305DA"/>
    <w:rPr>
      <w:rFonts w:eastAsiaTheme="minorHAnsi"/>
      <w:lang w:val="es-EC" w:eastAsia="en-US"/>
    </w:rPr>
  </w:style>
  <w:style w:type="paragraph" w:customStyle="1" w:styleId="3FD55BDA318F4AD6914687132CEEA8EE6">
    <w:name w:val="3FD55BDA318F4AD6914687132CEEA8EE6"/>
    <w:rsid w:val="00D305DA"/>
    <w:rPr>
      <w:rFonts w:eastAsiaTheme="minorHAnsi"/>
      <w:lang w:val="es-EC" w:eastAsia="en-US"/>
    </w:rPr>
  </w:style>
  <w:style w:type="paragraph" w:customStyle="1" w:styleId="23F93ABB6ABC40EE94B563256FE61EA46">
    <w:name w:val="23F93ABB6ABC40EE94B563256FE61EA46"/>
    <w:rsid w:val="00D305DA"/>
    <w:rPr>
      <w:rFonts w:eastAsiaTheme="minorHAnsi"/>
      <w:lang w:val="es-EC" w:eastAsia="en-US"/>
    </w:rPr>
  </w:style>
  <w:style w:type="paragraph" w:customStyle="1" w:styleId="E6AB87C7821E494D8A47DF6634547AB66">
    <w:name w:val="E6AB87C7821E494D8A47DF6634547AB66"/>
    <w:rsid w:val="00D305DA"/>
    <w:rPr>
      <w:rFonts w:eastAsiaTheme="minorHAnsi"/>
      <w:lang w:val="es-EC" w:eastAsia="en-US"/>
    </w:rPr>
  </w:style>
  <w:style w:type="paragraph" w:customStyle="1" w:styleId="B3C8169D8C11466DA87C3B6489F59D746">
    <w:name w:val="B3C8169D8C11466DA87C3B6489F59D746"/>
    <w:rsid w:val="00D305DA"/>
    <w:rPr>
      <w:rFonts w:eastAsiaTheme="minorHAnsi"/>
      <w:lang w:val="es-EC" w:eastAsia="en-US"/>
    </w:rPr>
  </w:style>
  <w:style w:type="paragraph" w:customStyle="1" w:styleId="0B0197916C06483EBF04B722300A2EBB6">
    <w:name w:val="0B0197916C06483EBF04B722300A2EBB6"/>
    <w:rsid w:val="00D305DA"/>
    <w:rPr>
      <w:rFonts w:eastAsiaTheme="minorHAnsi"/>
      <w:lang w:val="es-EC" w:eastAsia="en-US"/>
    </w:rPr>
  </w:style>
  <w:style w:type="paragraph" w:customStyle="1" w:styleId="6D284A3A1283479A832EB6F4E3A8D33D6">
    <w:name w:val="6D284A3A1283479A832EB6F4E3A8D33D6"/>
    <w:rsid w:val="00D305DA"/>
    <w:rPr>
      <w:rFonts w:eastAsiaTheme="minorHAnsi"/>
      <w:lang w:val="es-EC" w:eastAsia="en-US"/>
    </w:rPr>
  </w:style>
  <w:style w:type="paragraph" w:customStyle="1" w:styleId="CFF85B819F6F4571BB39F3D90BEF80E26">
    <w:name w:val="CFF85B819F6F4571BB39F3D90BEF80E26"/>
    <w:rsid w:val="00D305DA"/>
    <w:rPr>
      <w:rFonts w:eastAsiaTheme="minorHAnsi"/>
      <w:lang w:val="es-EC" w:eastAsia="en-US"/>
    </w:rPr>
  </w:style>
  <w:style w:type="paragraph" w:customStyle="1" w:styleId="8F38C77CE7144FA79DCDDACFA37B24A16">
    <w:name w:val="8F38C77CE7144FA79DCDDACFA37B24A16"/>
    <w:rsid w:val="00D305DA"/>
    <w:rPr>
      <w:rFonts w:eastAsiaTheme="minorHAnsi"/>
      <w:lang w:val="es-EC" w:eastAsia="en-US"/>
    </w:rPr>
  </w:style>
  <w:style w:type="paragraph" w:customStyle="1" w:styleId="A1D1AB12CA894062A3FE331408639FD06">
    <w:name w:val="A1D1AB12CA894062A3FE331408639FD06"/>
    <w:rsid w:val="00D305DA"/>
    <w:rPr>
      <w:rFonts w:eastAsiaTheme="minorHAnsi"/>
      <w:lang w:val="es-EC" w:eastAsia="en-US"/>
    </w:rPr>
  </w:style>
  <w:style w:type="paragraph" w:customStyle="1" w:styleId="200A7793BE3A4A4A8A9B13C5D36933986">
    <w:name w:val="200A7793BE3A4A4A8A9B13C5D36933986"/>
    <w:rsid w:val="00D305DA"/>
    <w:rPr>
      <w:rFonts w:eastAsiaTheme="minorHAnsi"/>
      <w:lang w:val="es-EC" w:eastAsia="en-US"/>
    </w:rPr>
  </w:style>
  <w:style w:type="paragraph" w:customStyle="1" w:styleId="EEDCAC6FF0644FCCBE03E0D9CB7939D66">
    <w:name w:val="EEDCAC6FF0644FCCBE03E0D9CB7939D66"/>
    <w:rsid w:val="00D305DA"/>
    <w:rPr>
      <w:rFonts w:eastAsiaTheme="minorHAnsi"/>
      <w:lang w:val="es-EC" w:eastAsia="en-US"/>
    </w:rPr>
  </w:style>
  <w:style w:type="paragraph" w:customStyle="1" w:styleId="A34BEEE68CF34EABA6B72BF7C2BFAC266">
    <w:name w:val="A34BEEE68CF34EABA6B72BF7C2BFAC266"/>
    <w:rsid w:val="00D305DA"/>
    <w:rPr>
      <w:rFonts w:eastAsiaTheme="minorHAnsi"/>
      <w:lang w:val="es-EC" w:eastAsia="en-US"/>
    </w:rPr>
  </w:style>
  <w:style w:type="paragraph" w:customStyle="1" w:styleId="4ADB6E15710545FBB6C8B6192EF33A376">
    <w:name w:val="4ADB6E15710545FBB6C8B6192EF33A376"/>
    <w:rsid w:val="00D305DA"/>
    <w:rPr>
      <w:rFonts w:eastAsiaTheme="minorHAnsi"/>
      <w:lang w:val="es-EC" w:eastAsia="en-US"/>
    </w:rPr>
  </w:style>
  <w:style w:type="paragraph" w:customStyle="1" w:styleId="134D0017B95647E7B85646BFCE1618D06">
    <w:name w:val="134D0017B95647E7B85646BFCE1618D06"/>
    <w:rsid w:val="00D305DA"/>
    <w:rPr>
      <w:rFonts w:eastAsiaTheme="minorHAnsi"/>
      <w:lang w:val="es-EC" w:eastAsia="en-US"/>
    </w:rPr>
  </w:style>
  <w:style w:type="paragraph" w:customStyle="1" w:styleId="2BE839DF3FE445578FE99E33F5EE50DF6">
    <w:name w:val="2BE839DF3FE445578FE99E33F5EE50DF6"/>
    <w:rsid w:val="00D305DA"/>
    <w:rPr>
      <w:rFonts w:eastAsiaTheme="minorHAnsi"/>
      <w:lang w:val="es-EC" w:eastAsia="en-US"/>
    </w:rPr>
  </w:style>
  <w:style w:type="paragraph" w:customStyle="1" w:styleId="3341A88EA83145C5BD2F7916B5A6CCF46">
    <w:name w:val="3341A88EA83145C5BD2F7916B5A6CCF46"/>
    <w:rsid w:val="00D305DA"/>
    <w:rPr>
      <w:rFonts w:eastAsiaTheme="minorHAnsi"/>
      <w:lang w:val="es-EC" w:eastAsia="en-US"/>
    </w:rPr>
  </w:style>
  <w:style w:type="paragraph" w:customStyle="1" w:styleId="07A7E0992EAE472B936B0637C24CE1E06">
    <w:name w:val="07A7E0992EAE472B936B0637C24CE1E06"/>
    <w:rsid w:val="00D305DA"/>
    <w:rPr>
      <w:rFonts w:eastAsiaTheme="minorHAnsi"/>
      <w:lang w:val="es-EC" w:eastAsia="en-US"/>
    </w:rPr>
  </w:style>
  <w:style w:type="paragraph" w:customStyle="1" w:styleId="4417D29BE8A547F88A7481207B12438E6">
    <w:name w:val="4417D29BE8A547F88A7481207B12438E6"/>
    <w:rsid w:val="00D305DA"/>
    <w:rPr>
      <w:rFonts w:eastAsiaTheme="minorHAnsi"/>
      <w:lang w:val="es-EC" w:eastAsia="en-US"/>
    </w:rPr>
  </w:style>
  <w:style w:type="paragraph" w:customStyle="1" w:styleId="72B1A79BB4DA469291D700AA6E6B6B1C6">
    <w:name w:val="72B1A79BB4DA469291D700AA6E6B6B1C6"/>
    <w:rsid w:val="00D305DA"/>
    <w:rPr>
      <w:rFonts w:eastAsiaTheme="minorHAnsi"/>
      <w:lang w:val="es-EC" w:eastAsia="en-US"/>
    </w:rPr>
  </w:style>
  <w:style w:type="paragraph" w:customStyle="1" w:styleId="C4E1E859867C48BA8A482137673EAB836">
    <w:name w:val="C4E1E859867C48BA8A482137673EAB836"/>
    <w:rsid w:val="00D305DA"/>
    <w:rPr>
      <w:rFonts w:eastAsiaTheme="minorHAnsi"/>
      <w:lang w:val="es-EC" w:eastAsia="en-US"/>
    </w:rPr>
  </w:style>
  <w:style w:type="paragraph" w:customStyle="1" w:styleId="824E0AE580FE4C62939AAA9D47A5381E6">
    <w:name w:val="824E0AE580FE4C62939AAA9D47A5381E6"/>
    <w:rsid w:val="00D305DA"/>
    <w:rPr>
      <w:rFonts w:eastAsiaTheme="minorHAnsi"/>
      <w:lang w:val="es-EC" w:eastAsia="en-US"/>
    </w:rPr>
  </w:style>
  <w:style w:type="paragraph" w:customStyle="1" w:styleId="007B1EB9E5F244BD8AA66A3E400F4D326">
    <w:name w:val="007B1EB9E5F244BD8AA66A3E400F4D326"/>
    <w:rsid w:val="00D305DA"/>
    <w:rPr>
      <w:rFonts w:eastAsiaTheme="minorHAnsi"/>
      <w:lang w:val="es-EC" w:eastAsia="en-US"/>
    </w:rPr>
  </w:style>
  <w:style w:type="paragraph" w:customStyle="1" w:styleId="2EA7A7ED4B1B4C8FA1C62C9B1AC686FA6">
    <w:name w:val="2EA7A7ED4B1B4C8FA1C62C9B1AC686FA6"/>
    <w:rsid w:val="00D305DA"/>
    <w:rPr>
      <w:rFonts w:eastAsiaTheme="minorHAnsi"/>
      <w:lang w:val="es-EC" w:eastAsia="en-US"/>
    </w:rPr>
  </w:style>
  <w:style w:type="paragraph" w:customStyle="1" w:styleId="2DB95C20124446B0B9B4B7726C4C967F6">
    <w:name w:val="2DB95C20124446B0B9B4B7726C4C967F6"/>
    <w:rsid w:val="00D305DA"/>
    <w:rPr>
      <w:rFonts w:eastAsiaTheme="minorHAnsi"/>
      <w:lang w:val="es-EC" w:eastAsia="en-US"/>
    </w:rPr>
  </w:style>
  <w:style w:type="paragraph" w:customStyle="1" w:styleId="FF2BF67F211C4DD6A8F126AEA876CCEE6">
    <w:name w:val="FF2BF67F211C4DD6A8F126AEA876CCEE6"/>
    <w:rsid w:val="00D305DA"/>
    <w:rPr>
      <w:rFonts w:eastAsiaTheme="minorHAnsi"/>
      <w:lang w:val="es-EC" w:eastAsia="en-US"/>
    </w:rPr>
  </w:style>
  <w:style w:type="paragraph" w:customStyle="1" w:styleId="7DD224FBAC3C4B4EB8DDDE54BA626FBF6">
    <w:name w:val="7DD224FBAC3C4B4EB8DDDE54BA626FBF6"/>
    <w:rsid w:val="00D305DA"/>
    <w:rPr>
      <w:rFonts w:eastAsiaTheme="minorHAnsi"/>
      <w:lang w:val="es-EC" w:eastAsia="en-US"/>
    </w:rPr>
  </w:style>
  <w:style w:type="paragraph" w:customStyle="1" w:styleId="D68A2059810B47FD9B3720121AB96B4C6">
    <w:name w:val="D68A2059810B47FD9B3720121AB96B4C6"/>
    <w:rsid w:val="00D305DA"/>
    <w:rPr>
      <w:rFonts w:eastAsiaTheme="minorHAnsi"/>
      <w:lang w:val="es-EC" w:eastAsia="en-US"/>
    </w:rPr>
  </w:style>
  <w:style w:type="paragraph" w:customStyle="1" w:styleId="422C6119AA53426F9E88E4D79C672E556">
    <w:name w:val="422C6119AA53426F9E88E4D79C672E556"/>
    <w:rsid w:val="00D305DA"/>
    <w:rPr>
      <w:rFonts w:eastAsiaTheme="minorHAnsi"/>
      <w:lang w:val="es-EC" w:eastAsia="en-US"/>
    </w:rPr>
  </w:style>
  <w:style w:type="paragraph" w:customStyle="1" w:styleId="F0C026DE105140C199414101FA2C1AD16">
    <w:name w:val="F0C026DE105140C199414101FA2C1AD16"/>
    <w:rsid w:val="00D305DA"/>
    <w:rPr>
      <w:rFonts w:eastAsiaTheme="minorHAnsi"/>
      <w:lang w:val="es-EC" w:eastAsia="en-US"/>
    </w:rPr>
  </w:style>
  <w:style w:type="paragraph" w:customStyle="1" w:styleId="905CBE9BC36945689E978DDF1F2D53EF6">
    <w:name w:val="905CBE9BC36945689E978DDF1F2D53EF6"/>
    <w:rsid w:val="00D305DA"/>
    <w:rPr>
      <w:rFonts w:eastAsiaTheme="minorHAnsi"/>
      <w:lang w:val="es-EC" w:eastAsia="en-US"/>
    </w:rPr>
  </w:style>
  <w:style w:type="paragraph" w:customStyle="1" w:styleId="87612A6FB1D64B6F81960A09CFC51CC66">
    <w:name w:val="87612A6FB1D64B6F81960A09CFC51CC66"/>
    <w:rsid w:val="00D305DA"/>
    <w:rPr>
      <w:rFonts w:eastAsiaTheme="minorHAnsi"/>
      <w:lang w:val="es-EC" w:eastAsia="en-US"/>
    </w:rPr>
  </w:style>
  <w:style w:type="paragraph" w:customStyle="1" w:styleId="0FBC8F5C49BD4C87B46D1C222DD27B2A6">
    <w:name w:val="0FBC8F5C49BD4C87B46D1C222DD27B2A6"/>
    <w:rsid w:val="00D305DA"/>
    <w:rPr>
      <w:rFonts w:eastAsiaTheme="minorHAnsi"/>
      <w:lang w:val="es-EC" w:eastAsia="en-US"/>
    </w:rPr>
  </w:style>
  <w:style w:type="paragraph" w:customStyle="1" w:styleId="E28DB2CFA17F4EF2AAF8B3B69736CBDE6">
    <w:name w:val="E28DB2CFA17F4EF2AAF8B3B69736CBDE6"/>
    <w:rsid w:val="00D305DA"/>
    <w:rPr>
      <w:rFonts w:eastAsiaTheme="minorHAnsi"/>
      <w:lang w:val="es-EC" w:eastAsia="en-US"/>
    </w:rPr>
  </w:style>
  <w:style w:type="paragraph" w:customStyle="1" w:styleId="0B4CDD7DC7294C4AB9B484BF6566EECD6">
    <w:name w:val="0B4CDD7DC7294C4AB9B484BF6566EECD6"/>
    <w:rsid w:val="00D305DA"/>
    <w:rPr>
      <w:rFonts w:eastAsiaTheme="minorHAnsi"/>
      <w:lang w:val="es-EC" w:eastAsia="en-US"/>
    </w:rPr>
  </w:style>
  <w:style w:type="paragraph" w:customStyle="1" w:styleId="DC3B5A7CFFA147D18BF4656790CF6F0D6">
    <w:name w:val="DC3B5A7CFFA147D18BF4656790CF6F0D6"/>
    <w:rsid w:val="00D305DA"/>
    <w:rPr>
      <w:rFonts w:eastAsiaTheme="minorHAnsi"/>
      <w:lang w:val="es-EC" w:eastAsia="en-US"/>
    </w:rPr>
  </w:style>
  <w:style w:type="paragraph" w:customStyle="1" w:styleId="ADB4D652EE9442FAA7459231A004DA3E6">
    <w:name w:val="ADB4D652EE9442FAA7459231A004DA3E6"/>
    <w:rsid w:val="00D305DA"/>
    <w:rPr>
      <w:rFonts w:eastAsiaTheme="minorHAnsi"/>
      <w:lang w:val="es-EC" w:eastAsia="en-US"/>
    </w:rPr>
  </w:style>
  <w:style w:type="paragraph" w:customStyle="1" w:styleId="7F9C2F4FB3D5430D9ABD4B88845EC4F16">
    <w:name w:val="7F9C2F4FB3D5430D9ABD4B88845EC4F16"/>
    <w:rsid w:val="00D305DA"/>
    <w:rPr>
      <w:rFonts w:eastAsiaTheme="minorHAnsi"/>
      <w:lang w:val="es-EC" w:eastAsia="en-US"/>
    </w:rPr>
  </w:style>
  <w:style w:type="paragraph" w:customStyle="1" w:styleId="615543A93AE247FDBC7327611C9441E66">
    <w:name w:val="615543A93AE247FDBC7327611C9441E66"/>
    <w:rsid w:val="00D305DA"/>
    <w:rPr>
      <w:rFonts w:eastAsiaTheme="minorHAnsi"/>
      <w:lang w:val="es-EC" w:eastAsia="en-US"/>
    </w:rPr>
  </w:style>
  <w:style w:type="paragraph" w:customStyle="1" w:styleId="E0499286279244CEA50D2526FF5485216">
    <w:name w:val="E0499286279244CEA50D2526FF5485216"/>
    <w:rsid w:val="00D305DA"/>
    <w:rPr>
      <w:rFonts w:eastAsiaTheme="minorHAnsi"/>
      <w:lang w:val="es-EC" w:eastAsia="en-US"/>
    </w:rPr>
  </w:style>
  <w:style w:type="paragraph" w:customStyle="1" w:styleId="17478936F1934BA4A82B4F3BEDBBACC16">
    <w:name w:val="17478936F1934BA4A82B4F3BEDBBACC16"/>
    <w:rsid w:val="00D305DA"/>
    <w:rPr>
      <w:rFonts w:eastAsiaTheme="minorHAnsi"/>
      <w:lang w:val="es-EC" w:eastAsia="en-US"/>
    </w:rPr>
  </w:style>
  <w:style w:type="paragraph" w:customStyle="1" w:styleId="E1DA3C8388CC4DAEAC1751F78D7DCD006">
    <w:name w:val="E1DA3C8388CC4DAEAC1751F78D7DCD006"/>
    <w:rsid w:val="00D305DA"/>
    <w:rPr>
      <w:rFonts w:eastAsiaTheme="minorHAnsi"/>
      <w:lang w:val="es-EC" w:eastAsia="en-US"/>
    </w:rPr>
  </w:style>
  <w:style w:type="paragraph" w:customStyle="1" w:styleId="B19AD027C92C4DE7A5F353BD5C851A216">
    <w:name w:val="B19AD027C92C4DE7A5F353BD5C851A216"/>
    <w:rsid w:val="00D305DA"/>
    <w:rPr>
      <w:rFonts w:eastAsiaTheme="minorHAnsi"/>
      <w:lang w:val="es-EC" w:eastAsia="en-US"/>
    </w:rPr>
  </w:style>
  <w:style w:type="paragraph" w:customStyle="1" w:styleId="B7FF99040F0745ECB9DA590BC72F2719">
    <w:name w:val="B7FF99040F0745ECB9DA590BC72F2719"/>
    <w:rsid w:val="00D305DA"/>
  </w:style>
  <w:style w:type="paragraph" w:customStyle="1" w:styleId="946BE568DD084D7FB719343287035200">
    <w:name w:val="946BE568DD084D7FB719343287035200"/>
    <w:rsid w:val="00D305DA"/>
  </w:style>
  <w:style w:type="paragraph" w:customStyle="1" w:styleId="EAF5952799C54E5892DEFCA4E88E1D8F">
    <w:name w:val="EAF5952799C54E5892DEFCA4E88E1D8F"/>
    <w:rsid w:val="00D305DA"/>
  </w:style>
  <w:style w:type="paragraph" w:customStyle="1" w:styleId="4E5BD7052BF2486D9657E4B5FA39D9CC">
    <w:name w:val="4E5BD7052BF2486D9657E4B5FA39D9CC"/>
    <w:rsid w:val="00D305DA"/>
  </w:style>
  <w:style w:type="paragraph" w:customStyle="1" w:styleId="7B0C91174E3C472FA052E923B4F4F96A">
    <w:name w:val="7B0C91174E3C472FA052E923B4F4F96A"/>
    <w:rsid w:val="00D305DA"/>
  </w:style>
  <w:style w:type="paragraph" w:customStyle="1" w:styleId="237C9DD021DE432EBFF7EEDF4A5EB868">
    <w:name w:val="237C9DD021DE432EBFF7EEDF4A5EB868"/>
    <w:rsid w:val="00D305DA"/>
  </w:style>
  <w:style w:type="paragraph" w:customStyle="1" w:styleId="A028262A0CA3477AB5F7476463A822C5">
    <w:name w:val="A028262A0CA3477AB5F7476463A822C5"/>
    <w:rsid w:val="00D305DA"/>
  </w:style>
  <w:style w:type="paragraph" w:customStyle="1" w:styleId="2B9B926959F74428BE5C3458816DA659">
    <w:name w:val="2B9B926959F74428BE5C3458816DA659"/>
    <w:rsid w:val="00D305DA"/>
  </w:style>
  <w:style w:type="paragraph" w:customStyle="1" w:styleId="5D720F289B1749A6AC634773219B33DC">
    <w:name w:val="5D720F289B1749A6AC634773219B33DC"/>
    <w:rsid w:val="00D305DA"/>
  </w:style>
  <w:style w:type="paragraph" w:customStyle="1" w:styleId="BE4C7C09C7AC4796BA363E6CEEE466A7">
    <w:name w:val="BE4C7C09C7AC4796BA363E6CEEE466A7"/>
    <w:rsid w:val="00D305DA"/>
  </w:style>
  <w:style w:type="paragraph" w:customStyle="1" w:styleId="141A5685329D454EA12BFACADCE72BF3">
    <w:name w:val="141A5685329D454EA12BFACADCE72BF3"/>
    <w:rsid w:val="00D305DA"/>
  </w:style>
  <w:style w:type="paragraph" w:customStyle="1" w:styleId="1D05AF9972E94AA2A491EAB130C3A379">
    <w:name w:val="1D05AF9972E94AA2A491EAB130C3A379"/>
    <w:rsid w:val="00D305DA"/>
  </w:style>
  <w:style w:type="paragraph" w:customStyle="1" w:styleId="48DCA58DEE434EF281BBB6A74289F797">
    <w:name w:val="48DCA58DEE434EF281BBB6A74289F797"/>
    <w:rsid w:val="00D305DA"/>
  </w:style>
  <w:style w:type="paragraph" w:customStyle="1" w:styleId="349A2E8E95AC400798154F9625CB1AAD">
    <w:name w:val="349A2E8E95AC400798154F9625CB1AAD"/>
    <w:rsid w:val="00D305DA"/>
  </w:style>
  <w:style w:type="paragraph" w:customStyle="1" w:styleId="6F4F6C343B5F45ABBD0911333D490C77">
    <w:name w:val="6F4F6C343B5F45ABBD0911333D490C77"/>
    <w:rsid w:val="00D305DA"/>
  </w:style>
  <w:style w:type="paragraph" w:customStyle="1" w:styleId="1631A56C88364FC1908075D95A71643C">
    <w:name w:val="1631A56C88364FC1908075D95A71643C"/>
    <w:rsid w:val="00D305DA"/>
  </w:style>
  <w:style w:type="paragraph" w:customStyle="1" w:styleId="A8C03A573C6F443AAE4303BA140F31A3">
    <w:name w:val="A8C03A573C6F443AAE4303BA140F31A3"/>
    <w:rsid w:val="00D305DA"/>
  </w:style>
  <w:style w:type="paragraph" w:customStyle="1" w:styleId="A6A1849D44CF4008A593376E80AB4242">
    <w:name w:val="A6A1849D44CF4008A593376E80AB4242"/>
    <w:rsid w:val="00D305DA"/>
  </w:style>
  <w:style w:type="paragraph" w:customStyle="1" w:styleId="1E064FA7AE3F4B3CA0F8E97F2EE551FA">
    <w:name w:val="1E064FA7AE3F4B3CA0F8E97F2EE551FA"/>
    <w:rsid w:val="00D305DA"/>
  </w:style>
  <w:style w:type="paragraph" w:customStyle="1" w:styleId="72AF78C0DB364D2F811CC6F34F266738">
    <w:name w:val="72AF78C0DB364D2F811CC6F34F266738"/>
    <w:rsid w:val="00D305DA"/>
  </w:style>
  <w:style w:type="paragraph" w:customStyle="1" w:styleId="C40B71CCC33B4D179F631DE12F317A79">
    <w:name w:val="C40B71CCC33B4D179F631DE12F317A79"/>
    <w:rsid w:val="00D305DA"/>
  </w:style>
  <w:style w:type="paragraph" w:customStyle="1" w:styleId="A40EEA437DD74F0EA1ABE15FEC13D9AE">
    <w:name w:val="A40EEA437DD74F0EA1ABE15FEC13D9AE"/>
    <w:rsid w:val="00D305DA"/>
  </w:style>
  <w:style w:type="paragraph" w:customStyle="1" w:styleId="CC2FCB26AE3D474382A5038983EB6071">
    <w:name w:val="CC2FCB26AE3D474382A5038983EB6071"/>
    <w:rsid w:val="00D305DA"/>
  </w:style>
  <w:style w:type="paragraph" w:customStyle="1" w:styleId="FFAB8F8E64EE4EABA1E5260AA1CC3CE7">
    <w:name w:val="FFAB8F8E64EE4EABA1E5260AA1CC3CE7"/>
    <w:rsid w:val="00D305DA"/>
  </w:style>
  <w:style w:type="paragraph" w:customStyle="1" w:styleId="E6847CBEA14C4D2DAFF8DEDA695BFFFE">
    <w:name w:val="E6847CBEA14C4D2DAFF8DEDA695BFFFE"/>
    <w:rsid w:val="00D305DA"/>
  </w:style>
  <w:style w:type="paragraph" w:customStyle="1" w:styleId="927139F6B49D4F91900E467F9DE4AEFC">
    <w:name w:val="927139F6B49D4F91900E467F9DE4AEFC"/>
    <w:rsid w:val="00D305DA"/>
  </w:style>
  <w:style w:type="paragraph" w:customStyle="1" w:styleId="FFB64F597B444698A147D166AAD93368">
    <w:name w:val="FFB64F597B444698A147D166AAD93368"/>
    <w:rsid w:val="00D305DA"/>
  </w:style>
  <w:style w:type="paragraph" w:customStyle="1" w:styleId="1035FB537BF149DA9D4CF4FC22931672">
    <w:name w:val="1035FB537BF149DA9D4CF4FC22931672"/>
    <w:rsid w:val="00D305DA"/>
  </w:style>
  <w:style w:type="paragraph" w:customStyle="1" w:styleId="3C6ECD3F5C1C4248B16C112808AA96F0">
    <w:name w:val="3C6ECD3F5C1C4248B16C112808AA96F0"/>
    <w:rsid w:val="00D305DA"/>
  </w:style>
  <w:style w:type="paragraph" w:customStyle="1" w:styleId="5A9FC9E96E2044E0B000B96A9FB1BB1F">
    <w:name w:val="5A9FC9E96E2044E0B000B96A9FB1BB1F"/>
    <w:rsid w:val="00D305DA"/>
  </w:style>
  <w:style w:type="paragraph" w:customStyle="1" w:styleId="8337237E97264B4F811739684D6C6CB1">
    <w:name w:val="8337237E97264B4F811739684D6C6CB1"/>
    <w:rsid w:val="00D305DA"/>
  </w:style>
  <w:style w:type="paragraph" w:customStyle="1" w:styleId="3F317C3CEEEA4A16A5601A1D8F23B323">
    <w:name w:val="3F317C3CEEEA4A16A5601A1D8F23B323"/>
    <w:rsid w:val="00D305DA"/>
  </w:style>
  <w:style w:type="paragraph" w:customStyle="1" w:styleId="38B7BA7DBE8142939D20641A6A9322D1">
    <w:name w:val="38B7BA7DBE8142939D20641A6A9322D1"/>
    <w:rsid w:val="00D305DA"/>
  </w:style>
  <w:style w:type="paragraph" w:customStyle="1" w:styleId="EF2737DFC3A943A390E6DE16ED99ABE3">
    <w:name w:val="EF2737DFC3A943A390E6DE16ED99ABE3"/>
    <w:rsid w:val="00D305DA"/>
  </w:style>
  <w:style w:type="paragraph" w:customStyle="1" w:styleId="8BDEDB5AA7F8493597F638409D3DD524">
    <w:name w:val="8BDEDB5AA7F8493597F638409D3DD524"/>
    <w:rsid w:val="00D305DA"/>
  </w:style>
  <w:style w:type="paragraph" w:customStyle="1" w:styleId="183D4B5043E9473688ABACA113CAF331">
    <w:name w:val="183D4B5043E9473688ABACA113CAF331"/>
    <w:rsid w:val="00D305DA"/>
  </w:style>
  <w:style w:type="paragraph" w:customStyle="1" w:styleId="8E64A8AEE48A4D2D81298F5181C14F15">
    <w:name w:val="8E64A8AEE48A4D2D81298F5181C14F15"/>
    <w:rsid w:val="00D305DA"/>
  </w:style>
  <w:style w:type="paragraph" w:customStyle="1" w:styleId="1B2E760C9B1A4DBD831FD68D35D965D4">
    <w:name w:val="1B2E760C9B1A4DBD831FD68D35D965D4"/>
    <w:rsid w:val="00D305DA"/>
  </w:style>
  <w:style w:type="paragraph" w:customStyle="1" w:styleId="E1C93E2C079F4A89A36D507AC28AF509">
    <w:name w:val="E1C93E2C079F4A89A36D507AC28AF509"/>
    <w:rsid w:val="00D305DA"/>
  </w:style>
  <w:style w:type="paragraph" w:customStyle="1" w:styleId="31C2A5FBE11F4C19A8FE4BFEB70B52B2">
    <w:name w:val="31C2A5FBE11F4C19A8FE4BFEB70B52B2"/>
    <w:rsid w:val="00D305DA"/>
  </w:style>
  <w:style w:type="paragraph" w:customStyle="1" w:styleId="5881087F4F744F6BAA4DDEEA5BD31E75">
    <w:name w:val="5881087F4F744F6BAA4DDEEA5BD31E75"/>
    <w:rsid w:val="00D305DA"/>
  </w:style>
  <w:style w:type="paragraph" w:customStyle="1" w:styleId="5A12FE8409E94C8FB0957897E1BFA3D7">
    <w:name w:val="5A12FE8409E94C8FB0957897E1BFA3D7"/>
    <w:rsid w:val="00D305DA"/>
  </w:style>
  <w:style w:type="paragraph" w:customStyle="1" w:styleId="6363C29A6A094AC889FCF20FB2629C09">
    <w:name w:val="6363C29A6A094AC889FCF20FB2629C09"/>
    <w:rsid w:val="00D305DA"/>
  </w:style>
  <w:style w:type="paragraph" w:customStyle="1" w:styleId="12D11934B01641EB9ECF13D00F2CAB64">
    <w:name w:val="12D11934B01641EB9ECF13D00F2CAB64"/>
    <w:rsid w:val="00D305DA"/>
  </w:style>
  <w:style w:type="paragraph" w:customStyle="1" w:styleId="E929EC1D72374868831602E446E64A4F">
    <w:name w:val="E929EC1D72374868831602E446E64A4F"/>
    <w:rsid w:val="00D305DA"/>
  </w:style>
  <w:style w:type="paragraph" w:customStyle="1" w:styleId="5F41B314FAF847D78B08F10979438262">
    <w:name w:val="5F41B314FAF847D78B08F10979438262"/>
    <w:rsid w:val="00D305DA"/>
  </w:style>
  <w:style w:type="paragraph" w:customStyle="1" w:styleId="3BA3F3EF7E4548558688A9284F7DBDDC">
    <w:name w:val="3BA3F3EF7E4548558688A9284F7DBDDC"/>
    <w:rsid w:val="00D305DA"/>
  </w:style>
  <w:style w:type="paragraph" w:customStyle="1" w:styleId="15A417C49141441583BBA3CC116A0125">
    <w:name w:val="15A417C49141441583BBA3CC116A0125"/>
    <w:rsid w:val="00D305DA"/>
  </w:style>
  <w:style w:type="paragraph" w:customStyle="1" w:styleId="4BBF5B66492243F1AC412EDD11C5F6F3">
    <w:name w:val="4BBF5B66492243F1AC412EDD11C5F6F3"/>
    <w:rsid w:val="00D305DA"/>
  </w:style>
  <w:style w:type="paragraph" w:customStyle="1" w:styleId="FCAEC76CB6E146A1B2D9FCA1D1DDF118">
    <w:name w:val="FCAEC76CB6E146A1B2D9FCA1D1DDF118"/>
    <w:rsid w:val="00D305DA"/>
  </w:style>
  <w:style w:type="paragraph" w:customStyle="1" w:styleId="7F1F5706B7EA4C53BC7B540CC7070BCF">
    <w:name w:val="7F1F5706B7EA4C53BC7B540CC7070BCF"/>
    <w:rsid w:val="00D305DA"/>
  </w:style>
  <w:style w:type="paragraph" w:customStyle="1" w:styleId="0BB5D465C8A34933AA5BF69954EAAD91">
    <w:name w:val="0BB5D465C8A34933AA5BF69954EAAD91"/>
    <w:rsid w:val="00D305DA"/>
  </w:style>
  <w:style w:type="paragraph" w:customStyle="1" w:styleId="493A171A238949D3BCE12433C19A86A2">
    <w:name w:val="493A171A238949D3BCE12433C19A86A2"/>
    <w:rsid w:val="00D305DA"/>
  </w:style>
  <w:style w:type="paragraph" w:customStyle="1" w:styleId="53CE1D764AD9488999B725CE6C168C11">
    <w:name w:val="53CE1D764AD9488999B725CE6C168C11"/>
    <w:rsid w:val="00D305DA"/>
  </w:style>
  <w:style w:type="paragraph" w:customStyle="1" w:styleId="CC37EC0F0405466295E3E18C05111581">
    <w:name w:val="CC37EC0F0405466295E3E18C05111581"/>
    <w:rsid w:val="00D305DA"/>
  </w:style>
  <w:style w:type="paragraph" w:customStyle="1" w:styleId="85211556F60D4AA8BEDF25CAB7D879EB">
    <w:name w:val="85211556F60D4AA8BEDF25CAB7D879EB"/>
    <w:rsid w:val="00D305DA"/>
  </w:style>
  <w:style w:type="paragraph" w:customStyle="1" w:styleId="3FEB8CB7361B4955BB04AF31A69D293F">
    <w:name w:val="3FEB8CB7361B4955BB04AF31A69D293F"/>
    <w:rsid w:val="00D305DA"/>
  </w:style>
  <w:style w:type="paragraph" w:customStyle="1" w:styleId="A00EF4F2687E44638A9B46F515877FE6">
    <w:name w:val="A00EF4F2687E44638A9B46F515877FE6"/>
    <w:rsid w:val="00D305DA"/>
  </w:style>
  <w:style w:type="paragraph" w:customStyle="1" w:styleId="3780308EE02047C392CAB0D489B9436F">
    <w:name w:val="3780308EE02047C392CAB0D489B9436F"/>
    <w:rsid w:val="00D305DA"/>
  </w:style>
  <w:style w:type="paragraph" w:customStyle="1" w:styleId="FE4C9E76EBA643D18DE08051185CDCAC">
    <w:name w:val="FE4C9E76EBA643D18DE08051185CDCAC"/>
    <w:rsid w:val="00D305DA"/>
  </w:style>
  <w:style w:type="paragraph" w:customStyle="1" w:styleId="FE33307DB6324576A4F4E28886F3DECD">
    <w:name w:val="FE33307DB6324576A4F4E28886F3DECD"/>
    <w:rsid w:val="00D305DA"/>
  </w:style>
  <w:style w:type="paragraph" w:customStyle="1" w:styleId="D1A688BECC4C458B833804DDCEE3EF97">
    <w:name w:val="D1A688BECC4C458B833804DDCEE3EF97"/>
    <w:rsid w:val="00D305DA"/>
  </w:style>
  <w:style w:type="paragraph" w:customStyle="1" w:styleId="514683BE7609427591E86B348A466971">
    <w:name w:val="514683BE7609427591E86B348A466971"/>
    <w:rsid w:val="00D305DA"/>
  </w:style>
  <w:style w:type="paragraph" w:customStyle="1" w:styleId="1346B9DA67EA406B8EC72B01BEC7428E7">
    <w:name w:val="1346B9DA67EA406B8EC72B01BEC7428E7"/>
    <w:rsid w:val="00D305DA"/>
    <w:rPr>
      <w:rFonts w:eastAsiaTheme="minorHAnsi"/>
      <w:lang w:val="es-EC" w:eastAsia="en-US"/>
    </w:rPr>
  </w:style>
  <w:style w:type="paragraph" w:customStyle="1" w:styleId="D48B78BA59304391A27962A43421EF647">
    <w:name w:val="D48B78BA59304391A27962A43421EF647"/>
    <w:rsid w:val="00D305DA"/>
    <w:rPr>
      <w:rFonts w:eastAsiaTheme="minorHAnsi"/>
      <w:lang w:val="es-EC" w:eastAsia="en-US"/>
    </w:rPr>
  </w:style>
  <w:style w:type="paragraph" w:customStyle="1" w:styleId="B7C07A82DE7F4FFD94435CB4535CC40F7">
    <w:name w:val="B7C07A82DE7F4FFD94435CB4535CC40F7"/>
    <w:rsid w:val="00D305DA"/>
    <w:rPr>
      <w:rFonts w:eastAsiaTheme="minorHAnsi"/>
      <w:lang w:val="es-EC" w:eastAsia="en-US"/>
    </w:rPr>
  </w:style>
  <w:style w:type="paragraph" w:customStyle="1" w:styleId="F53A35E6664848978E95535C1D11C9817">
    <w:name w:val="F53A35E6664848978E95535C1D11C9817"/>
    <w:rsid w:val="00D305DA"/>
    <w:rPr>
      <w:rFonts w:eastAsiaTheme="minorHAnsi"/>
      <w:lang w:val="es-EC" w:eastAsia="en-US"/>
    </w:rPr>
  </w:style>
  <w:style w:type="paragraph" w:customStyle="1" w:styleId="9E626E45202F414F9108243F6FBA83097">
    <w:name w:val="9E626E45202F414F9108243F6FBA83097"/>
    <w:rsid w:val="00D305DA"/>
    <w:rPr>
      <w:rFonts w:eastAsiaTheme="minorHAnsi"/>
      <w:lang w:val="es-EC" w:eastAsia="en-US"/>
    </w:rPr>
  </w:style>
  <w:style w:type="paragraph" w:customStyle="1" w:styleId="EE2139BB3E06499E9166BC5DF14926E27">
    <w:name w:val="EE2139BB3E06499E9166BC5DF14926E27"/>
    <w:rsid w:val="00D305DA"/>
    <w:rPr>
      <w:rFonts w:eastAsiaTheme="minorHAnsi"/>
      <w:lang w:val="es-EC" w:eastAsia="en-US"/>
    </w:rPr>
  </w:style>
  <w:style w:type="paragraph" w:customStyle="1" w:styleId="10845DBE96C342C285CCD6E528AB26B17">
    <w:name w:val="10845DBE96C342C285CCD6E528AB26B17"/>
    <w:rsid w:val="00D305DA"/>
    <w:rPr>
      <w:rFonts w:eastAsiaTheme="minorHAnsi"/>
      <w:lang w:val="es-EC" w:eastAsia="en-US"/>
    </w:rPr>
  </w:style>
  <w:style w:type="paragraph" w:customStyle="1" w:styleId="4F4C068E327D4225AE9CA58505E73A8E4">
    <w:name w:val="4F4C068E327D4225AE9CA58505E73A8E4"/>
    <w:rsid w:val="00D305DA"/>
    <w:rPr>
      <w:rFonts w:eastAsiaTheme="minorHAnsi"/>
      <w:lang w:val="es-EC" w:eastAsia="en-US"/>
    </w:rPr>
  </w:style>
  <w:style w:type="paragraph" w:customStyle="1" w:styleId="A992BAC19587424888D2ADEFB64977305">
    <w:name w:val="A992BAC19587424888D2ADEFB64977305"/>
    <w:rsid w:val="00D305DA"/>
    <w:rPr>
      <w:rFonts w:eastAsiaTheme="minorHAnsi"/>
      <w:lang w:val="es-EC" w:eastAsia="en-US"/>
    </w:rPr>
  </w:style>
  <w:style w:type="paragraph" w:customStyle="1" w:styleId="71E9232CC4D94F8BAAB040A194F427B85">
    <w:name w:val="71E9232CC4D94F8BAAB040A194F427B85"/>
    <w:rsid w:val="00D305DA"/>
    <w:rPr>
      <w:rFonts w:eastAsiaTheme="minorHAnsi"/>
      <w:lang w:val="es-EC" w:eastAsia="en-US"/>
    </w:rPr>
  </w:style>
  <w:style w:type="paragraph" w:customStyle="1" w:styleId="B9DF7B1A46DF4B969903E92B2F1AAD2C7">
    <w:name w:val="B9DF7B1A46DF4B969903E92B2F1AAD2C7"/>
    <w:rsid w:val="00D305DA"/>
    <w:rPr>
      <w:rFonts w:eastAsiaTheme="minorHAnsi"/>
      <w:lang w:val="es-EC" w:eastAsia="en-US"/>
    </w:rPr>
  </w:style>
  <w:style w:type="paragraph" w:customStyle="1" w:styleId="881B1BE5CDEC4F929C56A71ED40075B37">
    <w:name w:val="881B1BE5CDEC4F929C56A71ED40075B37"/>
    <w:rsid w:val="00D305DA"/>
    <w:rPr>
      <w:rFonts w:eastAsiaTheme="minorHAnsi"/>
      <w:lang w:val="es-EC" w:eastAsia="en-US"/>
    </w:rPr>
  </w:style>
  <w:style w:type="paragraph" w:customStyle="1" w:styleId="CE75B8F21FC74AEA8D63FF00918B8B8F7">
    <w:name w:val="CE75B8F21FC74AEA8D63FF00918B8B8F7"/>
    <w:rsid w:val="00D305DA"/>
    <w:rPr>
      <w:rFonts w:eastAsiaTheme="minorHAnsi"/>
      <w:lang w:val="es-EC" w:eastAsia="en-US"/>
    </w:rPr>
  </w:style>
  <w:style w:type="paragraph" w:customStyle="1" w:styleId="DA10A2CE462E4344AFB75924CE6FA73F4">
    <w:name w:val="DA10A2CE462E4344AFB75924CE6FA73F4"/>
    <w:rsid w:val="00D305DA"/>
    <w:rPr>
      <w:rFonts w:eastAsiaTheme="minorHAnsi"/>
      <w:lang w:val="es-EC" w:eastAsia="en-US"/>
    </w:rPr>
  </w:style>
  <w:style w:type="paragraph" w:customStyle="1" w:styleId="01705F66845A4A39AE7519BEAC52C699">
    <w:name w:val="01705F66845A4A39AE7519BEAC52C699"/>
    <w:rsid w:val="00D305DA"/>
    <w:rPr>
      <w:rFonts w:eastAsiaTheme="minorHAnsi"/>
      <w:lang w:val="es-EC" w:eastAsia="en-US"/>
    </w:rPr>
  </w:style>
  <w:style w:type="paragraph" w:customStyle="1" w:styleId="E5C8704FC8084DAE9BC60D23909BA54B">
    <w:name w:val="E5C8704FC8084DAE9BC60D23909BA54B"/>
    <w:rsid w:val="00D305DA"/>
    <w:rPr>
      <w:rFonts w:eastAsiaTheme="minorHAnsi"/>
      <w:lang w:val="es-EC" w:eastAsia="en-US"/>
    </w:rPr>
  </w:style>
  <w:style w:type="paragraph" w:customStyle="1" w:styleId="BF33E177B7694A8B858944C089A82162">
    <w:name w:val="BF33E177B7694A8B858944C089A82162"/>
    <w:rsid w:val="00D305DA"/>
    <w:rPr>
      <w:rFonts w:eastAsiaTheme="minorHAnsi"/>
      <w:lang w:val="es-EC" w:eastAsia="en-US"/>
    </w:rPr>
  </w:style>
  <w:style w:type="paragraph" w:customStyle="1" w:styleId="19B6194F2F92406F8F3E2F1BCAD30579">
    <w:name w:val="19B6194F2F92406F8F3E2F1BCAD30579"/>
    <w:rsid w:val="00D305DA"/>
    <w:rPr>
      <w:rFonts w:eastAsiaTheme="minorHAnsi"/>
      <w:lang w:val="es-EC" w:eastAsia="en-US"/>
    </w:rPr>
  </w:style>
  <w:style w:type="paragraph" w:customStyle="1" w:styleId="4F6F29408B39484AADB0667328761F1F">
    <w:name w:val="4F6F29408B39484AADB0667328761F1F"/>
    <w:rsid w:val="00D305DA"/>
    <w:rPr>
      <w:rFonts w:eastAsiaTheme="minorHAnsi"/>
      <w:lang w:val="es-EC" w:eastAsia="en-US"/>
    </w:rPr>
  </w:style>
  <w:style w:type="paragraph" w:customStyle="1" w:styleId="626B10955F14442BA2A18812EAC38203">
    <w:name w:val="626B10955F14442BA2A18812EAC38203"/>
    <w:rsid w:val="00D305DA"/>
    <w:rPr>
      <w:rFonts w:eastAsiaTheme="minorHAnsi"/>
      <w:lang w:val="es-EC" w:eastAsia="en-US"/>
    </w:rPr>
  </w:style>
  <w:style w:type="paragraph" w:customStyle="1" w:styleId="0E87E0CC760445918E28B05A55157F74">
    <w:name w:val="0E87E0CC760445918E28B05A55157F74"/>
    <w:rsid w:val="00D305DA"/>
    <w:rPr>
      <w:rFonts w:eastAsiaTheme="minorHAnsi"/>
      <w:lang w:val="es-EC" w:eastAsia="en-US"/>
    </w:rPr>
  </w:style>
  <w:style w:type="paragraph" w:customStyle="1" w:styleId="384FFEAA9F424136AC2511107FB2F8367">
    <w:name w:val="384FFEAA9F424136AC2511107FB2F8367"/>
    <w:rsid w:val="00D305DA"/>
    <w:rPr>
      <w:rFonts w:eastAsiaTheme="minorHAnsi"/>
      <w:lang w:val="es-EC" w:eastAsia="en-US"/>
    </w:rPr>
  </w:style>
  <w:style w:type="paragraph" w:customStyle="1" w:styleId="69AFC006173C49BFBED48E3FEF5D304E7">
    <w:name w:val="69AFC006173C49BFBED48E3FEF5D304E7"/>
    <w:rsid w:val="00D305DA"/>
    <w:rPr>
      <w:rFonts w:eastAsiaTheme="minorHAnsi"/>
      <w:lang w:val="es-EC" w:eastAsia="en-US"/>
    </w:rPr>
  </w:style>
  <w:style w:type="paragraph" w:customStyle="1" w:styleId="9CEBA39EB6CC4045AF7BCA6D12564F937">
    <w:name w:val="9CEBA39EB6CC4045AF7BCA6D12564F937"/>
    <w:rsid w:val="00D305DA"/>
    <w:rPr>
      <w:rFonts w:eastAsiaTheme="minorHAnsi"/>
      <w:lang w:val="es-EC" w:eastAsia="en-US"/>
    </w:rPr>
  </w:style>
  <w:style w:type="paragraph" w:customStyle="1" w:styleId="1E8405E3678D49F6950169CE85D773097">
    <w:name w:val="1E8405E3678D49F6950169CE85D773097"/>
    <w:rsid w:val="00D305DA"/>
    <w:rPr>
      <w:rFonts w:eastAsiaTheme="minorHAnsi"/>
      <w:lang w:val="es-EC" w:eastAsia="en-US"/>
    </w:rPr>
  </w:style>
  <w:style w:type="paragraph" w:customStyle="1" w:styleId="537EA4D083B74902AA851A8C7EB14E517">
    <w:name w:val="537EA4D083B74902AA851A8C7EB14E517"/>
    <w:rsid w:val="00D305DA"/>
    <w:rPr>
      <w:rFonts w:eastAsiaTheme="minorHAnsi"/>
      <w:lang w:val="es-EC" w:eastAsia="en-US"/>
    </w:rPr>
  </w:style>
  <w:style w:type="paragraph" w:customStyle="1" w:styleId="4DD2A450278F4CC399A538AC1E215C457">
    <w:name w:val="4DD2A450278F4CC399A538AC1E215C457"/>
    <w:rsid w:val="00D305DA"/>
    <w:rPr>
      <w:rFonts w:eastAsiaTheme="minorHAnsi"/>
      <w:lang w:val="es-EC" w:eastAsia="en-US"/>
    </w:rPr>
  </w:style>
  <w:style w:type="paragraph" w:customStyle="1" w:styleId="DF25207A81BC479B915B2CDCE95697C37">
    <w:name w:val="DF25207A81BC479B915B2CDCE95697C37"/>
    <w:rsid w:val="00D305DA"/>
    <w:rPr>
      <w:rFonts w:eastAsiaTheme="minorHAnsi"/>
      <w:lang w:val="es-EC" w:eastAsia="en-US"/>
    </w:rPr>
  </w:style>
  <w:style w:type="paragraph" w:customStyle="1" w:styleId="99EB8A390A744832828ABB4B87735DB27">
    <w:name w:val="99EB8A390A744832828ABB4B87735DB27"/>
    <w:rsid w:val="00D305DA"/>
    <w:rPr>
      <w:rFonts w:eastAsiaTheme="minorHAnsi"/>
      <w:lang w:val="es-EC" w:eastAsia="en-US"/>
    </w:rPr>
  </w:style>
  <w:style w:type="paragraph" w:customStyle="1" w:styleId="63D9D8B36035438C9CD53877B2F448707">
    <w:name w:val="63D9D8B36035438C9CD53877B2F448707"/>
    <w:rsid w:val="00D305DA"/>
    <w:rPr>
      <w:rFonts w:eastAsiaTheme="minorHAnsi"/>
      <w:lang w:val="es-EC" w:eastAsia="en-US"/>
    </w:rPr>
  </w:style>
  <w:style w:type="paragraph" w:customStyle="1" w:styleId="8D85583ABBC24E7DAED6C250D9B6378E7">
    <w:name w:val="8D85583ABBC24E7DAED6C250D9B6378E7"/>
    <w:rsid w:val="00D305DA"/>
    <w:rPr>
      <w:rFonts w:eastAsiaTheme="minorHAnsi"/>
      <w:lang w:val="es-EC" w:eastAsia="en-US"/>
    </w:rPr>
  </w:style>
  <w:style w:type="paragraph" w:customStyle="1" w:styleId="3EE0775CA125442385378CC4A894E0167">
    <w:name w:val="3EE0775CA125442385378CC4A894E0167"/>
    <w:rsid w:val="00D305DA"/>
    <w:rPr>
      <w:rFonts w:eastAsiaTheme="minorHAnsi"/>
      <w:lang w:val="es-EC" w:eastAsia="en-US"/>
    </w:rPr>
  </w:style>
  <w:style w:type="paragraph" w:customStyle="1" w:styleId="4246FF1E36294E0BB23A8F5E9A5969807">
    <w:name w:val="4246FF1E36294E0BB23A8F5E9A5969807"/>
    <w:rsid w:val="00D305DA"/>
    <w:rPr>
      <w:rFonts w:eastAsiaTheme="minorHAnsi"/>
      <w:lang w:val="es-EC" w:eastAsia="en-US"/>
    </w:rPr>
  </w:style>
  <w:style w:type="paragraph" w:customStyle="1" w:styleId="C66DB1C3AA7E4A9ABA0DDC05DDB811FA7">
    <w:name w:val="C66DB1C3AA7E4A9ABA0DDC05DDB811FA7"/>
    <w:rsid w:val="00D305DA"/>
    <w:rPr>
      <w:rFonts w:eastAsiaTheme="minorHAnsi"/>
      <w:lang w:val="es-EC" w:eastAsia="en-US"/>
    </w:rPr>
  </w:style>
  <w:style w:type="paragraph" w:customStyle="1" w:styleId="0B9DF91E77C949459C2C6C8A55FBF6017">
    <w:name w:val="0B9DF91E77C949459C2C6C8A55FBF6017"/>
    <w:rsid w:val="00D305DA"/>
    <w:rPr>
      <w:rFonts w:eastAsiaTheme="minorHAnsi"/>
      <w:lang w:val="es-EC" w:eastAsia="en-US"/>
    </w:rPr>
  </w:style>
  <w:style w:type="paragraph" w:customStyle="1" w:styleId="9AD30FB8B38449108D2DCAEA37B155DD7">
    <w:name w:val="9AD30FB8B38449108D2DCAEA37B155DD7"/>
    <w:rsid w:val="00D305DA"/>
    <w:rPr>
      <w:rFonts w:eastAsiaTheme="minorHAnsi"/>
      <w:lang w:val="es-EC" w:eastAsia="en-US"/>
    </w:rPr>
  </w:style>
  <w:style w:type="paragraph" w:customStyle="1" w:styleId="B3217F0EB441450AAED2FEC9CE6F3A397">
    <w:name w:val="B3217F0EB441450AAED2FEC9CE6F3A397"/>
    <w:rsid w:val="00D305DA"/>
    <w:rPr>
      <w:rFonts w:eastAsiaTheme="minorHAnsi"/>
      <w:lang w:val="es-EC" w:eastAsia="en-US"/>
    </w:rPr>
  </w:style>
  <w:style w:type="paragraph" w:customStyle="1" w:styleId="BB7DAB3CE87D4DCEABC3C791DFD4ACDC7">
    <w:name w:val="BB7DAB3CE87D4DCEABC3C791DFD4ACDC7"/>
    <w:rsid w:val="00D305DA"/>
    <w:rPr>
      <w:rFonts w:eastAsiaTheme="minorHAnsi"/>
      <w:lang w:val="es-EC" w:eastAsia="en-US"/>
    </w:rPr>
  </w:style>
  <w:style w:type="paragraph" w:customStyle="1" w:styleId="E9342A2CC8AD4C9789625005DD99EFFA7">
    <w:name w:val="E9342A2CC8AD4C9789625005DD99EFFA7"/>
    <w:rsid w:val="00D305DA"/>
    <w:rPr>
      <w:rFonts w:eastAsiaTheme="minorHAnsi"/>
      <w:lang w:val="es-EC" w:eastAsia="en-US"/>
    </w:rPr>
  </w:style>
  <w:style w:type="paragraph" w:customStyle="1" w:styleId="4556944BA42D4F8AB308FCC83EBEEF9B7">
    <w:name w:val="4556944BA42D4F8AB308FCC83EBEEF9B7"/>
    <w:rsid w:val="00D305DA"/>
    <w:rPr>
      <w:rFonts w:eastAsiaTheme="minorHAnsi"/>
      <w:lang w:val="es-EC" w:eastAsia="en-US"/>
    </w:rPr>
  </w:style>
  <w:style w:type="paragraph" w:customStyle="1" w:styleId="E96A29351C4B4D2DA67A6ECD28D9F1807">
    <w:name w:val="E96A29351C4B4D2DA67A6ECD28D9F1807"/>
    <w:rsid w:val="00D305DA"/>
    <w:rPr>
      <w:rFonts w:eastAsiaTheme="minorHAnsi"/>
      <w:lang w:val="es-EC" w:eastAsia="en-US"/>
    </w:rPr>
  </w:style>
  <w:style w:type="paragraph" w:customStyle="1" w:styleId="A72B59C61C704933A9840A2E0AEE373E7">
    <w:name w:val="A72B59C61C704933A9840A2E0AEE373E7"/>
    <w:rsid w:val="00D305DA"/>
    <w:rPr>
      <w:rFonts w:eastAsiaTheme="minorHAnsi"/>
      <w:lang w:val="es-EC" w:eastAsia="en-US"/>
    </w:rPr>
  </w:style>
  <w:style w:type="paragraph" w:customStyle="1" w:styleId="206D5BBFDF674FF68633BB891E378E037">
    <w:name w:val="206D5BBFDF674FF68633BB891E378E037"/>
    <w:rsid w:val="00D305DA"/>
    <w:rPr>
      <w:rFonts w:eastAsiaTheme="minorHAnsi"/>
      <w:lang w:val="es-EC" w:eastAsia="en-US"/>
    </w:rPr>
  </w:style>
  <w:style w:type="paragraph" w:customStyle="1" w:styleId="EE2CFBEC4B4A4226929729B632209E2A7">
    <w:name w:val="EE2CFBEC4B4A4226929729B632209E2A7"/>
    <w:rsid w:val="00D305DA"/>
    <w:rPr>
      <w:rFonts w:eastAsiaTheme="minorHAnsi"/>
      <w:lang w:val="es-EC" w:eastAsia="en-US"/>
    </w:rPr>
  </w:style>
  <w:style w:type="paragraph" w:customStyle="1" w:styleId="56DC3A96EA9D44679D1E5B798CD48CB77">
    <w:name w:val="56DC3A96EA9D44679D1E5B798CD48CB77"/>
    <w:rsid w:val="00D305DA"/>
    <w:rPr>
      <w:rFonts w:eastAsiaTheme="minorHAnsi"/>
      <w:lang w:val="es-EC" w:eastAsia="en-US"/>
    </w:rPr>
  </w:style>
  <w:style w:type="paragraph" w:customStyle="1" w:styleId="097CE9FBADF54D709AEB2D618C4F84EE7">
    <w:name w:val="097CE9FBADF54D709AEB2D618C4F84EE7"/>
    <w:rsid w:val="00D305DA"/>
    <w:rPr>
      <w:rFonts w:eastAsiaTheme="minorHAnsi"/>
      <w:lang w:val="es-EC" w:eastAsia="en-US"/>
    </w:rPr>
  </w:style>
  <w:style w:type="paragraph" w:customStyle="1" w:styleId="13DA77F3616F4FC9994E1B61F81D82BE7">
    <w:name w:val="13DA77F3616F4FC9994E1B61F81D82BE7"/>
    <w:rsid w:val="00D305DA"/>
    <w:rPr>
      <w:rFonts w:eastAsiaTheme="minorHAnsi"/>
      <w:lang w:val="es-EC" w:eastAsia="en-US"/>
    </w:rPr>
  </w:style>
  <w:style w:type="paragraph" w:customStyle="1" w:styleId="946FCCE63D414E61B60EFFC3BC364AF47">
    <w:name w:val="946FCCE63D414E61B60EFFC3BC364AF47"/>
    <w:rsid w:val="00D305DA"/>
    <w:rPr>
      <w:rFonts w:eastAsiaTheme="minorHAnsi"/>
      <w:lang w:val="es-EC" w:eastAsia="en-US"/>
    </w:rPr>
  </w:style>
  <w:style w:type="paragraph" w:customStyle="1" w:styleId="F2A8843844E843ADBE3DB19D8DB1B4837">
    <w:name w:val="F2A8843844E843ADBE3DB19D8DB1B4837"/>
    <w:rsid w:val="00D305DA"/>
    <w:rPr>
      <w:rFonts w:eastAsiaTheme="minorHAnsi"/>
      <w:lang w:val="es-EC" w:eastAsia="en-US"/>
    </w:rPr>
  </w:style>
  <w:style w:type="paragraph" w:customStyle="1" w:styleId="32847B7CB5B0420890FEE699C93E2DBA7">
    <w:name w:val="32847B7CB5B0420890FEE699C93E2DBA7"/>
    <w:rsid w:val="00D305DA"/>
    <w:rPr>
      <w:rFonts w:eastAsiaTheme="minorHAnsi"/>
      <w:lang w:val="es-EC" w:eastAsia="en-US"/>
    </w:rPr>
  </w:style>
  <w:style w:type="paragraph" w:customStyle="1" w:styleId="1016FF7299E247B2BF884EAA893EF3CC7">
    <w:name w:val="1016FF7299E247B2BF884EAA893EF3CC7"/>
    <w:rsid w:val="00D305DA"/>
    <w:rPr>
      <w:rFonts w:eastAsiaTheme="minorHAnsi"/>
      <w:lang w:val="es-EC" w:eastAsia="en-US"/>
    </w:rPr>
  </w:style>
  <w:style w:type="paragraph" w:customStyle="1" w:styleId="CA31FA15D5F64F59977F411B0C6F12B27">
    <w:name w:val="CA31FA15D5F64F59977F411B0C6F12B27"/>
    <w:rsid w:val="00D305DA"/>
    <w:rPr>
      <w:rFonts w:eastAsiaTheme="minorHAnsi"/>
      <w:lang w:val="es-EC" w:eastAsia="en-US"/>
    </w:rPr>
  </w:style>
  <w:style w:type="paragraph" w:customStyle="1" w:styleId="D4E8C4BB1CA845748BCB5CDAC37BF6C17">
    <w:name w:val="D4E8C4BB1CA845748BCB5CDAC37BF6C17"/>
    <w:rsid w:val="00D305DA"/>
    <w:rPr>
      <w:rFonts w:eastAsiaTheme="minorHAnsi"/>
      <w:lang w:val="es-EC" w:eastAsia="en-US"/>
    </w:rPr>
  </w:style>
  <w:style w:type="paragraph" w:customStyle="1" w:styleId="77AAEB11720E45AF801BBF863F46DA507">
    <w:name w:val="77AAEB11720E45AF801BBF863F46DA507"/>
    <w:rsid w:val="00D305DA"/>
    <w:rPr>
      <w:rFonts w:eastAsiaTheme="minorHAnsi"/>
      <w:lang w:val="es-EC" w:eastAsia="en-US"/>
    </w:rPr>
  </w:style>
  <w:style w:type="paragraph" w:customStyle="1" w:styleId="0156252639484D2481ED38B2AC8A97357">
    <w:name w:val="0156252639484D2481ED38B2AC8A97357"/>
    <w:rsid w:val="00D305DA"/>
    <w:rPr>
      <w:rFonts w:eastAsiaTheme="minorHAnsi"/>
      <w:lang w:val="es-EC" w:eastAsia="en-US"/>
    </w:rPr>
  </w:style>
  <w:style w:type="paragraph" w:customStyle="1" w:styleId="FC6A71074B0A4CD68650CEFFDCE245587">
    <w:name w:val="FC6A71074B0A4CD68650CEFFDCE245587"/>
    <w:rsid w:val="00D305DA"/>
    <w:rPr>
      <w:rFonts w:eastAsiaTheme="minorHAnsi"/>
      <w:lang w:val="es-EC" w:eastAsia="en-US"/>
    </w:rPr>
  </w:style>
  <w:style w:type="paragraph" w:customStyle="1" w:styleId="3D0163509D05402CB44B6E340503DEBE7">
    <w:name w:val="3D0163509D05402CB44B6E340503DEBE7"/>
    <w:rsid w:val="00D305DA"/>
    <w:rPr>
      <w:rFonts w:eastAsiaTheme="minorHAnsi"/>
      <w:lang w:val="es-EC" w:eastAsia="en-US"/>
    </w:rPr>
  </w:style>
  <w:style w:type="paragraph" w:customStyle="1" w:styleId="E7D3DA55700C4998ACD35A4258426BBA7">
    <w:name w:val="E7D3DA55700C4998ACD35A4258426BBA7"/>
    <w:rsid w:val="00D305DA"/>
    <w:rPr>
      <w:rFonts w:eastAsiaTheme="minorHAnsi"/>
      <w:lang w:val="es-EC" w:eastAsia="en-US"/>
    </w:rPr>
  </w:style>
  <w:style w:type="paragraph" w:customStyle="1" w:styleId="B570C8410D9B4EB090308DA62A4BC51E7">
    <w:name w:val="B570C8410D9B4EB090308DA62A4BC51E7"/>
    <w:rsid w:val="00D305DA"/>
    <w:rPr>
      <w:rFonts w:eastAsiaTheme="minorHAnsi"/>
      <w:lang w:val="es-EC" w:eastAsia="en-US"/>
    </w:rPr>
  </w:style>
  <w:style w:type="paragraph" w:customStyle="1" w:styleId="AE6B119347344EC9AB2C5E747B87912F7">
    <w:name w:val="AE6B119347344EC9AB2C5E747B87912F7"/>
    <w:rsid w:val="00D305DA"/>
    <w:rPr>
      <w:rFonts w:eastAsiaTheme="minorHAnsi"/>
      <w:lang w:val="es-EC" w:eastAsia="en-US"/>
    </w:rPr>
  </w:style>
  <w:style w:type="paragraph" w:customStyle="1" w:styleId="7B02A587A73042788C149190E304B8A67">
    <w:name w:val="7B02A587A73042788C149190E304B8A67"/>
    <w:rsid w:val="00D305DA"/>
    <w:rPr>
      <w:rFonts w:eastAsiaTheme="minorHAnsi"/>
      <w:lang w:val="es-EC" w:eastAsia="en-US"/>
    </w:rPr>
  </w:style>
  <w:style w:type="paragraph" w:customStyle="1" w:styleId="5E4E45F7E8EF42F9A563694C8FCAFBD57">
    <w:name w:val="5E4E45F7E8EF42F9A563694C8FCAFBD57"/>
    <w:rsid w:val="00D305DA"/>
    <w:rPr>
      <w:rFonts w:eastAsiaTheme="minorHAnsi"/>
      <w:lang w:val="es-EC" w:eastAsia="en-US"/>
    </w:rPr>
  </w:style>
  <w:style w:type="paragraph" w:customStyle="1" w:styleId="CAE76DCD5A424EC69E5C8EBE21342C3F7">
    <w:name w:val="CAE76DCD5A424EC69E5C8EBE21342C3F7"/>
    <w:rsid w:val="00D305DA"/>
    <w:rPr>
      <w:rFonts w:eastAsiaTheme="minorHAnsi"/>
      <w:lang w:val="es-EC" w:eastAsia="en-US"/>
    </w:rPr>
  </w:style>
  <w:style w:type="paragraph" w:customStyle="1" w:styleId="86895B1CF98F48D98A3034D7F21129997">
    <w:name w:val="86895B1CF98F48D98A3034D7F21129997"/>
    <w:rsid w:val="00D305DA"/>
    <w:rPr>
      <w:rFonts w:eastAsiaTheme="minorHAnsi"/>
      <w:lang w:val="es-EC" w:eastAsia="en-US"/>
    </w:rPr>
  </w:style>
  <w:style w:type="paragraph" w:customStyle="1" w:styleId="8ECD8EB131FC44938A244384EAEC5CDF7">
    <w:name w:val="8ECD8EB131FC44938A244384EAEC5CDF7"/>
    <w:rsid w:val="00D305DA"/>
    <w:rPr>
      <w:rFonts w:eastAsiaTheme="minorHAnsi"/>
      <w:lang w:val="es-EC" w:eastAsia="en-US"/>
    </w:rPr>
  </w:style>
  <w:style w:type="paragraph" w:customStyle="1" w:styleId="09B320BADD0243C1A6996FDA412912887">
    <w:name w:val="09B320BADD0243C1A6996FDA412912887"/>
    <w:rsid w:val="00D305DA"/>
    <w:rPr>
      <w:rFonts w:eastAsiaTheme="minorHAnsi"/>
      <w:lang w:val="es-EC" w:eastAsia="en-US"/>
    </w:rPr>
  </w:style>
  <w:style w:type="paragraph" w:customStyle="1" w:styleId="DAE347F9A419492184156B9CF1F11B107">
    <w:name w:val="DAE347F9A419492184156B9CF1F11B107"/>
    <w:rsid w:val="00D305DA"/>
    <w:rPr>
      <w:rFonts w:eastAsiaTheme="minorHAnsi"/>
      <w:lang w:val="es-EC" w:eastAsia="en-US"/>
    </w:rPr>
  </w:style>
  <w:style w:type="paragraph" w:customStyle="1" w:styleId="4AA5E900847D4A6EBC1714ADCB6206507">
    <w:name w:val="4AA5E900847D4A6EBC1714ADCB6206507"/>
    <w:rsid w:val="00D305DA"/>
    <w:rPr>
      <w:rFonts w:eastAsiaTheme="minorHAnsi"/>
      <w:lang w:val="es-EC" w:eastAsia="en-US"/>
    </w:rPr>
  </w:style>
  <w:style w:type="paragraph" w:customStyle="1" w:styleId="436BC0C0CF9B4E5EA4AA26700352B2407">
    <w:name w:val="436BC0C0CF9B4E5EA4AA26700352B2407"/>
    <w:rsid w:val="00D305DA"/>
    <w:rPr>
      <w:rFonts w:eastAsiaTheme="minorHAnsi"/>
      <w:lang w:val="es-EC" w:eastAsia="en-US"/>
    </w:rPr>
  </w:style>
  <w:style w:type="paragraph" w:customStyle="1" w:styleId="05185064C61E42BDACA01827605A9C847">
    <w:name w:val="05185064C61E42BDACA01827605A9C847"/>
    <w:rsid w:val="00D305DA"/>
    <w:rPr>
      <w:rFonts w:eastAsiaTheme="minorHAnsi"/>
      <w:lang w:val="es-EC" w:eastAsia="en-US"/>
    </w:rPr>
  </w:style>
  <w:style w:type="paragraph" w:customStyle="1" w:styleId="14677D90A6FB4EC8B272E01E64B56CBA7">
    <w:name w:val="14677D90A6FB4EC8B272E01E64B56CBA7"/>
    <w:rsid w:val="00D305DA"/>
    <w:rPr>
      <w:rFonts w:eastAsiaTheme="minorHAnsi"/>
      <w:lang w:val="es-EC" w:eastAsia="en-US"/>
    </w:rPr>
  </w:style>
  <w:style w:type="paragraph" w:customStyle="1" w:styleId="99A06C89987241E78D403670EC04F5657">
    <w:name w:val="99A06C89987241E78D403670EC04F5657"/>
    <w:rsid w:val="00D305DA"/>
    <w:rPr>
      <w:rFonts w:eastAsiaTheme="minorHAnsi"/>
      <w:lang w:val="es-EC" w:eastAsia="en-US"/>
    </w:rPr>
  </w:style>
  <w:style w:type="paragraph" w:customStyle="1" w:styleId="28031169A71F47F78510D9038D0C01BB7">
    <w:name w:val="28031169A71F47F78510D9038D0C01BB7"/>
    <w:rsid w:val="00D305DA"/>
    <w:rPr>
      <w:rFonts w:eastAsiaTheme="minorHAnsi"/>
      <w:lang w:val="es-EC" w:eastAsia="en-US"/>
    </w:rPr>
  </w:style>
  <w:style w:type="paragraph" w:customStyle="1" w:styleId="3FD55BDA318F4AD6914687132CEEA8EE7">
    <w:name w:val="3FD55BDA318F4AD6914687132CEEA8EE7"/>
    <w:rsid w:val="00D305DA"/>
    <w:rPr>
      <w:rFonts w:eastAsiaTheme="minorHAnsi"/>
      <w:lang w:val="es-EC" w:eastAsia="en-US"/>
    </w:rPr>
  </w:style>
  <w:style w:type="paragraph" w:customStyle="1" w:styleId="23F93ABB6ABC40EE94B563256FE61EA47">
    <w:name w:val="23F93ABB6ABC40EE94B563256FE61EA47"/>
    <w:rsid w:val="00D305DA"/>
    <w:rPr>
      <w:rFonts w:eastAsiaTheme="minorHAnsi"/>
      <w:lang w:val="es-EC" w:eastAsia="en-US"/>
    </w:rPr>
  </w:style>
  <w:style w:type="paragraph" w:customStyle="1" w:styleId="E6AB87C7821E494D8A47DF6634547AB67">
    <w:name w:val="E6AB87C7821E494D8A47DF6634547AB67"/>
    <w:rsid w:val="00D305DA"/>
    <w:rPr>
      <w:rFonts w:eastAsiaTheme="minorHAnsi"/>
      <w:lang w:val="es-EC" w:eastAsia="en-US"/>
    </w:rPr>
  </w:style>
  <w:style w:type="paragraph" w:customStyle="1" w:styleId="B3C8169D8C11466DA87C3B6489F59D747">
    <w:name w:val="B3C8169D8C11466DA87C3B6489F59D747"/>
    <w:rsid w:val="00D305DA"/>
    <w:rPr>
      <w:rFonts w:eastAsiaTheme="minorHAnsi"/>
      <w:lang w:val="es-EC" w:eastAsia="en-US"/>
    </w:rPr>
  </w:style>
  <w:style w:type="paragraph" w:customStyle="1" w:styleId="0B0197916C06483EBF04B722300A2EBB7">
    <w:name w:val="0B0197916C06483EBF04B722300A2EBB7"/>
    <w:rsid w:val="00D305DA"/>
    <w:rPr>
      <w:rFonts w:eastAsiaTheme="minorHAnsi"/>
      <w:lang w:val="es-EC" w:eastAsia="en-US"/>
    </w:rPr>
  </w:style>
  <w:style w:type="paragraph" w:customStyle="1" w:styleId="6D284A3A1283479A832EB6F4E3A8D33D7">
    <w:name w:val="6D284A3A1283479A832EB6F4E3A8D33D7"/>
    <w:rsid w:val="00D305DA"/>
    <w:rPr>
      <w:rFonts w:eastAsiaTheme="minorHAnsi"/>
      <w:lang w:val="es-EC" w:eastAsia="en-US"/>
    </w:rPr>
  </w:style>
  <w:style w:type="paragraph" w:customStyle="1" w:styleId="CFF85B819F6F4571BB39F3D90BEF80E27">
    <w:name w:val="CFF85B819F6F4571BB39F3D90BEF80E27"/>
    <w:rsid w:val="00D305DA"/>
    <w:rPr>
      <w:rFonts w:eastAsiaTheme="minorHAnsi"/>
      <w:lang w:val="es-EC" w:eastAsia="en-US"/>
    </w:rPr>
  </w:style>
  <w:style w:type="paragraph" w:customStyle="1" w:styleId="8F38C77CE7144FA79DCDDACFA37B24A17">
    <w:name w:val="8F38C77CE7144FA79DCDDACFA37B24A17"/>
    <w:rsid w:val="00D305DA"/>
    <w:rPr>
      <w:rFonts w:eastAsiaTheme="minorHAnsi"/>
      <w:lang w:val="es-EC" w:eastAsia="en-US"/>
    </w:rPr>
  </w:style>
  <w:style w:type="paragraph" w:customStyle="1" w:styleId="A1D1AB12CA894062A3FE331408639FD07">
    <w:name w:val="A1D1AB12CA894062A3FE331408639FD07"/>
    <w:rsid w:val="00D305DA"/>
    <w:rPr>
      <w:rFonts w:eastAsiaTheme="minorHAnsi"/>
      <w:lang w:val="es-EC" w:eastAsia="en-US"/>
    </w:rPr>
  </w:style>
  <w:style w:type="paragraph" w:customStyle="1" w:styleId="200A7793BE3A4A4A8A9B13C5D36933987">
    <w:name w:val="200A7793BE3A4A4A8A9B13C5D36933987"/>
    <w:rsid w:val="00D305DA"/>
    <w:rPr>
      <w:rFonts w:eastAsiaTheme="minorHAnsi"/>
      <w:lang w:val="es-EC" w:eastAsia="en-US"/>
    </w:rPr>
  </w:style>
  <w:style w:type="paragraph" w:customStyle="1" w:styleId="EEDCAC6FF0644FCCBE03E0D9CB7939D67">
    <w:name w:val="EEDCAC6FF0644FCCBE03E0D9CB7939D67"/>
    <w:rsid w:val="00D305DA"/>
    <w:rPr>
      <w:rFonts w:eastAsiaTheme="minorHAnsi"/>
      <w:lang w:val="es-EC" w:eastAsia="en-US"/>
    </w:rPr>
  </w:style>
  <w:style w:type="paragraph" w:customStyle="1" w:styleId="A34BEEE68CF34EABA6B72BF7C2BFAC267">
    <w:name w:val="A34BEEE68CF34EABA6B72BF7C2BFAC267"/>
    <w:rsid w:val="00D305DA"/>
    <w:rPr>
      <w:rFonts w:eastAsiaTheme="minorHAnsi"/>
      <w:lang w:val="es-EC" w:eastAsia="en-US"/>
    </w:rPr>
  </w:style>
  <w:style w:type="paragraph" w:customStyle="1" w:styleId="4ADB6E15710545FBB6C8B6192EF33A377">
    <w:name w:val="4ADB6E15710545FBB6C8B6192EF33A377"/>
    <w:rsid w:val="00D305DA"/>
    <w:rPr>
      <w:rFonts w:eastAsiaTheme="minorHAnsi"/>
      <w:lang w:val="es-EC" w:eastAsia="en-US"/>
    </w:rPr>
  </w:style>
  <w:style w:type="paragraph" w:customStyle="1" w:styleId="134D0017B95647E7B85646BFCE1618D07">
    <w:name w:val="134D0017B95647E7B85646BFCE1618D07"/>
    <w:rsid w:val="00D305DA"/>
    <w:rPr>
      <w:rFonts w:eastAsiaTheme="minorHAnsi"/>
      <w:lang w:val="es-EC" w:eastAsia="en-US"/>
    </w:rPr>
  </w:style>
  <w:style w:type="paragraph" w:customStyle="1" w:styleId="2BE839DF3FE445578FE99E33F5EE50DF7">
    <w:name w:val="2BE839DF3FE445578FE99E33F5EE50DF7"/>
    <w:rsid w:val="00D305DA"/>
    <w:rPr>
      <w:rFonts w:eastAsiaTheme="minorHAnsi"/>
      <w:lang w:val="es-EC" w:eastAsia="en-US"/>
    </w:rPr>
  </w:style>
  <w:style w:type="paragraph" w:customStyle="1" w:styleId="3341A88EA83145C5BD2F7916B5A6CCF47">
    <w:name w:val="3341A88EA83145C5BD2F7916B5A6CCF47"/>
    <w:rsid w:val="00D305DA"/>
    <w:rPr>
      <w:rFonts w:eastAsiaTheme="minorHAnsi"/>
      <w:lang w:val="es-EC" w:eastAsia="en-US"/>
    </w:rPr>
  </w:style>
  <w:style w:type="paragraph" w:customStyle="1" w:styleId="07A7E0992EAE472B936B0637C24CE1E07">
    <w:name w:val="07A7E0992EAE472B936B0637C24CE1E07"/>
    <w:rsid w:val="00D305DA"/>
    <w:rPr>
      <w:rFonts w:eastAsiaTheme="minorHAnsi"/>
      <w:lang w:val="es-EC" w:eastAsia="en-US"/>
    </w:rPr>
  </w:style>
  <w:style w:type="paragraph" w:customStyle="1" w:styleId="4417D29BE8A547F88A7481207B12438E7">
    <w:name w:val="4417D29BE8A547F88A7481207B12438E7"/>
    <w:rsid w:val="00D305DA"/>
    <w:rPr>
      <w:rFonts w:eastAsiaTheme="minorHAnsi"/>
      <w:lang w:val="es-EC" w:eastAsia="en-US"/>
    </w:rPr>
  </w:style>
  <w:style w:type="paragraph" w:customStyle="1" w:styleId="72B1A79BB4DA469291D700AA6E6B6B1C7">
    <w:name w:val="72B1A79BB4DA469291D700AA6E6B6B1C7"/>
    <w:rsid w:val="00D305DA"/>
    <w:rPr>
      <w:rFonts w:eastAsiaTheme="minorHAnsi"/>
      <w:lang w:val="es-EC" w:eastAsia="en-US"/>
    </w:rPr>
  </w:style>
  <w:style w:type="paragraph" w:customStyle="1" w:styleId="C4E1E859867C48BA8A482137673EAB837">
    <w:name w:val="C4E1E859867C48BA8A482137673EAB837"/>
    <w:rsid w:val="00D305DA"/>
    <w:rPr>
      <w:rFonts w:eastAsiaTheme="minorHAnsi"/>
      <w:lang w:val="es-EC" w:eastAsia="en-US"/>
    </w:rPr>
  </w:style>
  <w:style w:type="paragraph" w:customStyle="1" w:styleId="824E0AE580FE4C62939AAA9D47A5381E7">
    <w:name w:val="824E0AE580FE4C62939AAA9D47A5381E7"/>
    <w:rsid w:val="00D305DA"/>
    <w:rPr>
      <w:rFonts w:eastAsiaTheme="minorHAnsi"/>
      <w:lang w:val="es-EC" w:eastAsia="en-US"/>
    </w:rPr>
  </w:style>
  <w:style w:type="paragraph" w:customStyle="1" w:styleId="007B1EB9E5F244BD8AA66A3E400F4D327">
    <w:name w:val="007B1EB9E5F244BD8AA66A3E400F4D327"/>
    <w:rsid w:val="00D305DA"/>
    <w:rPr>
      <w:rFonts w:eastAsiaTheme="minorHAnsi"/>
      <w:lang w:val="es-EC" w:eastAsia="en-US"/>
    </w:rPr>
  </w:style>
  <w:style w:type="paragraph" w:customStyle="1" w:styleId="2EA7A7ED4B1B4C8FA1C62C9B1AC686FA7">
    <w:name w:val="2EA7A7ED4B1B4C8FA1C62C9B1AC686FA7"/>
    <w:rsid w:val="00D305DA"/>
    <w:rPr>
      <w:rFonts w:eastAsiaTheme="minorHAnsi"/>
      <w:lang w:val="es-EC" w:eastAsia="en-US"/>
    </w:rPr>
  </w:style>
  <w:style w:type="paragraph" w:customStyle="1" w:styleId="2DB95C20124446B0B9B4B7726C4C967F7">
    <w:name w:val="2DB95C20124446B0B9B4B7726C4C967F7"/>
    <w:rsid w:val="00D305DA"/>
    <w:rPr>
      <w:rFonts w:eastAsiaTheme="minorHAnsi"/>
      <w:lang w:val="es-EC" w:eastAsia="en-US"/>
    </w:rPr>
  </w:style>
  <w:style w:type="paragraph" w:customStyle="1" w:styleId="FF2BF67F211C4DD6A8F126AEA876CCEE7">
    <w:name w:val="FF2BF67F211C4DD6A8F126AEA876CCEE7"/>
    <w:rsid w:val="00D305DA"/>
    <w:rPr>
      <w:rFonts w:eastAsiaTheme="minorHAnsi"/>
      <w:lang w:val="es-EC" w:eastAsia="en-US"/>
    </w:rPr>
  </w:style>
  <w:style w:type="paragraph" w:customStyle="1" w:styleId="7DD224FBAC3C4B4EB8DDDE54BA626FBF7">
    <w:name w:val="7DD224FBAC3C4B4EB8DDDE54BA626FBF7"/>
    <w:rsid w:val="00D305DA"/>
    <w:rPr>
      <w:rFonts w:eastAsiaTheme="minorHAnsi"/>
      <w:lang w:val="es-EC" w:eastAsia="en-US"/>
    </w:rPr>
  </w:style>
  <w:style w:type="paragraph" w:customStyle="1" w:styleId="D68A2059810B47FD9B3720121AB96B4C7">
    <w:name w:val="D68A2059810B47FD9B3720121AB96B4C7"/>
    <w:rsid w:val="00D305DA"/>
    <w:rPr>
      <w:rFonts w:eastAsiaTheme="minorHAnsi"/>
      <w:lang w:val="es-EC" w:eastAsia="en-US"/>
    </w:rPr>
  </w:style>
  <w:style w:type="paragraph" w:customStyle="1" w:styleId="422C6119AA53426F9E88E4D79C672E557">
    <w:name w:val="422C6119AA53426F9E88E4D79C672E557"/>
    <w:rsid w:val="00D305DA"/>
    <w:rPr>
      <w:rFonts w:eastAsiaTheme="minorHAnsi"/>
      <w:lang w:val="es-EC" w:eastAsia="en-US"/>
    </w:rPr>
  </w:style>
  <w:style w:type="paragraph" w:customStyle="1" w:styleId="F0C026DE105140C199414101FA2C1AD17">
    <w:name w:val="F0C026DE105140C199414101FA2C1AD17"/>
    <w:rsid w:val="00D305DA"/>
    <w:rPr>
      <w:rFonts w:eastAsiaTheme="minorHAnsi"/>
      <w:lang w:val="es-EC" w:eastAsia="en-US"/>
    </w:rPr>
  </w:style>
  <w:style w:type="paragraph" w:customStyle="1" w:styleId="905CBE9BC36945689E978DDF1F2D53EF7">
    <w:name w:val="905CBE9BC36945689E978DDF1F2D53EF7"/>
    <w:rsid w:val="00D305DA"/>
    <w:rPr>
      <w:rFonts w:eastAsiaTheme="minorHAnsi"/>
      <w:lang w:val="es-EC" w:eastAsia="en-US"/>
    </w:rPr>
  </w:style>
  <w:style w:type="paragraph" w:customStyle="1" w:styleId="87612A6FB1D64B6F81960A09CFC51CC67">
    <w:name w:val="87612A6FB1D64B6F81960A09CFC51CC67"/>
    <w:rsid w:val="00D305DA"/>
    <w:rPr>
      <w:rFonts w:eastAsiaTheme="minorHAnsi"/>
      <w:lang w:val="es-EC" w:eastAsia="en-US"/>
    </w:rPr>
  </w:style>
  <w:style w:type="paragraph" w:customStyle="1" w:styleId="0FBC8F5C49BD4C87B46D1C222DD27B2A7">
    <w:name w:val="0FBC8F5C49BD4C87B46D1C222DD27B2A7"/>
    <w:rsid w:val="00D305DA"/>
    <w:rPr>
      <w:rFonts w:eastAsiaTheme="minorHAnsi"/>
      <w:lang w:val="es-EC" w:eastAsia="en-US"/>
    </w:rPr>
  </w:style>
  <w:style w:type="paragraph" w:customStyle="1" w:styleId="E28DB2CFA17F4EF2AAF8B3B69736CBDE7">
    <w:name w:val="E28DB2CFA17F4EF2AAF8B3B69736CBDE7"/>
    <w:rsid w:val="00D305DA"/>
    <w:rPr>
      <w:rFonts w:eastAsiaTheme="minorHAnsi"/>
      <w:lang w:val="es-EC" w:eastAsia="en-US"/>
    </w:rPr>
  </w:style>
  <w:style w:type="paragraph" w:customStyle="1" w:styleId="0B4CDD7DC7294C4AB9B484BF6566EECD7">
    <w:name w:val="0B4CDD7DC7294C4AB9B484BF6566EECD7"/>
    <w:rsid w:val="00D305DA"/>
    <w:rPr>
      <w:rFonts w:eastAsiaTheme="minorHAnsi"/>
      <w:lang w:val="es-EC" w:eastAsia="en-US"/>
    </w:rPr>
  </w:style>
  <w:style w:type="paragraph" w:customStyle="1" w:styleId="DC3B5A7CFFA147D18BF4656790CF6F0D7">
    <w:name w:val="DC3B5A7CFFA147D18BF4656790CF6F0D7"/>
    <w:rsid w:val="00D305DA"/>
    <w:rPr>
      <w:rFonts w:eastAsiaTheme="minorHAnsi"/>
      <w:lang w:val="es-EC" w:eastAsia="en-US"/>
    </w:rPr>
  </w:style>
  <w:style w:type="paragraph" w:customStyle="1" w:styleId="ADB4D652EE9442FAA7459231A004DA3E7">
    <w:name w:val="ADB4D652EE9442FAA7459231A004DA3E7"/>
    <w:rsid w:val="00D305DA"/>
    <w:rPr>
      <w:rFonts w:eastAsiaTheme="minorHAnsi"/>
      <w:lang w:val="es-EC" w:eastAsia="en-US"/>
    </w:rPr>
  </w:style>
  <w:style w:type="paragraph" w:customStyle="1" w:styleId="7F9C2F4FB3D5430D9ABD4B88845EC4F17">
    <w:name w:val="7F9C2F4FB3D5430D9ABD4B88845EC4F17"/>
    <w:rsid w:val="00D305DA"/>
    <w:rPr>
      <w:rFonts w:eastAsiaTheme="minorHAnsi"/>
      <w:lang w:val="es-EC" w:eastAsia="en-US"/>
    </w:rPr>
  </w:style>
  <w:style w:type="paragraph" w:customStyle="1" w:styleId="615543A93AE247FDBC7327611C9441E67">
    <w:name w:val="615543A93AE247FDBC7327611C9441E67"/>
    <w:rsid w:val="00D305DA"/>
    <w:rPr>
      <w:rFonts w:eastAsiaTheme="minorHAnsi"/>
      <w:lang w:val="es-EC" w:eastAsia="en-US"/>
    </w:rPr>
  </w:style>
  <w:style w:type="paragraph" w:customStyle="1" w:styleId="E0499286279244CEA50D2526FF5485217">
    <w:name w:val="E0499286279244CEA50D2526FF5485217"/>
    <w:rsid w:val="00D305DA"/>
    <w:rPr>
      <w:rFonts w:eastAsiaTheme="minorHAnsi"/>
      <w:lang w:val="es-EC" w:eastAsia="en-US"/>
    </w:rPr>
  </w:style>
  <w:style w:type="paragraph" w:customStyle="1" w:styleId="17478936F1934BA4A82B4F3BEDBBACC17">
    <w:name w:val="17478936F1934BA4A82B4F3BEDBBACC17"/>
    <w:rsid w:val="00D305DA"/>
    <w:rPr>
      <w:rFonts w:eastAsiaTheme="minorHAnsi"/>
      <w:lang w:val="es-EC" w:eastAsia="en-US"/>
    </w:rPr>
  </w:style>
  <w:style w:type="paragraph" w:customStyle="1" w:styleId="E1DA3C8388CC4DAEAC1751F78D7DCD007">
    <w:name w:val="E1DA3C8388CC4DAEAC1751F78D7DCD007"/>
    <w:rsid w:val="00D305DA"/>
    <w:rPr>
      <w:rFonts w:eastAsiaTheme="minorHAnsi"/>
      <w:lang w:val="es-EC" w:eastAsia="en-US"/>
    </w:rPr>
  </w:style>
  <w:style w:type="paragraph" w:customStyle="1" w:styleId="B19AD027C92C4DE7A5F353BD5C851A217">
    <w:name w:val="B19AD027C92C4DE7A5F353BD5C851A217"/>
    <w:rsid w:val="00D305DA"/>
    <w:rPr>
      <w:rFonts w:eastAsiaTheme="minorHAnsi"/>
      <w:lang w:val="es-EC" w:eastAsia="en-US"/>
    </w:rPr>
  </w:style>
  <w:style w:type="paragraph" w:customStyle="1" w:styleId="E05F5C2DD5F54D84A330B5D176A416EB">
    <w:name w:val="E05F5C2DD5F54D84A330B5D176A416EB"/>
    <w:rsid w:val="00D305DA"/>
  </w:style>
  <w:style w:type="paragraph" w:customStyle="1" w:styleId="C2FC9D6476FB45959277F893116DB387">
    <w:name w:val="C2FC9D6476FB45959277F893116DB387"/>
    <w:rsid w:val="00D305DA"/>
  </w:style>
  <w:style w:type="paragraph" w:customStyle="1" w:styleId="A17B55B39A9642C19057312793946D12">
    <w:name w:val="A17B55B39A9642C19057312793946D12"/>
    <w:rsid w:val="00D305DA"/>
  </w:style>
  <w:style w:type="paragraph" w:customStyle="1" w:styleId="DB7EC890D0C040B79C68379AE63D0A7A">
    <w:name w:val="DB7EC890D0C040B79C68379AE63D0A7A"/>
    <w:rsid w:val="00D305DA"/>
  </w:style>
  <w:style w:type="paragraph" w:customStyle="1" w:styleId="FB5314FFA9B8495EBA6081124A88B359">
    <w:name w:val="FB5314FFA9B8495EBA6081124A88B359"/>
    <w:rsid w:val="00D305DA"/>
  </w:style>
  <w:style w:type="paragraph" w:customStyle="1" w:styleId="7B10CC5BD4904D7ABD414FD82B68205D">
    <w:name w:val="7B10CC5BD4904D7ABD414FD82B68205D"/>
    <w:rsid w:val="00D305DA"/>
  </w:style>
  <w:style w:type="paragraph" w:customStyle="1" w:styleId="7C671C086E69474EA216008DD16C01E3">
    <w:name w:val="7C671C086E69474EA216008DD16C01E3"/>
    <w:rsid w:val="00D305DA"/>
  </w:style>
  <w:style w:type="paragraph" w:customStyle="1" w:styleId="CF3B75EA8F5945DEBF4FB069C80291D3">
    <w:name w:val="CF3B75EA8F5945DEBF4FB069C80291D3"/>
    <w:rsid w:val="00D305DA"/>
  </w:style>
  <w:style w:type="paragraph" w:customStyle="1" w:styleId="CC62EDFDFC964ABF8F8133F671F067B3">
    <w:name w:val="CC62EDFDFC964ABF8F8133F671F067B3"/>
    <w:rsid w:val="00D305DA"/>
  </w:style>
  <w:style w:type="paragraph" w:customStyle="1" w:styleId="EFF905A2E8B545B28B06D571F245E280">
    <w:name w:val="EFF905A2E8B545B28B06D571F245E280"/>
    <w:rsid w:val="00D305DA"/>
  </w:style>
  <w:style w:type="paragraph" w:customStyle="1" w:styleId="BEB2A7A527B3432D966D1A2ED148476B">
    <w:name w:val="BEB2A7A527B3432D966D1A2ED148476B"/>
    <w:rsid w:val="00D305DA"/>
  </w:style>
  <w:style w:type="paragraph" w:customStyle="1" w:styleId="6C26D3708FCE4AA7BC6A983E0BDF17BE">
    <w:name w:val="6C26D3708FCE4AA7BC6A983E0BDF17BE"/>
    <w:rsid w:val="00D305DA"/>
  </w:style>
  <w:style w:type="paragraph" w:customStyle="1" w:styleId="DDC18803F13C4638A5FA3DCF6B567C96">
    <w:name w:val="DDC18803F13C4638A5FA3DCF6B567C96"/>
    <w:rsid w:val="00D305DA"/>
  </w:style>
  <w:style w:type="paragraph" w:customStyle="1" w:styleId="97B455ED83354F7591791CEA891B6120">
    <w:name w:val="97B455ED83354F7591791CEA891B6120"/>
    <w:rsid w:val="00D305DA"/>
  </w:style>
  <w:style w:type="paragraph" w:customStyle="1" w:styleId="1EA935D8759A4D529561F18F0572A4BF">
    <w:name w:val="1EA935D8759A4D529561F18F0572A4BF"/>
    <w:rsid w:val="00D305DA"/>
  </w:style>
  <w:style w:type="paragraph" w:customStyle="1" w:styleId="79263108005949E8A1D5754443151950">
    <w:name w:val="79263108005949E8A1D5754443151950"/>
    <w:rsid w:val="00D305DA"/>
  </w:style>
  <w:style w:type="paragraph" w:customStyle="1" w:styleId="3485F2232DF94D2DAB71FD86C71B7044">
    <w:name w:val="3485F2232DF94D2DAB71FD86C71B7044"/>
    <w:rsid w:val="00D305DA"/>
  </w:style>
  <w:style w:type="paragraph" w:customStyle="1" w:styleId="C2211B1550644411A0F9E235D06E6BF5">
    <w:name w:val="C2211B1550644411A0F9E235D06E6BF5"/>
    <w:rsid w:val="00D305DA"/>
  </w:style>
  <w:style w:type="paragraph" w:customStyle="1" w:styleId="B192C59A09874921A27BC8F63E934DFB">
    <w:name w:val="B192C59A09874921A27BC8F63E934DFB"/>
    <w:rsid w:val="00D305DA"/>
  </w:style>
  <w:style w:type="paragraph" w:customStyle="1" w:styleId="F8A14CE58E354B4E9718DABC1FAA1333">
    <w:name w:val="F8A14CE58E354B4E9718DABC1FAA1333"/>
    <w:rsid w:val="00D305DA"/>
  </w:style>
  <w:style w:type="paragraph" w:customStyle="1" w:styleId="3D78838F5AF647CF88A143D1E8E500AF">
    <w:name w:val="3D78838F5AF647CF88A143D1E8E500AF"/>
    <w:rsid w:val="00D305DA"/>
  </w:style>
  <w:style w:type="paragraph" w:customStyle="1" w:styleId="D6B690D9A3F5419987CEB52D2C523E1E">
    <w:name w:val="D6B690D9A3F5419987CEB52D2C523E1E"/>
    <w:rsid w:val="00D305DA"/>
  </w:style>
  <w:style w:type="paragraph" w:customStyle="1" w:styleId="368290D6B20E4F9C9A99A4B6EB5CE234">
    <w:name w:val="368290D6B20E4F9C9A99A4B6EB5CE234"/>
    <w:rsid w:val="00D305DA"/>
  </w:style>
  <w:style w:type="paragraph" w:customStyle="1" w:styleId="F301C05171F84CBC92BA5B1061245548">
    <w:name w:val="F301C05171F84CBC92BA5B1061245548"/>
    <w:rsid w:val="00D305DA"/>
  </w:style>
  <w:style w:type="paragraph" w:customStyle="1" w:styleId="1346B9DA67EA406B8EC72B01BEC7428E8">
    <w:name w:val="1346B9DA67EA406B8EC72B01BEC7428E8"/>
    <w:rsid w:val="00D305DA"/>
    <w:rPr>
      <w:rFonts w:eastAsiaTheme="minorHAnsi"/>
      <w:lang w:val="es-EC" w:eastAsia="en-US"/>
    </w:rPr>
  </w:style>
  <w:style w:type="paragraph" w:customStyle="1" w:styleId="D48B78BA59304391A27962A43421EF648">
    <w:name w:val="D48B78BA59304391A27962A43421EF648"/>
    <w:rsid w:val="00D305DA"/>
    <w:rPr>
      <w:rFonts w:eastAsiaTheme="minorHAnsi"/>
      <w:lang w:val="es-EC" w:eastAsia="en-US"/>
    </w:rPr>
  </w:style>
  <w:style w:type="paragraph" w:customStyle="1" w:styleId="B7C07A82DE7F4FFD94435CB4535CC40F8">
    <w:name w:val="B7C07A82DE7F4FFD94435CB4535CC40F8"/>
    <w:rsid w:val="00D305DA"/>
    <w:rPr>
      <w:rFonts w:eastAsiaTheme="minorHAnsi"/>
      <w:lang w:val="es-EC" w:eastAsia="en-US"/>
    </w:rPr>
  </w:style>
  <w:style w:type="paragraph" w:customStyle="1" w:styleId="F53A35E6664848978E95535C1D11C9818">
    <w:name w:val="F53A35E6664848978E95535C1D11C9818"/>
    <w:rsid w:val="00D305DA"/>
    <w:rPr>
      <w:rFonts w:eastAsiaTheme="minorHAnsi"/>
      <w:lang w:val="es-EC" w:eastAsia="en-US"/>
    </w:rPr>
  </w:style>
  <w:style w:type="paragraph" w:customStyle="1" w:styleId="9E626E45202F414F9108243F6FBA83098">
    <w:name w:val="9E626E45202F414F9108243F6FBA83098"/>
    <w:rsid w:val="00D305DA"/>
    <w:rPr>
      <w:rFonts w:eastAsiaTheme="minorHAnsi"/>
      <w:lang w:val="es-EC" w:eastAsia="en-US"/>
    </w:rPr>
  </w:style>
  <w:style w:type="paragraph" w:customStyle="1" w:styleId="EE2139BB3E06499E9166BC5DF14926E28">
    <w:name w:val="EE2139BB3E06499E9166BC5DF14926E28"/>
    <w:rsid w:val="00D305DA"/>
    <w:rPr>
      <w:rFonts w:eastAsiaTheme="minorHAnsi"/>
      <w:lang w:val="es-EC" w:eastAsia="en-US"/>
    </w:rPr>
  </w:style>
  <w:style w:type="paragraph" w:customStyle="1" w:styleId="10845DBE96C342C285CCD6E528AB26B18">
    <w:name w:val="10845DBE96C342C285CCD6E528AB26B18"/>
    <w:rsid w:val="00D305DA"/>
    <w:rPr>
      <w:rFonts w:eastAsiaTheme="minorHAnsi"/>
      <w:lang w:val="es-EC" w:eastAsia="en-US"/>
    </w:rPr>
  </w:style>
  <w:style w:type="paragraph" w:customStyle="1" w:styleId="4F4C068E327D4225AE9CA58505E73A8E5">
    <w:name w:val="4F4C068E327D4225AE9CA58505E73A8E5"/>
    <w:rsid w:val="00D305DA"/>
    <w:rPr>
      <w:rFonts w:eastAsiaTheme="minorHAnsi"/>
      <w:lang w:val="es-EC" w:eastAsia="en-US"/>
    </w:rPr>
  </w:style>
  <w:style w:type="paragraph" w:customStyle="1" w:styleId="A992BAC19587424888D2ADEFB64977306">
    <w:name w:val="A992BAC19587424888D2ADEFB64977306"/>
    <w:rsid w:val="00D305DA"/>
    <w:rPr>
      <w:rFonts w:eastAsiaTheme="minorHAnsi"/>
      <w:lang w:val="es-EC" w:eastAsia="en-US"/>
    </w:rPr>
  </w:style>
  <w:style w:type="paragraph" w:customStyle="1" w:styleId="71E9232CC4D94F8BAAB040A194F427B86">
    <w:name w:val="71E9232CC4D94F8BAAB040A194F427B86"/>
    <w:rsid w:val="00D305DA"/>
    <w:rPr>
      <w:rFonts w:eastAsiaTheme="minorHAnsi"/>
      <w:lang w:val="es-EC" w:eastAsia="en-US"/>
    </w:rPr>
  </w:style>
  <w:style w:type="paragraph" w:customStyle="1" w:styleId="B9DF7B1A46DF4B969903E92B2F1AAD2C8">
    <w:name w:val="B9DF7B1A46DF4B969903E92B2F1AAD2C8"/>
    <w:rsid w:val="00D305DA"/>
    <w:rPr>
      <w:rFonts w:eastAsiaTheme="minorHAnsi"/>
      <w:lang w:val="es-EC" w:eastAsia="en-US"/>
    </w:rPr>
  </w:style>
  <w:style w:type="paragraph" w:customStyle="1" w:styleId="881B1BE5CDEC4F929C56A71ED40075B38">
    <w:name w:val="881B1BE5CDEC4F929C56A71ED40075B38"/>
    <w:rsid w:val="00D305DA"/>
    <w:rPr>
      <w:rFonts w:eastAsiaTheme="minorHAnsi"/>
      <w:lang w:val="es-EC" w:eastAsia="en-US"/>
    </w:rPr>
  </w:style>
  <w:style w:type="paragraph" w:customStyle="1" w:styleId="CE75B8F21FC74AEA8D63FF00918B8B8F8">
    <w:name w:val="CE75B8F21FC74AEA8D63FF00918B8B8F8"/>
    <w:rsid w:val="00D305DA"/>
    <w:rPr>
      <w:rFonts w:eastAsiaTheme="minorHAnsi"/>
      <w:lang w:val="es-EC" w:eastAsia="en-US"/>
    </w:rPr>
  </w:style>
  <w:style w:type="paragraph" w:customStyle="1" w:styleId="DA10A2CE462E4344AFB75924CE6FA73F5">
    <w:name w:val="DA10A2CE462E4344AFB75924CE6FA73F5"/>
    <w:rsid w:val="00D305DA"/>
    <w:rPr>
      <w:rFonts w:eastAsiaTheme="minorHAnsi"/>
      <w:lang w:val="es-EC" w:eastAsia="en-US"/>
    </w:rPr>
  </w:style>
  <w:style w:type="paragraph" w:customStyle="1" w:styleId="01705F66845A4A39AE7519BEAC52C6991">
    <w:name w:val="01705F66845A4A39AE7519BEAC52C6991"/>
    <w:rsid w:val="00D305DA"/>
    <w:rPr>
      <w:rFonts w:eastAsiaTheme="minorHAnsi"/>
      <w:lang w:val="es-EC" w:eastAsia="en-US"/>
    </w:rPr>
  </w:style>
  <w:style w:type="paragraph" w:customStyle="1" w:styleId="E5C8704FC8084DAE9BC60D23909BA54B1">
    <w:name w:val="E5C8704FC8084DAE9BC60D23909BA54B1"/>
    <w:rsid w:val="00D305DA"/>
    <w:rPr>
      <w:rFonts w:eastAsiaTheme="minorHAnsi"/>
      <w:lang w:val="es-EC" w:eastAsia="en-US"/>
    </w:rPr>
  </w:style>
  <w:style w:type="paragraph" w:customStyle="1" w:styleId="BF33E177B7694A8B858944C089A821621">
    <w:name w:val="BF33E177B7694A8B858944C089A821621"/>
    <w:rsid w:val="00D305DA"/>
    <w:rPr>
      <w:rFonts w:eastAsiaTheme="minorHAnsi"/>
      <w:lang w:val="es-EC" w:eastAsia="en-US"/>
    </w:rPr>
  </w:style>
  <w:style w:type="paragraph" w:customStyle="1" w:styleId="19B6194F2F92406F8F3E2F1BCAD305791">
    <w:name w:val="19B6194F2F92406F8F3E2F1BCAD305791"/>
    <w:rsid w:val="00D305DA"/>
    <w:rPr>
      <w:rFonts w:eastAsiaTheme="minorHAnsi"/>
      <w:lang w:val="es-EC" w:eastAsia="en-US"/>
    </w:rPr>
  </w:style>
  <w:style w:type="paragraph" w:customStyle="1" w:styleId="4F6F29408B39484AADB0667328761F1F1">
    <w:name w:val="4F6F29408B39484AADB0667328761F1F1"/>
    <w:rsid w:val="00D305DA"/>
    <w:rPr>
      <w:rFonts w:eastAsiaTheme="minorHAnsi"/>
      <w:lang w:val="es-EC" w:eastAsia="en-US"/>
    </w:rPr>
  </w:style>
  <w:style w:type="paragraph" w:customStyle="1" w:styleId="626B10955F14442BA2A18812EAC382031">
    <w:name w:val="626B10955F14442BA2A18812EAC382031"/>
    <w:rsid w:val="00D305DA"/>
    <w:rPr>
      <w:rFonts w:eastAsiaTheme="minorHAnsi"/>
      <w:lang w:val="es-EC" w:eastAsia="en-US"/>
    </w:rPr>
  </w:style>
  <w:style w:type="paragraph" w:customStyle="1" w:styleId="0E87E0CC760445918E28B05A55157F741">
    <w:name w:val="0E87E0CC760445918E28B05A55157F741"/>
    <w:rsid w:val="00D305DA"/>
    <w:rPr>
      <w:rFonts w:eastAsiaTheme="minorHAnsi"/>
      <w:lang w:val="es-EC" w:eastAsia="en-US"/>
    </w:rPr>
  </w:style>
  <w:style w:type="paragraph" w:customStyle="1" w:styleId="ECF99AEEAEE84EFC972B6044520D4AF5">
    <w:name w:val="ECF99AEEAEE84EFC972B6044520D4AF5"/>
    <w:rsid w:val="00D305DA"/>
    <w:rPr>
      <w:rFonts w:eastAsiaTheme="minorHAnsi"/>
      <w:lang w:val="es-EC" w:eastAsia="en-US"/>
    </w:rPr>
  </w:style>
  <w:style w:type="paragraph" w:customStyle="1" w:styleId="1346B9DA67EA406B8EC72B01BEC7428E9">
    <w:name w:val="1346B9DA67EA406B8EC72B01BEC7428E9"/>
    <w:rsid w:val="00D305DA"/>
    <w:rPr>
      <w:rFonts w:eastAsiaTheme="minorHAnsi"/>
      <w:lang w:val="es-EC" w:eastAsia="en-US"/>
    </w:rPr>
  </w:style>
  <w:style w:type="paragraph" w:customStyle="1" w:styleId="D48B78BA59304391A27962A43421EF649">
    <w:name w:val="D48B78BA59304391A27962A43421EF649"/>
    <w:rsid w:val="00D305DA"/>
    <w:rPr>
      <w:rFonts w:eastAsiaTheme="minorHAnsi"/>
      <w:lang w:val="es-EC" w:eastAsia="en-US"/>
    </w:rPr>
  </w:style>
  <w:style w:type="paragraph" w:customStyle="1" w:styleId="B7C07A82DE7F4FFD94435CB4535CC40F9">
    <w:name w:val="B7C07A82DE7F4FFD94435CB4535CC40F9"/>
    <w:rsid w:val="00D305DA"/>
    <w:rPr>
      <w:rFonts w:eastAsiaTheme="minorHAnsi"/>
      <w:lang w:val="es-EC" w:eastAsia="en-US"/>
    </w:rPr>
  </w:style>
  <w:style w:type="paragraph" w:customStyle="1" w:styleId="F53A35E6664848978E95535C1D11C9819">
    <w:name w:val="F53A35E6664848978E95535C1D11C9819"/>
    <w:rsid w:val="00D305DA"/>
    <w:rPr>
      <w:rFonts w:eastAsiaTheme="minorHAnsi"/>
      <w:lang w:val="es-EC" w:eastAsia="en-US"/>
    </w:rPr>
  </w:style>
  <w:style w:type="paragraph" w:customStyle="1" w:styleId="9E626E45202F414F9108243F6FBA83099">
    <w:name w:val="9E626E45202F414F9108243F6FBA83099"/>
    <w:rsid w:val="00D305DA"/>
    <w:rPr>
      <w:rFonts w:eastAsiaTheme="minorHAnsi"/>
      <w:lang w:val="es-EC" w:eastAsia="en-US"/>
    </w:rPr>
  </w:style>
  <w:style w:type="paragraph" w:customStyle="1" w:styleId="EE2139BB3E06499E9166BC5DF14926E29">
    <w:name w:val="EE2139BB3E06499E9166BC5DF14926E29"/>
    <w:rsid w:val="00D305DA"/>
    <w:rPr>
      <w:rFonts w:eastAsiaTheme="minorHAnsi"/>
      <w:lang w:val="es-EC" w:eastAsia="en-US"/>
    </w:rPr>
  </w:style>
  <w:style w:type="paragraph" w:customStyle="1" w:styleId="10845DBE96C342C285CCD6E528AB26B19">
    <w:name w:val="10845DBE96C342C285CCD6E528AB26B19"/>
    <w:rsid w:val="00D305DA"/>
    <w:rPr>
      <w:rFonts w:eastAsiaTheme="minorHAnsi"/>
      <w:lang w:val="es-EC" w:eastAsia="en-US"/>
    </w:rPr>
  </w:style>
  <w:style w:type="paragraph" w:customStyle="1" w:styleId="4F4C068E327D4225AE9CA58505E73A8E6">
    <w:name w:val="4F4C068E327D4225AE9CA58505E73A8E6"/>
    <w:rsid w:val="00D305DA"/>
    <w:rPr>
      <w:rFonts w:eastAsiaTheme="minorHAnsi"/>
      <w:lang w:val="es-EC" w:eastAsia="en-US"/>
    </w:rPr>
  </w:style>
  <w:style w:type="paragraph" w:customStyle="1" w:styleId="A992BAC19587424888D2ADEFB64977307">
    <w:name w:val="A992BAC19587424888D2ADEFB64977307"/>
    <w:rsid w:val="00D305DA"/>
    <w:rPr>
      <w:rFonts w:eastAsiaTheme="minorHAnsi"/>
      <w:lang w:val="es-EC" w:eastAsia="en-US"/>
    </w:rPr>
  </w:style>
  <w:style w:type="paragraph" w:customStyle="1" w:styleId="71E9232CC4D94F8BAAB040A194F427B87">
    <w:name w:val="71E9232CC4D94F8BAAB040A194F427B87"/>
    <w:rsid w:val="00D305DA"/>
    <w:rPr>
      <w:rFonts w:eastAsiaTheme="minorHAnsi"/>
      <w:lang w:val="es-EC" w:eastAsia="en-US"/>
    </w:rPr>
  </w:style>
  <w:style w:type="paragraph" w:customStyle="1" w:styleId="B9DF7B1A46DF4B969903E92B2F1AAD2C9">
    <w:name w:val="B9DF7B1A46DF4B969903E92B2F1AAD2C9"/>
    <w:rsid w:val="00D305DA"/>
    <w:rPr>
      <w:rFonts w:eastAsiaTheme="minorHAnsi"/>
      <w:lang w:val="es-EC" w:eastAsia="en-US"/>
    </w:rPr>
  </w:style>
  <w:style w:type="paragraph" w:customStyle="1" w:styleId="881B1BE5CDEC4F929C56A71ED40075B39">
    <w:name w:val="881B1BE5CDEC4F929C56A71ED40075B39"/>
    <w:rsid w:val="00D305DA"/>
    <w:rPr>
      <w:rFonts w:eastAsiaTheme="minorHAnsi"/>
      <w:lang w:val="es-EC" w:eastAsia="en-US"/>
    </w:rPr>
  </w:style>
  <w:style w:type="paragraph" w:customStyle="1" w:styleId="CE75B8F21FC74AEA8D63FF00918B8B8F9">
    <w:name w:val="CE75B8F21FC74AEA8D63FF00918B8B8F9"/>
    <w:rsid w:val="00D305DA"/>
    <w:rPr>
      <w:rFonts w:eastAsiaTheme="minorHAnsi"/>
      <w:lang w:val="es-EC" w:eastAsia="en-US"/>
    </w:rPr>
  </w:style>
  <w:style w:type="paragraph" w:customStyle="1" w:styleId="DA10A2CE462E4344AFB75924CE6FA73F6">
    <w:name w:val="DA10A2CE462E4344AFB75924CE6FA73F6"/>
    <w:rsid w:val="00D305DA"/>
    <w:rPr>
      <w:rFonts w:eastAsiaTheme="minorHAnsi"/>
      <w:lang w:val="es-EC" w:eastAsia="en-US"/>
    </w:rPr>
  </w:style>
  <w:style w:type="paragraph" w:customStyle="1" w:styleId="01705F66845A4A39AE7519BEAC52C6992">
    <w:name w:val="01705F66845A4A39AE7519BEAC52C6992"/>
    <w:rsid w:val="00D305DA"/>
    <w:rPr>
      <w:rFonts w:eastAsiaTheme="minorHAnsi"/>
      <w:lang w:val="es-EC" w:eastAsia="en-US"/>
    </w:rPr>
  </w:style>
  <w:style w:type="paragraph" w:customStyle="1" w:styleId="E5C8704FC8084DAE9BC60D23909BA54B2">
    <w:name w:val="E5C8704FC8084DAE9BC60D23909BA54B2"/>
    <w:rsid w:val="00D305DA"/>
    <w:rPr>
      <w:rFonts w:eastAsiaTheme="minorHAnsi"/>
      <w:lang w:val="es-EC" w:eastAsia="en-US"/>
    </w:rPr>
  </w:style>
  <w:style w:type="paragraph" w:customStyle="1" w:styleId="BF33E177B7694A8B858944C089A821622">
    <w:name w:val="BF33E177B7694A8B858944C089A821622"/>
    <w:rsid w:val="00D305DA"/>
    <w:rPr>
      <w:rFonts w:eastAsiaTheme="minorHAnsi"/>
      <w:lang w:val="es-EC" w:eastAsia="en-US"/>
    </w:rPr>
  </w:style>
  <w:style w:type="paragraph" w:customStyle="1" w:styleId="19B6194F2F92406F8F3E2F1BCAD305792">
    <w:name w:val="19B6194F2F92406F8F3E2F1BCAD305792"/>
    <w:rsid w:val="00D305DA"/>
    <w:rPr>
      <w:rFonts w:eastAsiaTheme="minorHAnsi"/>
      <w:lang w:val="es-EC" w:eastAsia="en-US"/>
    </w:rPr>
  </w:style>
  <w:style w:type="paragraph" w:customStyle="1" w:styleId="4F6F29408B39484AADB0667328761F1F2">
    <w:name w:val="4F6F29408B39484AADB0667328761F1F2"/>
    <w:rsid w:val="00D305DA"/>
    <w:rPr>
      <w:rFonts w:eastAsiaTheme="minorHAnsi"/>
      <w:lang w:val="es-EC" w:eastAsia="en-US"/>
    </w:rPr>
  </w:style>
  <w:style w:type="paragraph" w:customStyle="1" w:styleId="626B10955F14442BA2A18812EAC382032">
    <w:name w:val="626B10955F14442BA2A18812EAC382032"/>
    <w:rsid w:val="00D305DA"/>
    <w:rPr>
      <w:rFonts w:eastAsiaTheme="minorHAnsi"/>
      <w:lang w:val="es-EC" w:eastAsia="en-US"/>
    </w:rPr>
  </w:style>
  <w:style w:type="paragraph" w:customStyle="1" w:styleId="0E87E0CC760445918E28B05A55157F742">
    <w:name w:val="0E87E0CC760445918E28B05A55157F742"/>
    <w:rsid w:val="00D305DA"/>
    <w:rPr>
      <w:rFonts w:eastAsiaTheme="minorHAnsi"/>
      <w:lang w:val="es-EC" w:eastAsia="en-US"/>
    </w:rPr>
  </w:style>
  <w:style w:type="paragraph" w:customStyle="1" w:styleId="939F3CFDAF3D4E719DCD8EFD768805C6">
    <w:name w:val="939F3CFDAF3D4E719DCD8EFD768805C6"/>
    <w:rsid w:val="00D305DA"/>
    <w:rPr>
      <w:rFonts w:eastAsiaTheme="minorHAnsi"/>
      <w:lang w:val="es-EC" w:eastAsia="en-US"/>
    </w:rPr>
  </w:style>
  <w:style w:type="paragraph" w:customStyle="1" w:styleId="1346B9DA67EA406B8EC72B01BEC7428E10">
    <w:name w:val="1346B9DA67EA406B8EC72B01BEC7428E10"/>
    <w:rsid w:val="00D305DA"/>
    <w:rPr>
      <w:rFonts w:eastAsiaTheme="minorHAnsi"/>
      <w:lang w:val="es-EC" w:eastAsia="en-US"/>
    </w:rPr>
  </w:style>
  <w:style w:type="paragraph" w:customStyle="1" w:styleId="D48B78BA59304391A27962A43421EF6410">
    <w:name w:val="D48B78BA59304391A27962A43421EF6410"/>
    <w:rsid w:val="00D305DA"/>
    <w:rPr>
      <w:rFonts w:eastAsiaTheme="minorHAnsi"/>
      <w:lang w:val="es-EC" w:eastAsia="en-US"/>
    </w:rPr>
  </w:style>
  <w:style w:type="paragraph" w:customStyle="1" w:styleId="B7C07A82DE7F4FFD94435CB4535CC40F10">
    <w:name w:val="B7C07A82DE7F4FFD94435CB4535CC40F10"/>
    <w:rsid w:val="00D305DA"/>
    <w:rPr>
      <w:rFonts w:eastAsiaTheme="minorHAnsi"/>
      <w:lang w:val="es-EC" w:eastAsia="en-US"/>
    </w:rPr>
  </w:style>
  <w:style w:type="paragraph" w:customStyle="1" w:styleId="F53A35E6664848978E95535C1D11C98110">
    <w:name w:val="F53A35E6664848978E95535C1D11C98110"/>
    <w:rsid w:val="00D305DA"/>
    <w:rPr>
      <w:rFonts w:eastAsiaTheme="minorHAnsi"/>
      <w:lang w:val="es-EC" w:eastAsia="en-US"/>
    </w:rPr>
  </w:style>
  <w:style w:type="paragraph" w:customStyle="1" w:styleId="9E626E45202F414F9108243F6FBA830910">
    <w:name w:val="9E626E45202F414F9108243F6FBA830910"/>
    <w:rsid w:val="00D305DA"/>
    <w:rPr>
      <w:rFonts w:eastAsiaTheme="minorHAnsi"/>
      <w:lang w:val="es-EC" w:eastAsia="en-US"/>
    </w:rPr>
  </w:style>
  <w:style w:type="paragraph" w:customStyle="1" w:styleId="EE2139BB3E06499E9166BC5DF14926E210">
    <w:name w:val="EE2139BB3E06499E9166BC5DF14926E210"/>
    <w:rsid w:val="00D305DA"/>
    <w:rPr>
      <w:rFonts w:eastAsiaTheme="minorHAnsi"/>
      <w:lang w:val="es-EC" w:eastAsia="en-US"/>
    </w:rPr>
  </w:style>
  <w:style w:type="paragraph" w:customStyle="1" w:styleId="10845DBE96C342C285CCD6E528AB26B110">
    <w:name w:val="10845DBE96C342C285CCD6E528AB26B110"/>
    <w:rsid w:val="00D305DA"/>
    <w:rPr>
      <w:rFonts w:eastAsiaTheme="minorHAnsi"/>
      <w:lang w:val="es-EC" w:eastAsia="en-US"/>
    </w:rPr>
  </w:style>
  <w:style w:type="paragraph" w:customStyle="1" w:styleId="4F4C068E327D4225AE9CA58505E73A8E7">
    <w:name w:val="4F4C068E327D4225AE9CA58505E73A8E7"/>
    <w:rsid w:val="00D305DA"/>
    <w:rPr>
      <w:rFonts w:eastAsiaTheme="minorHAnsi"/>
      <w:lang w:val="es-EC" w:eastAsia="en-US"/>
    </w:rPr>
  </w:style>
  <w:style w:type="paragraph" w:customStyle="1" w:styleId="A992BAC19587424888D2ADEFB64977308">
    <w:name w:val="A992BAC19587424888D2ADEFB64977308"/>
    <w:rsid w:val="00D305DA"/>
    <w:rPr>
      <w:rFonts w:eastAsiaTheme="minorHAnsi"/>
      <w:lang w:val="es-EC" w:eastAsia="en-US"/>
    </w:rPr>
  </w:style>
  <w:style w:type="paragraph" w:customStyle="1" w:styleId="71E9232CC4D94F8BAAB040A194F427B88">
    <w:name w:val="71E9232CC4D94F8BAAB040A194F427B88"/>
    <w:rsid w:val="00D305DA"/>
    <w:rPr>
      <w:rFonts w:eastAsiaTheme="minorHAnsi"/>
      <w:lang w:val="es-EC" w:eastAsia="en-US"/>
    </w:rPr>
  </w:style>
  <w:style w:type="paragraph" w:customStyle="1" w:styleId="B9DF7B1A46DF4B969903E92B2F1AAD2C10">
    <w:name w:val="B9DF7B1A46DF4B969903E92B2F1AAD2C10"/>
    <w:rsid w:val="00D305DA"/>
    <w:rPr>
      <w:rFonts w:eastAsiaTheme="minorHAnsi"/>
      <w:lang w:val="es-EC" w:eastAsia="en-US"/>
    </w:rPr>
  </w:style>
  <w:style w:type="paragraph" w:customStyle="1" w:styleId="881B1BE5CDEC4F929C56A71ED40075B310">
    <w:name w:val="881B1BE5CDEC4F929C56A71ED40075B310"/>
    <w:rsid w:val="00D305DA"/>
    <w:rPr>
      <w:rFonts w:eastAsiaTheme="minorHAnsi"/>
      <w:lang w:val="es-EC" w:eastAsia="en-US"/>
    </w:rPr>
  </w:style>
  <w:style w:type="paragraph" w:customStyle="1" w:styleId="CE75B8F21FC74AEA8D63FF00918B8B8F10">
    <w:name w:val="CE75B8F21FC74AEA8D63FF00918B8B8F10"/>
    <w:rsid w:val="00D305DA"/>
    <w:rPr>
      <w:rFonts w:eastAsiaTheme="minorHAnsi"/>
      <w:lang w:val="es-EC" w:eastAsia="en-US"/>
    </w:rPr>
  </w:style>
  <w:style w:type="paragraph" w:customStyle="1" w:styleId="DA10A2CE462E4344AFB75924CE6FA73F7">
    <w:name w:val="DA10A2CE462E4344AFB75924CE6FA73F7"/>
    <w:rsid w:val="00D305DA"/>
    <w:rPr>
      <w:rFonts w:eastAsiaTheme="minorHAnsi"/>
      <w:lang w:val="es-EC" w:eastAsia="en-US"/>
    </w:rPr>
  </w:style>
  <w:style w:type="paragraph" w:customStyle="1" w:styleId="01705F66845A4A39AE7519BEAC52C6993">
    <w:name w:val="01705F66845A4A39AE7519BEAC52C6993"/>
    <w:rsid w:val="00D305DA"/>
    <w:rPr>
      <w:rFonts w:eastAsiaTheme="minorHAnsi"/>
      <w:lang w:val="es-EC" w:eastAsia="en-US"/>
    </w:rPr>
  </w:style>
  <w:style w:type="paragraph" w:customStyle="1" w:styleId="E5C8704FC8084DAE9BC60D23909BA54B3">
    <w:name w:val="E5C8704FC8084DAE9BC60D23909BA54B3"/>
    <w:rsid w:val="00D305DA"/>
    <w:rPr>
      <w:rFonts w:eastAsiaTheme="minorHAnsi"/>
      <w:lang w:val="es-EC" w:eastAsia="en-US"/>
    </w:rPr>
  </w:style>
  <w:style w:type="paragraph" w:customStyle="1" w:styleId="BF33E177B7694A8B858944C089A821623">
    <w:name w:val="BF33E177B7694A8B858944C089A821623"/>
    <w:rsid w:val="00D305DA"/>
    <w:rPr>
      <w:rFonts w:eastAsiaTheme="minorHAnsi"/>
      <w:lang w:val="es-EC" w:eastAsia="en-US"/>
    </w:rPr>
  </w:style>
  <w:style w:type="paragraph" w:customStyle="1" w:styleId="19B6194F2F92406F8F3E2F1BCAD305793">
    <w:name w:val="19B6194F2F92406F8F3E2F1BCAD305793"/>
    <w:rsid w:val="00D305DA"/>
    <w:rPr>
      <w:rFonts w:eastAsiaTheme="minorHAnsi"/>
      <w:lang w:val="es-EC" w:eastAsia="en-US"/>
    </w:rPr>
  </w:style>
  <w:style w:type="paragraph" w:customStyle="1" w:styleId="4F6F29408B39484AADB0667328761F1F3">
    <w:name w:val="4F6F29408B39484AADB0667328761F1F3"/>
    <w:rsid w:val="00D305DA"/>
    <w:rPr>
      <w:rFonts w:eastAsiaTheme="minorHAnsi"/>
      <w:lang w:val="es-EC" w:eastAsia="en-US"/>
    </w:rPr>
  </w:style>
  <w:style w:type="paragraph" w:customStyle="1" w:styleId="626B10955F14442BA2A18812EAC382033">
    <w:name w:val="626B10955F14442BA2A18812EAC382033"/>
    <w:rsid w:val="00D305DA"/>
    <w:rPr>
      <w:rFonts w:eastAsiaTheme="minorHAnsi"/>
      <w:lang w:val="es-EC" w:eastAsia="en-US"/>
    </w:rPr>
  </w:style>
  <w:style w:type="paragraph" w:customStyle="1" w:styleId="0E87E0CC760445918E28B05A55157F743">
    <w:name w:val="0E87E0CC760445918E28B05A55157F743"/>
    <w:rsid w:val="00D305DA"/>
    <w:rPr>
      <w:rFonts w:eastAsiaTheme="minorHAnsi"/>
      <w:lang w:val="es-EC" w:eastAsia="en-US"/>
    </w:rPr>
  </w:style>
  <w:style w:type="paragraph" w:customStyle="1" w:styleId="939F3CFDAF3D4E719DCD8EFD768805C61">
    <w:name w:val="939F3CFDAF3D4E719DCD8EFD768805C61"/>
    <w:rsid w:val="00D305DA"/>
    <w:rPr>
      <w:rFonts w:eastAsiaTheme="minorHAnsi"/>
      <w:lang w:val="es-EC" w:eastAsia="en-US"/>
    </w:rPr>
  </w:style>
  <w:style w:type="paragraph" w:customStyle="1" w:styleId="1346B9DA67EA406B8EC72B01BEC7428E11">
    <w:name w:val="1346B9DA67EA406B8EC72B01BEC7428E11"/>
    <w:rsid w:val="00D305DA"/>
    <w:rPr>
      <w:rFonts w:eastAsiaTheme="minorHAnsi"/>
      <w:lang w:val="es-EC" w:eastAsia="en-US"/>
    </w:rPr>
  </w:style>
  <w:style w:type="paragraph" w:customStyle="1" w:styleId="D48B78BA59304391A27962A43421EF6411">
    <w:name w:val="D48B78BA59304391A27962A43421EF6411"/>
    <w:rsid w:val="00D305DA"/>
    <w:rPr>
      <w:rFonts w:eastAsiaTheme="minorHAnsi"/>
      <w:lang w:val="es-EC" w:eastAsia="en-US"/>
    </w:rPr>
  </w:style>
  <w:style w:type="paragraph" w:customStyle="1" w:styleId="B7C07A82DE7F4FFD94435CB4535CC40F11">
    <w:name w:val="B7C07A82DE7F4FFD94435CB4535CC40F11"/>
    <w:rsid w:val="00D305DA"/>
    <w:rPr>
      <w:rFonts w:eastAsiaTheme="minorHAnsi"/>
      <w:lang w:val="es-EC" w:eastAsia="en-US"/>
    </w:rPr>
  </w:style>
  <w:style w:type="paragraph" w:customStyle="1" w:styleId="F53A35E6664848978E95535C1D11C98111">
    <w:name w:val="F53A35E6664848978E95535C1D11C98111"/>
    <w:rsid w:val="00D305DA"/>
    <w:rPr>
      <w:rFonts w:eastAsiaTheme="minorHAnsi"/>
      <w:lang w:val="es-EC" w:eastAsia="en-US"/>
    </w:rPr>
  </w:style>
  <w:style w:type="paragraph" w:customStyle="1" w:styleId="9E626E45202F414F9108243F6FBA830911">
    <w:name w:val="9E626E45202F414F9108243F6FBA830911"/>
    <w:rsid w:val="00D305DA"/>
    <w:rPr>
      <w:rFonts w:eastAsiaTheme="minorHAnsi"/>
      <w:lang w:val="es-EC" w:eastAsia="en-US"/>
    </w:rPr>
  </w:style>
  <w:style w:type="paragraph" w:customStyle="1" w:styleId="EE2139BB3E06499E9166BC5DF14926E211">
    <w:name w:val="EE2139BB3E06499E9166BC5DF14926E211"/>
    <w:rsid w:val="00D305DA"/>
    <w:rPr>
      <w:rFonts w:eastAsiaTheme="minorHAnsi"/>
      <w:lang w:val="es-EC" w:eastAsia="en-US"/>
    </w:rPr>
  </w:style>
  <w:style w:type="paragraph" w:customStyle="1" w:styleId="10845DBE96C342C285CCD6E528AB26B111">
    <w:name w:val="10845DBE96C342C285CCD6E528AB26B111"/>
    <w:rsid w:val="00D305DA"/>
    <w:rPr>
      <w:rFonts w:eastAsiaTheme="minorHAnsi"/>
      <w:lang w:val="es-EC" w:eastAsia="en-US"/>
    </w:rPr>
  </w:style>
  <w:style w:type="paragraph" w:customStyle="1" w:styleId="4F4C068E327D4225AE9CA58505E73A8E8">
    <w:name w:val="4F4C068E327D4225AE9CA58505E73A8E8"/>
    <w:rsid w:val="00D305DA"/>
    <w:rPr>
      <w:rFonts w:eastAsiaTheme="minorHAnsi"/>
      <w:lang w:val="es-EC" w:eastAsia="en-US"/>
    </w:rPr>
  </w:style>
  <w:style w:type="paragraph" w:customStyle="1" w:styleId="A992BAC19587424888D2ADEFB64977309">
    <w:name w:val="A992BAC19587424888D2ADEFB64977309"/>
    <w:rsid w:val="00D305DA"/>
    <w:rPr>
      <w:rFonts w:eastAsiaTheme="minorHAnsi"/>
      <w:lang w:val="es-EC" w:eastAsia="en-US"/>
    </w:rPr>
  </w:style>
  <w:style w:type="paragraph" w:customStyle="1" w:styleId="71E9232CC4D94F8BAAB040A194F427B89">
    <w:name w:val="71E9232CC4D94F8BAAB040A194F427B89"/>
    <w:rsid w:val="00D305DA"/>
    <w:rPr>
      <w:rFonts w:eastAsiaTheme="minorHAnsi"/>
      <w:lang w:val="es-EC" w:eastAsia="en-US"/>
    </w:rPr>
  </w:style>
  <w:style w:type="paragraph" w:customStyle="1" w:styleId="B9DF7B1A46DF4B969903E92B2F1AAD2C11">
    <w:name w:val="B9DF7B1A46DF4B969903E92B2F1AAD2C11"/>
    <w:rsid w:val="00D305DA"/>
    <w:rPr>
      <w:rFonts w:eastAsiaTheme="minorHAnsi"/>
      <w:lang w:val="es-EC" w:eastAsia="en-US"/>
    </w:rPr>
  </w:style>
  <w:style w:type="paragraph" w:customStyle="1" w:styleId="881B1BE5CDEC4F929C56A71ED40075B311">
    <w:name w:val="881B1BE5CDEC4F929C56A71ED40075B311"/>
    <w:rsid w:val="00D305DA"/>
    <w:rPr>
      <w:rFonts w:eastAsiaTheme="minorHAnsi"/>
      <w:lang w:val="es-EC" w:eastAsia="en-US"/>
    </w:rPr>
  </w:style>
  <w:style w:type="paragraph" w:customStyle="1" w:styleId="CE75B8F21FC74AEA8D63FF00918B8B8F11">
    <w:name w:val="CE75B8F21FC74AEA8D63FF00918B8B8F11"/>
    <w:rsid w:val="00D305DA"/>
    <w:rPr>
      <w:rFonts w:eastAsiaTheme="minorHAnsi"/>
      <w:lang w:val="es-EC" w:eastAsia="en-US"/>
    </w:rPr>
  </w:style>
  <w:style w:type="paragraph" w:customStyle="1" w:styleId="DA10A2CE462E4344AFB75924CE6FA73F8">
    <w:name w:val="DA10A2CE462E4344AFB75924CE6FA73F8"/>
    <w:rsid w:val="00D305DA"/>
    <w:rPr>
      <w:rFonts w:eastAsiaTheme="minorHAnsi"/>
      <w:lang w:val="es-EC" w:eastAsia="en-US"/>
    </w:rPr>
  </w:style>
  <w:style w:type="paragraph" w:customStyle="1" w:styleId="01705F66845A4A39AE7519BEAC52C6994">
    <w:name w:val="01705F66845A4A39AE7519BEAC52C6994"/>
    <w:rsid w:val="00D305DA"/>
    <w:rPr>
      <w:rFonts w:eastAsiaTheme="minorHAnsi"/>
      <w:lang w:val="es-EC" w:eastAsia="en-US"/>
    </w:rPr>
  </w:style>
  <w:style w:type="paragraph" w:customStyle="1" w:styleId="E5C8704FC8084DAE9BC60D23909BA54B4">
    <w:name w:val="E5C8704FC8084DAE9BC60D23909BA54B4"/>
    <w:rsid w:val="00D305DA"/>
    <w:rPr>
      <w:rFonts w:eastAsiaTheme="minorHAnsi"/>
      <w:lang w:val="es-EC" w:eastAsia="en-US"/>
    </w:rPr>
  </w:style>
  <w:style w:type="paragraph" w:customStyle="1" w:styleId="BF33E177B7694A8B858944C089A821624">
    <w:name w:val="BF33E177B7694A8B858944C089A821624"/>
    <w:rsid w:val="00D305DA"/>
    <w:rPr>
      <w:rFonts w:eastAsiaTheme="minorHAnsi"/>
      <w:lang w:val="es-EC" w:eastAsia="en-US"/>
    </w:rPr>
  </w:style>
  <w:style w:type="paragraph" w:customStyle="1" w:styleId="19B6194F2F92406F8F3E2F1BCAD305794">
    <w:name w:val="19B6194F2F92406F8F3E2F1BCAD305794"/>
    <w:rsid w:val="00D305DA"/>
    <w:rPr>
      <w:rFonts w:eastAsiaTheme="minorHAnsi"/>
      <w:lang w:val="es-EC" w:eastAsia="en-US"/>
    </w:rPr>
  </w:style>
  <w:style w:type="paragraph" w:customStyle="1" w:styleId="4F6F29408B39484AADB0667328761F1F4">
    <w:name w:val="4F6F29408B39484AADB0667328761F1F4"/>
    <w:rsid w:val="00D305DA"/>
    <w:rPr>
      <w:rFonts w:eastAsiaTheme="minorHAnsi"/>
      <w:lang w:val="es-EC" w:eastAsia="en-US"/>
    </w:rPr>
  </w:style>
  <w:style w:type="paragraph" w:customStyle="1" w:styleId="626B10955F14442BA2A18812EAC382034">
    <w:name w:val="626B10955F14442BA2A18812EAC382034"/>
    <w:rsid w:val="00D305DA"/>
    <w:rPr>
      <w:rFonts w:eastAsiaTheme="minorHAnsi"/>
      <w:lang w:val="es-EC" w:eastAsia="en-US"/>
    </w:rPr>
  </w:style>
  <w:style w:type="paragraph" w:customStyle="1" w:styleId="0E87E0CC760445918E28B05A55157F744">
    <w:name w:val="0E87E0CC760445918E28B05A55157F744"/>
    <w:rsid w:val="00D305DA"/>
    <w:rPr>
      <w:rFonts w:eastAsiaTheme="minorHAnsi"/>
      <w:lang w:val="es-EC" w:eastAsia="en-US"/>
    </w:rPr>
  </w:style>
  <w:style w:type="paragraph" w:customStyle="1" w:styleId="939F3CFDAF3D4E719DCD8EFD768805C62">
    <w:name w:val="939F3CFDAF3D4E719DCD8EFD768805C62"/>
    <w:rsid w:val="00D305DA"/>
    <w:rPr>
      <w:rFonts w:eastAsiaTheme="minorHAnsi"/>
      <w:lang w:val="es-EC" w:eastAsia="en-US"/>
    </w:rPr>
  </w:style>
  <w:style w:type="paragraph" w:customStyle="1" w:styleId="6F0879208C6044B79B405210D42FBE4D">
    <w:name w:val="6F0879208C6044B79B405210D42FBE4D"/>
    <w:rsid w:val="00D305DA"/>
  </w:style>
  <w:style w:type="paragraph" w:customStyle="1" w:styleId="1346B9DA67EA406B8EC72B01BEC7428E12">
    <w:name w:val="1346B9DA67EA406B8EC72B01BEC7428E12"/>
    <w:rsid w:val="00D305DA"/>
    <w:rPr>
      <w:rFonts w:eastAsiaTheme="minorHAnsi"/>
      <w:lang w:val="es-EC" w:eastAsia="en-US"/>
    </w:rPr>
  </w:style>
  <w:style w:type="paragraph" w:customStyle="1" w:styleId="D48B78BA59304391A27962A43421EF6412">
    <w:name w:val="D48B78BA59304391A27962A43421EF6412"/>
    <w:rsid w:val="00D305DA"/>
    <w:rPr>
      <w:rFonts w:eastAsiaTheme="minorHAnsi"/>
      <w:lang w:val="es-EC" w:eastAsia="en-US"/>
    </w:rPr>
  </w:style>
  <w:style w:type="paragraph" w:customStyle="1" w:styleId="B7C07A82DE7F4FFD94435CB4535CC40F12">
    <w:name w:val="B7C07A82DE7F4FFD94435CB4535CC40F12"/>
    <w:rsid w:val="00D305DA"/>
    <w:rPr>
      <w:rFonts w:eastAsiaTheme="minorHAnsi"/>
      <w:lang w:val="es-EC" w:eastAsia="en-US"/>
    </w:rPr>
  </w:style>
  <w:style w:type="paragraph" w:customStyle="1" w:styleId="F53A35E6664848978E95535C1D11C98112">
    <w:name w:val="F53A35E6664848978E95535C1D11C98112"/>
    <w:rsid w:val="00D305DA"/>
    <w:rPr>
      <w:rFonts w:eastAsiaTheme="minorHAnsi"/>
      <w:lang w:val="es-EC" w:eastAsia="en-US"/>
    </w:rPr>
  </w:style>
  <w:style w:type="paragraph" w:customStyle="1" w:styleId="9E626E45202F414F9108243F6FBA830912">
    <w:name w:val="9E626E45202F414F9108243F6FBA830912"/>
    <w:rsid w:val="00D305DA"/>
    <w:rPr>
      <w:rFonts w:eastAsiaTheme="minorHAnsi"/>
      <w:lang w:val="es-EC" w:eastAsia="en-US"/>
    </w:rPr>
  </w:style>
  <w:style w:type="paragraph" w:customStyle="1" w:styleId="EE2139BB3E06499E9166BC5DF14926E212">
    <w:name w:val="EE2139BB3E06499E9166BC5DF14926E212"/>
    <w:rsid w:val="00D305DA"/>
    <w:rPr>
      <w:rFonts w:eastAsiaTheme="minorHAnsi"/>
      <w:lang w:val="es-EC" w:eastAsia="en-US"/>
    </w:rPr>
  </w:style>
  <w:style w:type="paragraph" w:customStyle="1" w:styleId="10845DBE96C342C285CCD6E528AB26B112">
    <w:name w:val="10845DBE96C342C285CCD6E528AB26B112"/>
    <w:rsid w:val="00D305DA"/>
    <w:rPr>
      <w:rFonts w:eastAsiaTheme="minorHAnsi"/>
      <w:lang w:val="es-EC" w:eastAsia="en-US"/>
    </w:rPr>
  </w:style>
  <w:style w:type="paragraph" w:customStyle="1" w:styleId="4F4C068E327D4225AE9CA58505E73A8E9">
    <w:name w:val="4F4C068E327D4225AE9CA58505E73A8E9"/>
    <w:rsid w:val="00D305DA"/>
    <w:rPr>
      <w:rFonts w:eastAsiaTheme="minorHAnsi"/>
      <w:lang w:val="es-EC" w:eastAsia="en-US"/>
    </w:rPr>
  </w:style>
  <w:style w:type="paragraph" w:customStyle="1" w:styleId="A992BAC19587424888D2ADEFB649773010">
    <w:name w:val="A992BAC19587424888D2ADEFB649773010"/>
    <w:rsid w:val="00D305DA"/>
    <w:rPr>
      <w:rFonts w:eastAsiaTheme="minorHAnsi"/>
      <w:lang w:val="es-EC" w:eastAsia="en-US"/>
    </w:rPr>
  </w:style>
  <w:style w:type="paragraph" w:customStyle="1" w:styleId="71E9232CC4D94F8BAAB040A194F427B810">
    <w:name w:val="71E9232CC4D94F8BAAB040A194F427B810"/>
    <w:rsid w:val="00D305DA"/>
    <w:rPr>
      <w:rFonts w:eastAsiaTheme="minorHAnsi"/>
      <w:lang w:val="es-EC" w:eastAsia="en-US"/>
    </w:rPr>
  </w:style>
  <w:style w:type="paragraph" w:customStyle="1" w:styleId="B9DF7B1A46DF4B969903E92B2F1AAD2C12">
    <w:name w:val="B9DF7B1A46DF4B969903E92B2F1AAD2C12"/>
    <w:rsid w:val="00D305DA"/>
    <w:rPr>
      <w:rFonts w:eastAsiaTheme="minorHAnsi"/>
      <w:lang w:val="es-EC" w:eastAsia="en-US"/>
    </w:rPr>
  </w:style>
  <w:style w:type="paragraph" w:customStyle="1" w:styleId="881B1BE5CDEC4F929C56A71ED40075B312">
    <w:name w:val="881B1BE5CDEC4F929C56A71ED40075B312"/>
    <w:rsid w:val="00D305DA"/>
    <w:rPr>
      <w:rFonts w:eastAsiaTheme="minorHAnsi"/>
      <w:lang w:val="es-EC" w:eastAsia="en-US"/>
    </w:rPr>
  </w:style>
  <w:style w:type="paragraph" w:customStyle="1" w:styleId="CE75B8F21FC74AEA8D63FF00918B8B8F12">
    <w:name w:val="CE75B8F21FC74AEA8D63FF00918B8B8F12"/>
    <w:rsid w:val="00D305DA"/>
    <w:rPr>
      <w:rFonts w:eastAsiaTheme="minorHAnsi"/>
      <w:lang w:val="es-EC" w:eastAsia="en-US"/>
    </w:rPr>
  </w:style>
  <w:style w:type="paragraph" w:customStyle="1" w:styleId="DA10A2CE462E4344AFB75924CE6FA73F9">
    <w:name w:val="DA10A2CE462E4344AFB75924CE6FA73F9"/>
    <w:rsid w:val="00D305DA"/>
    <w:rPr>
      <w:rFonts w:eastAsiaTheme="minorHAnsi"/>
      <w:lang w:val="es-EC" w:eastAsia="en-US"/>
    </w:rPr>
  </w:style>
  <w:style w:type="paragraph" w:customStyle="1" w:styleId="01705F66845A4A39AE7519BEAC52C6995">
    <w:name w:val="01705F66845A4A39AE7519BEAC52C6995"/>
    <w:rsid w:val="00D305DA"/>
    <w:rPr>
      <w:rFonts w:eastAsiaTheme="minorHAnsi"/>
      <w:lang w:val="es-EC" w:eastAsia="en-US"/>
    </w:rPr>
  </w:style>
  <w:style w:type="paragraph" w:customStyle="1" w:styleId="E5C8704FC8084DAE9BC60D23909BA54B5">
    <w:name w:val="E5C8704FC8084DAE9BC60D23909BA54B5"/>
    <w:rsid w:val="00D305DA"/>
    <w:rPr>
      <w:rFonts w:eastAsiaTheme="minorHAnsi"/>
      <w:lang w:val="es-EC" w:eastAsia="en-US"/>
    </w:rPr>
  </w:style>
  <w:style w:type="paragraph" w:customStyle="1" w:styleId="BF33E177B7694A8B858944C089A821625">
    <w:name w:val="BF33E177B7694A8B858944C089A821625"/>
    <w:rsid w:val="00D305DA"/>
    <w:rPr>
      <w:rFonts w:eastAsiaTheme="minorHAnsi"/>
      <w:lang w:val="es-EC" w:eastAsia="en-US"/>
    </w:rPr>
  </w:style>
  <w:style w:type="paragraph" w:customStyle="1" w:styleId="19B6194F2F92406F8F3E2F1BCAD305795">
    <w:name w:val="19B6194F2F92406F8F3E2F1BCAD305795"/>
    <w:rsid w:val="00D305DA"/>
    <w:rPr>
      <w:rFonts w:eastAsiaTheme="minorHAnsi"/>
      <w:lang w:val="es-EC" w:eastAsia="en-US"/>
    </w:rPr>
  </w:style>
  <w:style w:type="paragraph" w:customStyle="1" w:styleId="4F6F29408B39484AADB0667328761F1F5">
    <w:name w:val="4F6F29408B39484AADB0667328761F1F5"/>
    <w:rsid w:val="00D305DA"/>
    <w:rPr>
      <w:rFonts w:eastAsiaTheme="minorHAnsi"/>
      <w:lang w:val="es-EC" w:eastAsia="en-US"/>
    </w:rPr>
  </w:style>
  <w:style w:type="paragraph" w:customStyle="1" w:styleId="626B10955F14442BA2A18812EAC382035">
    <w:name w:val="626B10955F14442BA2A18812EAC382035"/>
    <w:rsid w:val="00D305DA"/>
    <w:rPr>
      <w:rFonts w:eastAsiaTheme="minorHAnsi"/>
      <w:lang w:val="es-EC" w:eastAsia="en-US"/>
    </w:rPr>
  </w:style>
  <w:style w:type="paragraph" w:customStyle="1" w:styleId="0E87E0CC760445918E28B05A55157F745">
    <w:name w:val="0E87E0CC760445918E28B05A55157F745"/>
    <w:rsid w:val="00D305DA"/>
    <w:rPr>
      <w:rFonts w:eastAsiaTheme="minorHAnsi"/>
      <w:lang w:val="es-EC" w:eastAsia="en-US"/>
    </w:rPr>
  </w:style>
  <w:style w:type="paragraph" w:customStyle="1" w:styleId="939F3CFDAF3D4E719DCD8EFD768805C63">
    <w:name w:val="939F3CFDAF3D4E719DCD8EFD768805C63"/>
    <w:rsid w:val="00D305DA"/>
    <w:rPr>
      <w:rFonts w:eastAsiaTheme="minorHAnsi"/>
      <w:lang w:val="es-EC" w:eastAsia="en-US"/>
    </w:rPr>
  </w:style>
  <w:style w:type="paragraph" w:customStyle="1" w:styleId="1346B9DA67EA406B8EC72B01BEC7428E13">
    <w:name w:val="1346B9DA67EA406B8EC72B01BEC7428E13"/>
    <w:rsid w:val="00D305DA"/>
    <w:rPr>
      <w:rFonts w:eastAsiaTheme="minorHAnsi"/>
      <w:lang w:val="es-EC" w:eastAsia="en-US"/>
    </w:rPr>
  </w:style>
  <w:style w:type="paragraph" w:customStyle="1" w:styleId="D48B78BA59304391A27962A43421EF6413">
    <w:name w:val="D48B78BA59304391A27962A43421EF6413"/>
    <w:rsid w:val="00D305DA"/>
    <w:rPr>
      <w:rFonts w:eastAsiaTheme="minorHAnsi"/>
      <w:lang w:val="es-EC" w:eastAsia="en-US"/>
    </w:rPr>
  </w:style>
  <w:style w:type="paragraph" w:customStyle="1" w:styleId="B7C07A82DE7F4FFD94435CB4535CC40F13">
    <w:name w:val="B7C07A82DE7F4FFD94435CB4535CC40F13"/>
    <w:rsid w:val="00D305DA"/>
    <w:rPr>
      <w:rFonts w:eastAsiaTheme="minorHAnsi"/>
      <w:lang w:val="es-EC" w:eastAsia="en-US"/>
    </w:rPr>
  </w:style>
  <w:style w:type="paragraph" w:customStyle="1" w:styleId="F53A35E6664848978E95535C1D11C98113">
    <w:name w:val="F53A35E6664848978E95535C1D11C98113"/>
    <w:rsid w:val="00D305DA"/>
    <w:rPr>
      <w:rFonts w:eastAsiaTheme="minorHAnsi"/>
      <w:lang w:val="es-EC" w:eastAsia="en-US"/>
    </w:rPr>
  </w:style>
  <w:style w:type="paragraph" w:customStyle="1" w:styleId="9E626E45202F414F9108243F6FBA830913">
    <w:name w:val="9E626E45202F414F9108243F6FBA830913"/>
    <w:rsid w:val="00D305DA"/>
    <w:rPr>
      <w:rFonts w:eastAsiaTheme="minorHAnsi"/>
      <w:lang w:val="es-EC" w:eastAsia="en-US"/>
    </w:rPr>
  </w:style>
  <w:style w:type="paragraph" w:customStyle="1" w:styleId="EE2139BB3E06499E9166BC5DF14926E213">
    <w:name w:val="EE2139BB3E06499E9166BC5DF14926E213"/>
    <w:rsid w:val="00D305DA"/>
    <w:rPr>
      <w:rFonts w:eastAsiaTheme="minorHAnsi"/>
      <w:lang w:val="es-EC" w:eastAsia="en-US"/>
    </w:rPr>
  </w:style>
  <w:style w:type="paragraph" w:customStyle="1" w:styleId="10845DBE96C342C285CCD6E528AB26B113">
    <w:name w:val="10845DBE96C342C285CCD6E528AB26B113"/>
    <w:rsid w:val="00D305DA"/>
    <w:rPr>
      <w:rFonts w:eastAsiaTheme="minorHAnsi"/>
      <w:lang w:val="es-EC" w:eastAsia="en-US"/>
    </w:rPr>
  </w:style>
  <w:style w:type="paragraph" w:customStyle="1" w:styleId="4F4C068E327D4225AE9CA58505E73A8E10">
    <w:name w:val="4F4C068E327D4225AE9CA58505E73A8E10"/>
    <w:rsid w:val="00D305DA"/>
    <w:rPr>
      <w:rFonts w:eastAsiaTheme="minorHAnsi"/>
      <w:lang w:val="es-EC" w:eastAsia="en-US"/>
    </w:rPr>
  </w:style>
  <w:style w:type="paragraph" w:customStyle="1" w:styleId="A992BAC19587424888D2ADEFB649773011">
    <w:name w:val="A992BAC19587424888D2ADEFB649773011"/>
    <w:rsid w:val="00D305DA"/>
    <w:rPr>
      <w:rFonts w:eastAsiaTheme="minorHAnsi"/>
      <w:lang w:val="es-EC" w:eastAsia="en-US"/>
    </w:rPr>
  </w:style>
  <w:style w:type="paragraph" w:customStyle="1" w:styleId="71E9232CC4D94F8BAAB040A194F427B811">
    <w:name w:val="71E9232CC4D94F8BAAB040A194F427B811"/>
    <w:rsid w:val="00D305DA"/>
    <w:rPr>
      <w:rFonts w:eastAsiaTheme="minorHAnsi"/>
      <w:lang w:val="es-EC" w:eastAsia="en-US"/>
    </w:rPr>
  </w:style>
  <w:style w:type="paragraph" w:customStyle="1" w:styleId="B9DF7B1A46DF4B969903E92B2F1AAD2C13">
    <w:name w:val="B9DF7B1A46DF4B969903E92B2F1AAD2C13"/>
    <w:rsid w:val="00D305DA"/>
    <w:rPr>
      <w:rFonts w:eastAsiaTheme="minorHAnsi"/>
      <w:lang w:val="es-EC" w:eastAsia="en-US"/>
    </w:rPr>
  </w:style>
  <w:style w:type="paragraph" w:customStyle="1" w:styleId="881B1BE5CDEC4F929C56A71ED40075B313">
    <w:name w:val="881B1BE5CDEC4F929C56A71ED40075B313"/>
    <w:rsid w:val="00D305DA"/>
    <w:rPr>
      <w:rFonts w:eastAsiaTheme="minorHAnsi"/>
      <w:lang w:val="es-EC" w:eastAsia="en-US"/>
    </w:rPr>
  </w:style>
  <w:style w:type="paragraph" w:customStyle="1" w:styleId="CE75B8F21FC74AEA8D63FF00918B8B8F13">
    <w:name w:val="CE75B8F21FC74AEA8D63FF00918B8B8F13"/>
    <w:rsid w:val="00D305DA"/>
    <w:rPr>
      <w:rFonts w:eastAsiaTheme="minorHAnsi"/>
      <w:lang w:val="es-EC" w:eastAsia="en-US"/>
    </w:rPr>
  </w:style>
  <w:style w:type="paragraph" w:customStyle="1" w:styleId="DA10A2CE462E4344AFB75924CE6FA73F10">
    <w:name w:val="DA10A2CE462E4344AFB75924CE6FA73F10"/>
    <w:rsid w:val="00D305DA"/>
    <w:rPr>
      <w:rFonts w:eastAsiaTheme="minorHAnsi"/>
      <w:lang w:val="es-EC" w:eastAsia="en-US"/>
    </w:rPr>
  </w:style>
  <w:style w:type="paragraph" w:customStyle="1" w:styleId="01705F66845A4A39AE7519BEAC52C6996">
    <w:name w:val="01705F66845A4A39AE7519BEAC52C6996"/>
    <w:rsid w:val="00D305DA"/>
    <w:rPr>
      <w:rFonts w:eastAsiaTheme="minorHAnsi"/>
      <w:lang w:val="es-EC" w:eastAsia="en-US"/>
    </w:rPr>
  </w:style>
  <w:style w:type="paragraph" w:customStyle="1" w:styleId="E5C8704FC8084DAE9BC60D23909BA54B6">
    <w:name w:val="E5C8704FC8084DAE9BC60D23909BA54B6"/>
    <w:rsid w:val="00D305DA"/>
    <w:rPr>
      <w:rFonts w:eastAsiaTheme="minorHAnsi"/>
      <w:lang w:val="es-EC" w:eastAsia="en-US"/>
    </w:rPr>
  </w:style>
  <w:style w:type="paragraph" w:customStyle="1" w:styleId="BF33E177B7694A8B858944C089A821626">
    <w:name w:val="BF33E177B7694A8B858944C089A821626"/>
    <w:rsid w:val="00D305DA"/>
    <w:rPr>
      <w:rFonts w:eastAsiaTheme="minorHAnsi"/>
      <w:lang w:val="es-EC" w:eastAsia="en-US"/>
    </w:rPr>
  </w:style>
  <w:style w:type="paragraph" w:customStyle="1" w:styleId="19B6194F2F92406F8F3E2F1BCAD305796">
    <w:name w:val="19B6194F2F92406F8F3E2F1BCAD305796"/>
    <w:rsid w:val="00D305DA"/>
    <w:rPr>
      <w:rFonts w:eastAsiaTheme="minorHAnsi"/>
      <w:lang w:val="es-EC" w:eastAsia="en-US"/>
    </w:rPr>
  </w:style>
  <w:style w:type="paragraph" w:customStyle="1" w:styleId="4F6F29408B39484AADB0667328761F1F6">
    <w:name w:val="4F6F29408B39484AADB0667328761F1F6"/>
    <w:rsid w:val="00D305DA"/>
    <w:rPr>
      <w:rFonts w:eastAsiaTheme="minorHAnsi"/>
      <w:lang w:val="es-EC" w:eastAsia="en-US"/>
    </w:rPr>
  </w:style>
  <w:style w:type="paragraph" w:customStyle="1" w:styleId="626B10955F14442BA2A18812EAC382036">
    <w:name w:val="626B10955F14442BA2A18812EAC382036"/>
    <w:rsid w:val="00D305DA"/>
    <w:rPr>
      <w:rFonts w:eastAsiaTheme="minorHAnsi"/>
      <w:lang w:val="es-EC" w:eastAsia="en-US"/>
    </w:rPr>
  </w:style>
  <w:style w:type="paragraph" w:customStyle="1" w:styleId="0E87E0CC760445918E28B05A55157F746">
    <w:name w:val="0E87E0CC760445918E28B05A55157F746"/>
    <w:rsid w:val="00D305DA"/>
    <w:rPr>
      <w:rFonts w:eastAsiaTheme="minorHAnsi"/>
      <w:lang w:val="es-EC" w:eastAsia="en-US"/>
    </w:rPr>
  </w:style>
  <w:style w:type="paragraph" w:customStyle="1" w:styleId="939F3CFDAF3D4E719DCD8EFD768805C64">
    <w:name w:val="939F3CFDAF3D4E719DCD8EFD768805C64"/>
    <w:rsid w:val="00D305DA"/>
    <w:rPr>
      <w:rFonts w:eastAsiaTheme="minorHAnsi"/>
      <w:lang w:val="es-EC" w:eastAsia="en-US"/>
    </w:rPr>
  </w:style>
  <w:style w:type="paragraph" w:customStyle="1" w:styleId="1346B9DA67EA406B8EC72B01BEC7428E14">
    <w:name w:val="1346B9DA67EA406B8EC72B01BEC7428E14"/>
    <w:rsid w:val="00D305DA"/>
    <w:rPr>
      <w:rFonts w:eastAsiaTheme="minorHAnsi"/>
      <w:lang w:val="es-EC" w:eastAsia="en-US"/>
    </w:rPr>
  </w:style>
  <w:style w:type="paragraph" w:customStyle="1" w:styleId="D48B78BA59304391A27962A43421EF6414">
    <w:name w:val="D48B78BA59304391A27962A43421EF6414"/>
    <w:rsid w:val="00D305DA"/>
    <w:rPr>
      <w:rFonts w:eastAsiaTheme="minorHAnsi"/>
      <w:lang w:val="es-EC" w:eastAsia="en-US"/>
    </w:rPr>
  </w:style>
  <w:style w:type="paragraph" w:customStyle="1" w:styleId="B7C07A82DE7F4FFD94435CB4535CC40F14">
    <w:name w:val="B7C07A82DE7F4FFD94435CB4535CC40F14"/>
    <w:rsid w:val="00D305DA"/>
    <w:rPr>
      <w:rFonts w:eastAsiaTheme="minorHAnsi"/>
      <w:lang w:val="es-EC" w:eastAsia="en-US"/>
    </w:rPr>
  </w:style>
  <w:style w:type="paragraph" w:customStyle="1" w:styleId="F53A35E6664848978E95535C1D11C98114">
    <w:name w:val="F53A35E6664848978E95535C1D11C98114"/>
    <w:rsid w:val="00D305DA"/>
    <w:rPr>
      <w:rFonts w:eastAsiaTheme="minorHAnsi"/>
      <w:lang w:val="es-EC" w:eastAsia="en-US"/>
    </w:rPr>
  </w:style>
  <w:style w:type="paragraph" w:customStyle="1" w:styleId="9E626E45202F414F9108243F6FBA830914">
    <w:name w:val="9E626E45202F414F9108243F6FBA830914"/>
    <w:rsid w:val="00D305DA"/>
    <w:rPr>
      <w:rFonts w:eastAsiaTheme="minorHAnsi"/>
      <w:lang w:val="es-EC" w:eastAsia="en-US"/>
    </w:rPr>
  </w:style>
  <w:style w:type="paragraph" w:customStyle="1" w:styleId="EE2139BB3E06499E9166BC5DF14926E214">
    <w:name w:val="EE2139BB3E06499E9166BC5DF14926E214"/>
    <w:rsid w:val="00D305DA"/>
    <w:rPr>
      <w:rFonts w:eastAsiaTheme="minorHAnsi"/>
      <w:lang w:val="es-EC" w:eastAsia="en-US"/>
    </w:rPr>
  </w:style>
  <w:style w:type="paragraph" w:customStyle="1" w:styleId="10845DBE96C342C285CCD6E528AB26B114">
    <w:name w:val="10845DBE96C342C285CCD6E528AB26B114"/>
    <w:rsid w:val="00D305DA"/>
    <w:rPr>
      <w:rFonts w:eastAsiaTheme="minorHAnsi"/>
      <w:lang w:val="es-EC" w:eastAsia="en-US"/>
    </w:rPr>
  </w:style>
  <w:style w:type="paragraph" w:customStyle="1" w:styleId="4F4C068E327D4225AE9CA58505E73A8E11">
    <w:name w:val="4F4C068E327D4225AE9CA58505E73A8E11"/>
    <w:rsid w:val="00D305DA"/>
    <w:rPr>
      <w:rFonts w:eastAsiaTheme="minorHAnsi"/>
      <w:lang w:val="es-EC" w:eastAsia="en-US"/>
    </w:rPr>
  </w:style>
  <w:style w:type="paragraph" w:customStyle="1" w:styleId="A992BAC19587424888D2ADEFB649773012">
    <w:name w:val="A992BAC19587424888D2ADEFB649773012"/>
    <w:rsid w:val="00D305DA"/>
    <w:rPr>
      <w:rFonts w:eastAsiaTheme="minorHAnsi"/>
      <w:lang w:val="es-EC" w:eastAsia="en-US"/>
    </w:rPr>
  </w:style>
  <w:style w:type="paragraph" w:customStyle="1" w:styleId="71E9232CC4D94F8BAAB040A194F427B812">
    <w:name w:val="71E9232CC4D94F8BAAB040A194F427B812"/>
    <w:rsid w:val="00D305DA"/>
    <w:rPr>
      <w:rFonts w:eastAsiaTheme="minorHAnsi"/>
      <w:lang w:val="es-EC" w:eastAsia="en-US"/>
    </w:rPr>
  </w:style>
  <w:style w:type="paragraph" w:customStyle="1" w:styleId="B9DF7B1A46DF4B969903E92B2F1AAD2C14">
    <w:name w:val="B9DF7B1A46DF4B969903E92B2F1AAD2C14"/>
    <w:rsid w:val="00D305DA"/>
    <w:rPr>
      <w:rFonts w:eastAsiaTheme="minorHAnsi"/>
      <w:lang w:val="es-EC" w:eastAsia="en-US"/>
    </w:rPr>
  </w:style>
  <w:style w:type="paragraph" w:customStyle="1" w:styleId="881B1BE5CDEC4F929C56A71ED40075B314">
    <w:name w:val="881B1BE5CDEC4F929C56A71ED40075B314"/>
    <w:rsid w:val="00D305DA"/>
    <w:rPr>
      <w:rFonts w:eastAsiaTheme="minorHAnsi"/>
      <w:lang w:val="es-EC" w:eastAsia="en-US"/>
    </w:rPr>
  </w:style>
  <w:style w:type="paragraph" w:customStyle="1" w:styleId="CE75B8F21FC74AEA8D63FF00918B8B8F14">
    <w:name w:val="CE75B8F21FC74AEA8D63FF00918B8B8F14"/>
    <w:rsid w:val="00D305DA"/>
    <w:rPr>
      <w:rFonts w:eastAsiaTheme="minorHAnsi"/>
      <w:lang w:val="es-EC" w:eastAsia="en-US"/>
    </w:rPr>
  </w:style>
  <w:style w:type="paragraph" w:customStyle="1" w:styleId="DA10A2CE462E4344AFB75924CE6FA73F11">
    <w:name w:val="DA10A2CE462E4344AFB75924CE6FA73F11"/>
    <w:rsid w:val="00D305DA"/>
    <w:rPr>
      <w:rFonts w:eastAsiaTheme="minorHAnsi"/>
      <w:lang w:val="es-EC" w:eastAsia="en-US"/>
    </w:rPr>
  </w:style>
  <w:style w:type="paragraph" w:customStyle="1" w:styleId="01705F66845A4A39AE7519BEAC52C6997">
    <w:name w:val="01705F66845A4A39AE7519BEAC52C6997"/>
    <w:rsid w:val="00D305DA"/>
    <w:rPr>
      <w:rFonts w:eastAsiaTheme="minorHAnsi"/>
      <w:lang w:val="es-EC" w:eastAsia="en-US"/>
    </w:rPr>
  </w:style>
  <w:style w:type="paragraph" w:customStyle="1" w:styleId="E5C8704FC8084DAE9BC60D23909BA54B7">
    <w:name w:val="E5C8704FC8084DAE9BC60D23909BA54B7"/>
    <w:rsid w:val="00D305DA"/>
    <w:rPr>
      <w:rFonts w:eastAsiaTheme="minorHAnsi"/>
      <w:lang w:val="es-EC" w:eastAsia="en-US"/>
    </w:rPr>
  </w:style>
  <w:style w:type="paragraph" w:customStyle="1" w:styleId="BF33E177B7694A8B858944C089A821627">
    <w:name w:val="BF33E177B7694A8B858944C089A821627"/>
    <w:rsid w:val="00D305DA"/>
    <w:rPr>
      <w:rFonts w:eastAsiaTheme="minorHAnsi"/>
      <w:lang w:val="es-EC" w:eastAsia="en-US"/>
    </w:rPr>
  </w:style>
  <w:style w:type="paragraph" w:customStyle="1" w:styleId="19B6194F2F92406F8F3E2F1BCAD305797">
    <w:name w:val="19B6194F2F92406F8F3E2F1BCAD305797"/>
    <w:rsid w:val="00D305DA"/>
    <w:rPr>
      <w:rFonts w:eastAsiaTheme="minorHAnsi"/>
      <w:lang w:val="es-EC" w:eastAsia="en-US"/>
    </w:rPr>
  </w:style>
  <w:style w:type="paragraph" w:customStyle="1" w:styleId="4F6F29408B39484AADB0667328761F1F7">
    <w:name w:val="4F6F29408B39484AADB0667328761F1F7"/>
    <w:rsid w:val="00D305DA"/>
    <w:rPr>
      <w:rFonts w:eastAsiaTheme="minorHAnsi"/>
      <w:lang w:val="es-EC" w:eastAsia="en-US"/>
    </w:rPr>
  </w:style>
  <w:style w:type="paragraph" w:customStyle="1" w:styleId="626B10955F14442BA2A18812EAC382037">
    <w:name w:val="626B10955F14442BA2A18812EAC382037"/>
    <w:rsid w:val="00D305DA"/>
    <w:rPr>
      <w:rFonts w:eastAsiaTheme="minorHAnsi"/>
      <w:lang w:val="es-EC" w:eastAsia="en-US"/>
    </w:rPr>
  </w:style>
  <w:style w:type="paragraph" w:customStyle="1" w:styleId="0E87E0CC760445918E28B05A55157F747">
    <w:name w:val="0E87E0CC760445918E28B05A55157F747"/>
    <w:rsid w:val="00D305DA"/>
    <w:rPr>
      <w:rFonts w:eastAsiaTheme="minorHAnsi"/>
      <w:lang w:val="es-EC" w:eastAsia="en-US"/>
    </w:rPr>
  </w:style>
  <w:style w:type="paragraph" w:customStyle="1" w:styleId="939F3CFDAF3D4E719DCD8EFD768805C65">
    <w:name w:val="939F3CFDAF3D4E719DCD8EFD768805C65"/>
    <w:rsid w:val="00D305DA"/>
    <w:rPr>
      <w:rFonts w:eastAsiaTheme="minorHAnsi"/>
      <w:lang w:val="es-EC" w:eastAsia="en-US"/>
    </w:rPr>
  </w:style>
  <w:style w:type="paragraph" w:customStyle="1" w:styleId="04C31CF0325B4BFDA6D6C31C63CFDA05">
    <w:name w:val="04C31CF0325B4BFDA6D6C31C63CFDA05"/>
    <w:rsid w:val="00D305DA"/>
  </w:style>
  <w:style w:type="paragraph" w:customStyle="1" w:styleId="1346B9DA67EA406B8EC72B01BEC7428E15">
    <w:name w:val="1346B9DA67EA406B8EC72B01BEC7428E15"/>
    <w:rsid w:val="00D305DA"/>
    <w:rPr>
      <w:rFonts w:eastAsiaTheme="minorHAnsi"/>
      <w:lang w:val="es-EC" w:eastAsia="en-US"/>
    </w:rPr>
  </w:style>
  <w:style w:type="paragraph" w:customStyle="1" w:styleId="D48B78BA59304391A27962A43421EF6415">
    <w:name w:val="D48B78BA59304391A27962A43421EF6415"/>
    <w:rsid w:val="00D305DA"/>
    <w:rPr>
      <w:rFonts w:eastAsiaTheme="minorHAnsi"/>
      <w:lang w:val="es-EC" w:eastAsia="en-US"/>
    </w:rPr>
  </w:style>
  <w:style w:type="paragraph" w:customStyle="1" w:styleId="B7C07A82DE7F4FFD94435CB4535CC40F15">
    <w:name w:val="B7C07A82DE7F4FFD94435CB4535CC40F15"/>
    <w:rsid w:val="00D305DA"/>
    <w:rPr>
      <w:rFonts w:eastAsiaTheme="minorHAnsi"/>
      <w:lang w:val="es-EC" w:eastAsia="en-US"/>
    </w:rPr>
  </w:style>
  <w:style w:type="paragraph" w:customStyle="1" w:styleId="F53A35E6664848978E95535C1D11C98115">
    <w:name w:val="F53A35E6664848978E95535C1D11C98115"/>
    <w:rsid w:val="00D305DA"/>
    <w:rPr>
      <w:rFonts w:eastAsiaTheme="minorHAnsi"/>
      <w:lang w:val="es-EC" w:eastAsia="en-US"/>
    </w:rPr>
  </w:style>
  <w:style w:type="paragraph" w:customStyle="1" w:styleId="9E626E45202F414F9108243F6FBA830915">
    <w:name w:val="9E626E45202F414F9108243F6FBA830915"/>
    <w:rsid w:val="00D305DA"/>
    <w:rPr>
      <w:rFonts w:eastAsiaTheme="minorHAnsi"/>
      <w:lang w:val="es-EC" w:eastAsia="en-US"/>
    </w:rPr>
  </w:style>
  <w:style w:type="paragraph" w:customStyle="1" w:styleId="EE2139BB3E06499E9166BC5DF14926E215">
    <w:name w:val="EE2139BB3E06499E9166BC5DF14926E215"/>
    <w:rsid w:val="00D305DA"/>
    <w:rPr>
      <w:rFonts w:eastAsiaTheme="minorHAnsi"/>
      <w:lang w:val="es-EC" w:eastAsia="en-US"/>
    </w:rPr>
  </w:style>
  <w:style w:type="paragraph" w:customStyle="1" w:styleId="10845DBE96C342C285CCD6E528AB26B115">
    <w:name w:val="10845DBE96C342C285CCD6E528AB26B115"/>
    <w:rsid w:val="00D305DA"/>
    <w:rPr>
      <w:rFonts w:eastAsiaTheme="minorHAnsi"/>
      <w:lang w:val="es-EC" w:eastAsia="en-US"/>
    </w:rPr>
  </w:style>
  <w:style w:type="paragraph" w:customStyle="1" w:styleId="4F4C068E327D4225AE9CA58505E73A8E12">
    <w:name w:val="4F4C068E327D4225AE9CA58505E73A8E12"/>
    <w:rsid w:val="00D305DA"/>
    <w:rPr>
      <w:rFonts w:eastAsiaTheme="minorHAnsi"/>
      <w:lang w:val="es-EC" w:eastAsia="en-US"/>
    </w:rPr>
  </w:style>
  <w:style w:type="paragraph" w:customStyle="1" w:styleId="A992BAC19587424888D2ADEFB649773013">
    <w:name w:val="A992BAC19587424888D2ADEFB649773013"/>
    <w:rsid w:val="00D305DA"/>
    <w:rPr>
      <w:rFonts w:eastAsiaTheme="minorHAnsi"/>
      <w:lang w:val="es-EC" w:eastAsia="en-US"/>
    </w:rPr>
  </w:style>
  <w:style w:type="paragraph" w:customStyle="1" w:styleId="71E9232CC4D94F8BAAB040A194F427B813">
    <w:name w:val="71E9232CC4D94F8BAAB040A194F427B813"/>
    <w:rsid w:val="00D305DA"/>
    <w:rPr>
      <w:rFonts w:eastAsiaTheme="minorHAnsi"/>
      <w:lang w:val="es-EC" w:eastAsia="en-US"/>
    </w:rPr>
  </w:style>
  <w:style w:type="paragraph" w:customStyle="1" w:styleId="B9DF7B1A46DF4B969903E92B2F1AAD2C15">
    <w:name w:val="B9DF7B1A46DF4B969903E92B2F1AAD2C15"/>
    <w:rsid w:val="00D305DA"/>
    <w:rPr>
      <w:rFonts w:eastAsiaTheme="minorHAnsi"/>
      <w:lang w:val="es-EC" w:eastAsia="en-US"/>
    </w:rPr>
  </w:style>
  <w:style w:type="paragraph" w:customStyle="1" w:styleId="881B1BE5CDEC4F929C56A71ED40075B315">
    <w:name w:val="881B1BE5CDEC4F929C56A71ED40075B315"/>
    <w:rsid w:val="00D305DA"/>
    <w:rPr>
      <w:rFonts w:eastAsiaTheme="minorHAnsi"/>
      <w:lang w:val="es-EC" w:eastAsia="en-US"/>
    </w:rPr>
  </w:style>
  <w:style w:type="paragraph" w:customStyle="1" w:styleId="CE75B8F21FC74AEA8D63FF00918B8B8F15">
    <w:name w:val="CE75B8F21FC74AEA8D63FF00918B8B8F15"/>
    <w:rsid w:val="00D305DA"/>
    <w:rPr>
      <w:rFonts w:eastAsiaTheme="minorHAnsi"/>
      <w:lang w:val="es-EC" w:eastAsia="en-US"/>
    </w:rPr>
  </w:style>
  <w:style w:type="paragraph" w:customStyle="1" w:styleId="DA10A2CE462E4344AFB75924CE6FA73F12">
    <w:name w:val="DA10A2CE462E4344AFB75924CE6FA73F12"/>
    <w:rsid w:val="00D305DA"/>
    <w:rPr>
      <w:rFonts w:eastAsiaTheme="minorHAnsi"/>
      <w:lang w:val="es-EC" w:eastAsia="en-US"/>
    </w:rPr>
  </w:style>
  <w:style w:type="paragraph" w:customStyle="1" w:styleId="01705F66845A4A39AE7519BEAC52C6998">
    <w:name w:val="01705F66845A4A39AE7519BEAC52C6998"/>
    <w:rsid w:val="00D305DA"/>
    <w:rPr>
      <w:rFonts w:eastAsiaTheme="minorHAnsi"/>
      <w:lang w:val="es-EC" w:eastAsia="en-US"/>
    </w:rPr>
  </w:style>
  <w:style w:type="paragraph" w:customStyle="1" w:styleId="E5C8704FC8084DAE9BC60D23909BA54B8">
    <w:name w:val="E5C8704FC8084DAE9BC60D23909BA54B8"/>
    <w:rsid w:val="00D305DA"/>
    <w:rPr>
      <w:rFonts w:eastAsiaTheme="minorHAnsi"/>
      <w:lang w:val="es-EC" w:eastAsia="en-US"/>
    </w:rPr>
  </w:style>
  <w:style w:type="paragraph" w:customStyle="1" w:styleId="BF33E177B7694A8B858944C089A821628">
    <w:name w:val="BF33E177B7694A8B858944C089A821628"/>
    <w:rsid w:val="00D305DA"/>
    <w:rPr>
      <w:rFonts w:eastAsiaTheme="minorHAnsi"/>
      <w:lang w:val="es-EC" w:eastAsia="en-US"/>
    </w:rPr>
  </w:style>
  <w:style w:type="paragraph" w:customStyle="1" w:styleId="19B6194F2F92406F8F3E2F1BCAD305798">
    <w:name w:val="19B6194F2F92406F8F3E2F1BCAD305798"/>
    <w:rsid w:val="00D305DA"/>
    <w:rPr>
      <w:rFonts w:eastAsiaTheme="minorHAnsi"/>
      <w:lang w:val="es-EC" w:eastAsia="en-US"/>
    </w:rPr>
  </w:style>
  <w:style w:type="paragraph" w:customStyle="1" w:styleId="4F6F29408B39484AADB0667328761F1F8">
    <w:name w:val="4F6F29408B39484AADB0667328761F1F8"/>
    <w:rsid w:val="00D305DA"/>
    <w:rPr>
      <w:rFonts w:eastAsiaTheme="minorHAnsi"/>
      <w:lang w:val="es-EC" w:eastAsia="en-US"/>
    </w:rPr>
  </w:style>
  <w:style w:type="paragraph" w:customStyle="1" w:styleId="626B10955F14442BA2A18812EAC382038">
    <w:name w:val="626B10955F14442BA2A18812EAC382038"/>
    <w:rsid w:val="00D305DA"/>
    <w:rPr>
      <w:rFonts w:eastAsiaTheme="minorHAnsi"/>
      <w:lang w:val="es-EC" w:eastAsia="en-US"/>
    </w:rPr>
  </w:style>
  <w:style w:type="paragraph" w:customStyle="1" w:styleId="0E87E0CC760445918E28B05A55157F748">
    <w:name w:val="0E87E0CC760445918E28B05A55157F748"/>
    <w:rsid w:val="00D305DA"/>
    <w:rPr>
      <w:rFonts w:eastAsiaTheme="minorHAnsi"/>
      <w:lang w:val="es-EC" w:eastAsia="en-US"/>
    </w:rPr>
  </w:style>
  <w:style w:type="paragraph" w:customStyle="1" w:styleId="939F3CFDAF3D4E719DCD8EFD768805C66">
    <w:name w:val="939F3CFDAF3D4E719DCD8EFD768805C66"/>
    <w:rsid w:val="00D305DA"/>
    <w:rPr>
      <w:rFonts w:eastAsiaTheme="minorHAnsi"/>
      <w:lang w:val="es-EC" w:eastAsia="en-US"/>
    </w:rPr>
  </w:style>
  <w:style w:type="paragraph" w:customStyle="1" w:styleId="E2CC841D043846B49F030638C58020F8">
    <w:name w:val="E2CC841D043846B49F030638C58020F8"/>
    <w:rsid w:val="00D305DA"/>
    <w:rPr>
      <w:rFonts w:eastAsiaTheme="minorHAnsi"/>
      <w:lang w:val="es-EC" w:eastAsia="en-US"/>
    </w:rPr>
  </w:style>
  <w:style w:type="paragraph" w:customStyle="1" w:styleId="10F8CDC4A7914AD8AA94E2C384333435">
    <w:name w:val="10F8CDC4A7914AD8AA94E2C384333435"/>
    <w:rsid w:val="00D305DA"/>
    <w:rPr>
      <w:rFonts w:eastAsiaTheme="minorHAnsi"/>
      <w:lang w:val="es-EC" w:eastAsia="en-US"/>
    </w:rPr>
  </w:style>
  <w:style w:type="paragraph" w:customStyle="1" w:styleId="2182B824C37B4D77B1563BDCF3CBA901">
    <w:name w:val="2182B824C37B4D77B1563BDCF3CBA901"/>
    <w:rsid w:val="00D305DA"/>
    <w:rPr>
      <w:rFonts w:eastAsiaTheme="minorHAnsi"/>
      <w:lang w:val="es-EC" w:eastAsia="en-US"/>
    </w:rPr>
  </w:style>
  <w:style w:type="paragraph" w:customStyle="1" w:styleId="2BD56F449C724EF3B1E286A80C8ECDB0">
    <w:name w:val="2BD56F449C724EF3B1E286A80C8ECDB0"/>
    <w:rsid w:val="00D305DA"/>
    <w:rPr>
      <w:rFonts w:eastAsiaTheme="minorHAnsi"/>
      <w:lang w:val="es-EC" w:eastAsia="en-US"/>
    </w:rPr>
  </w:style>
  <w:style w:type="paragraph" w:customStyle="1" w:styleId="8EAE612E3A4D43CF8223846F68390C9D">
    <w:name w:val="8EAE612E3A4D43CF8223846F68390C9D"/>
    <w:rsid w:val="00D305DA"/>
    <w:rPr>
      <w:rFonts w:eastAsiaTheme="minorHAnsi"/>
      <w:lang w:val="es-EC" w:eastAsia="en-US"/>
    </w:rPr>
  </w:style>
  <w:style w:type="paragraph" w:customStyle="1" w:styleId="18C7C69FC3774A8FA5C15E8B74D93D26">
    <w:name w:val="18C7C69FC3774A8FA5C15E8B74D93D26"/>
    <w:rsid w:val="00D305DA"/>
    <w:rPr>
      <w:rFonts w:eastAsiaTheme="minorHAnsi"/>
      <w:lang w:val="es-EC" w:eastAsia="en-US"/>
    </w:rPr>
  </w:style>
  <w:style w:type="paragraph" w:customStyle="1" w:styleId="23CAB85223594894AB225A9E2B570FE8">
    <w:name w:val="23CAB85223594894AB225A9E2B570FE8"/>
    <w:rsid w:val="00D305DA"/>
    <w:rPr>
      <w:rFonts w:eastAsiaTheme="minorHAnsi"/>
      <w:lang w:val="es-EC" w:eastAsia="en-US"/>
    </w:rPr>
  </w:style>
  <w:style w:type="paragraph" w:customStyle="1" w:styleId="44237308E1F546CBA7ADF7D45EDA0D8B">
    <w:name w:val="44237308E1F546CBA7ADF7D45EDA0D8B"/>
    <w:rsid w:val="00D305DA"/>
    <w:rPr>
      <w:rFonts w:eastAsiaTheme="minorHAnsi"/>
      <w:lang w:val="es-EC" w:eastAsia="en-US"/>
    </w:rPr>
  </w:style>
  <w:style w:type="paragraph" w:customStyle="1" w:styleId="D09A44C6D0CA4C5F813946D6E2509DE9">
    <w:name w:val="D09A44C6D0CA4C5F813946D6E2509DE9"/>
    <w:rsid w:val="00D305DA"/>
    <w:rPr>
      <w:rFonts w:eastAsiaTheme="minorHAnsi"/>
      <w:lang w:val="es-EC" w:eastAsia="en-US"/>
    </w:rPr>
  </w:style>
  <w:style w:type="paragraph" w:customStyle="1" w:styleId="4066846A06F04329BE8A3A6055033105">
    <w:name w:val="4066846A06F04329BE8A3A6055033105"/>
    <w:rsid w:val="00D305DA"/>
    <w:rPr>
      <w:rFonts w:eastAsiaTheme="minorHAnsi"/>
      <w:lang w:val="es-EC" w:eastAsia="en-US"/>
    </w:rPr>
  </w:style>
  <w:style w:type="paragraph" w:customStyle="1" w:styleId="D79E02C1C27C45869D5894E9A8E7B0D0">
    <w:name w:val="D79E02C1C27C45869D5894E9A8E7B0D0"/>
    <w:rsid w:val="00D305DA"/>
    <w:rPr>
      <w:rFonts w:eastAsiaTheme="minorHAnsi"/>
      <w:lang w:val="es-EC" w:eastAsia="en-US"/>
    </w:rPr>
  </w:style>
  <w:style w:type="paragraph" w:customStyle="1" w:styleId="7D968C90A1BC45CC86B6562692F23DF7">
    <w:name w:val="7D968C90A1BC45CC86B6562692F23DF7"/>
    <w:rsid w:val="00D305DA"/>
    <w:rPr>
      <w:rFonts w:eastAsiaTheme="minorHAnsi"/>
      <w:lang w:val="es-EC" w:eastAsia="en-US"/>
    </w:rPr>
  </w:style>
  <w:style w:type="paragraph" w:customStyle="1" w:styleId="EE7228D15F2A450F964970568CD8B98C">
    <w:name w:val="EE7228D15F2A450F964970568CD8B98C"/>
    <w:rsid w:val="00D305DA"/>
    <w:rPr>
      <w:rFonts w:eastAsiaTheme="minorHAnsi"/>
      <w:lang w:val="es-EC" w:eastAsia="en-US"/>
    </w:rPr>
  </w:style>
  <w:style w:type="paragraph" w:customStyle="1" w:styleId="43E2CB88C9D1475EB4DD7C491E5D5EB9">
    <w:name w:val="43E2CB88C9D1475EB4DD7C491E5D5EB9"/>
    <w:rsid w:val="00D305DA"/>
    <w:rPr>
      <w:rFonts w:eastAsiaTheme="minorHAnsi"/>
      <w:lang w:val="es-EC" w:eastAsia="en-US"/>
    </w:rPr>
  </w:style>
  <w:style w:type="paragraph" w:customStyle="1" w:styleId="F9FEE0623D6849869FBC484FEBAA72AD">
    <w:name w:val="F9FEE0623D6849869FBC484FEBAA72AD"/>
    <w:rsid w:val="00D305DA"/>
    <w:rPr>
      <w:rFonts w:eastAsiaTheme="minorHAnsi"/>
      <w:lang w:val="es-EC" w:eastAsia="en-US"/>
    </w:rPr>
  </w:style>
  <w:style w:type="paragraph" w:customStyle="1" w:styleId="2DF2C7AE28084371A6E04B14C148E315">
    <w:name w:val="2DF2C7AE28084371A6E04B14C148E315"/>
    <w:rsid w:val="00D305DA"/>
    <w:rPr>
      <w:rFonts w:eastAsiaTheme="minorHAnsi"/>
      <w:lang w:val="es-EC" w:eastAsia="en-US"/>
    </w:rPr>
  </w:style>
  <w:style w:type="paragraph" w:customStyle="1" w:styleId="1346B9DA67EA406B8EC72B01BEC7428E16">
    <w:name w:val="1346B9DA67EA406B8EC72B01BEC7428E16"/>
    <w:rsid w:val="00B31487"/>
    <w:rPr>
      <w:rFonts w:eastAsiaTheme="minorHAnsi"/>
      <w:lang w:val="es-EC" w:eastAsia="en-US"/>
    </w:rPr>
  </w:style>
  <w:style w:type="paragraph" w:customStyle="1" w:styleId="D48B78BA59304391A27962A43421EF6416">
    <w:name w:val="D48B78BA59304391A27962A43421EF6416"/>
    <w:rsid w:val="00B31487"/>
    <w:rPr>
      <w:rFonts w:eastAsiaTheme="minorHAnsi"/>
      <w:lang w:val="es-EC" w:eastAsia="en-US"/>
    </w:rPr>
  </w:style>
  <w:style w:type="paragraph" w:customStyle="1" w:styleId="B7C07A82DE7F4FFD94435CB4535CC40F16">
    <w:name w:val="B7C07A82DE7F4FFD94435CB4535CC40F16"/>
    <w:rsid w:val="00B31487"/>
    <w:rPr>
      <w:rFonts w:eastAsiaTheme="minorHAnsi"/>
      <w:lang w:val="es-EC" w:eastAsia="en-US"/>
    </w:rPr>
  </w:style>
  <w:style w:type="paragraph" w:customStyle="1" w:styleId="F53A35E6664848978E95535C1D11C98116">
    <w:name w:val="F53A35E6664848978E95535C1D11C98116"/>
    <w:rsid w:val="00B31487"/>
    <w:rPr>
      <w:rFonts w:eastAsiaTheme="minorHAnsi"/>
      <w:lang w:val="es-EC" w:eastAsia="en-US"/>
    </w:rPr>
  </w:style>
  <w:style w:type="paragraph" w:customStyle="1" w:styleId="9E626E45202F414F9108243F6FBA830916">
    <w:name w:val="9E626E45202F414F9108243F6FBA830916"/>
    <w:rsid w:val="00B31487"/>
    <w:rPr>
      <w:rFonts w:eastAsiaTheme="minorHAnsi"/>
      <w:lang w:val="es-EC" w:eastAsia="en-US"/>
    </w:rPr>
  </w:style>
  <w:style w:type="paragraph" w:customStyle="1" w:styleId="EE2139BB3E06499E9166BC5DF14926E216">
    <w:name w:val="EE2139BB3E06499E9166BC5DF14926E216"/>
    <w:rsid w:val="00B31487"/>
    <w:rPr>
      <w:rFonts w:eastAsiaTheme="minorHAnsi"/>
      <w:lang w:val="es-EC" w:eastAsia="en-US"/>
    </w:rPr>
  </w:style>
  <w:style w:type="paragraph" w:customStyle="1" w:styleId="10845DBE96C342C285CCD6E528AB26B116">
    <w:name w:val="10845DBE96C342C285CCD6E528AB26B116"/>
    <w:rsid w:val="00B31487"/>
    <w:rPr>
      <w:rFonts w:eastAsiaTheme="minorHAnsi"/>
      <w:lang w:val="es-EC" w:eastAsia="en-US"/>
    </w:rPr>
  </w:style>
  <w:style w:type="paragraph" w:customStyle="1" w:styleId="4F4C068E327D4225AE9CA58505E73A8E13">
    <w:name w:val="4F4C068E327D4225AE9CA58505E73A8E13"/>
    <w:rsid w:val="00B31487"/>
    <w:rPr>
      <w:rFonts w:eastAsiaTheme="minorHAnsi"/>
      <w:lang w:val="es-EC" w:eastAsia="en-US"/>
    </w:rPr>
  </w:style>
  <w:style w:type="paragraph" w:customStyle="1" w:styleId="A992BAC19587424888D2ADEFB649773014">
    <w:name w:val="A992BAC19587424888D2ADEFB649773014"/>
    <w:rsid w:val="00B31487"/>
    <w:rPr>
      <w:rFonts w:eastAsiaTheme="minorHAnsi"/>
      <w:lang w:val="es-EC" w:eastAsia="en-US"/>
    </w:rPr>
  </w:style>
  <w:style w:type="paragraph" w:customStyle="1" w:styleId="71E9232CC4D94F8BAAB040A194F427B814">
    <w:name w:val="71E9232CC4D94F8BAAB040A194F427B814"/>
    <w:rsid w:val="00B31487"/>
    <w:rPr>
      <w:rFonts w:eastAsiaTheme="minorHAnsi"/>
      <w:lang w:val="es-EC" w:eastAsia="en-US"/>
    </w:rPr>
  </w:style>
  <w:style w:type="paragraph" w:customStyle="1" w:styleId="B9DF7B1A46DF4B969903E92B2F1AAD2C16">
    <w:name w:val="B9DF7B1A46DF4B969903E92B2F1AAD2C16"/>
    <w:rsid w:val="00B31487"/>
    <w:rPr>
      <w:rFonts w:eastAsiaTheme="minorHAnsi"/>
      <w:lang w:val="es-EC" w:eastAsia="en-US"/>
    </w:rPr>
  </w:style>
  <w:style w:type="paragraph" w:customStyle="1" w:styleId="881B1BE5CDEC4F929C56A71ED40075B316">
    <w:name w:val="881B1BE5CDEC4F929C56A71ED40075B316"/>
    <w:rsid w:val="00B31487"/>
    <w:rPr>
      <w:rFonts w:eastAsiaTheme="minorHAnsi"/>
      <w:lang w:val="es-EC" w:eastAsia="en-US"/>
    </w:rPr>
  </w:style>
  <w:style w:type="paragraph" w:customStyle="1" w:styleId="CE75B8F21FC74AEA8D63FF00918B8B8F16">
    <w:name w:val="CE75B8F21FC74AEA8D63FF00918B8B8F16"/>
    <w:rsid w:val="00B31487"/>
    <w:rPr>
      <w:rFonts w:eastAsiaTheme="minorHAnsi"/>
      <w:lang w:val="es-EC" w:eastAsia="en-US"/>
    </w:rPr>
  </w:style>
  <w:style w:type="paragraph" w:customStyle="1" w:styleId="DA10A2CE462E4344AFB75924CE6FA73F13">
    <w:name w:val="DA10A2CE462E4344AFB75924CE6FA73F13"/>
    <w:rsid w:val="00B31487"/>
    <w:rPr>
      <w:rFonts w:eastAsiaTheme="minorHAnsi"/>
      <w:lang w:val="es-EC" w:eastAsia="en-US"/>
    </w:rPr>
  </w:style>
  <w:style w:type="paragraph" w:customStyle="1" w:styleId="01705F66845A4A39AE7519BEAC52C6999">
    <w:name w:val="01705F66845A4A39AE7519BEAC52C6999"/>
    <w:rsid w:val="00B31487"/>
    <w:rPr>
      <w:rFonts w:eastAsiaTheme="minorHAnsi"/>
      <w:lang w:val="es-EC" w:eastAsia="en-US"/>
    </w:rPr>
  </w:style>
  <w:style w:type="paragraph" w:customStyle="1" w:styleId="E5C8704FC8084DAE9BC60D23909BA54B9">
    <w:name w:val="E5C8704FC8084DAE9BC60D23909BA54B9"/>
    <w:rsid w:val="00B31487"/>
    <w:rPr>
      <w:rFonts w:eastAsiaTheme="minorHAnsi"/>
      <w:lang w:val="es-EC" w:eastAsia="en-US"/>
    </w:rPr>
  </w:style>
  <w:style w:type="paragraph" w:customStyle="1" w:styleId="BF33E177B7694A8B858944C089A821629">
    <w:name w:val="BF33E177B7694A8B858944C089A821629"/>
    <w:rsid w:val="00B31487"/>
    <w:rPr>
      <w:rFonts w:eastAsiaTheme="minorHAnsi"/>
      <w:lang w:val="es-EC" w:eastAsia="en-US"/>
    </w:rPr>
  </w:style>
  <w:style w:type="paragraph" w:customStyle="1" w:styleId="19B6194F2F92406F8F3E2F1BCAD305799">
    <w:name w:val="19B6194F2F92406F8F3E2F1BCAD305799"/>
    <w:rsid w:val="00B31487"/>
    <w:rPr>
      <w:rFonts w:eastAsiaTheme="minorHAnsi"/>
      <w:lang w:val="es-EC" w:eastAsia="en-US"/>
    </w:rPr>
  </w:style>
  <w:style w:type="paragraph" w:customStyle="1" w:styleId="4F6F29408B39484AADB0667328761F1F9">
    <w:name w:val="4F6F29408B39484AADB0667328761F1F9"/>
    <w:rsid w:val="00B31487"/>
    <w:rPr>
      <w:rFonts w:eastAsiaTheme="minorHAnsi"/>
      <w:lang w:val="es-EC" w:eastAsia="en-US"/>
    </w:rPr>
  </w:style>
  <w:style w:type="paragraph" w:customStyle="1" w:styleId="626B10955F14442BA2A18812EAC382039">
    <w:name w:val="626B10955F14442BA2A18812EAC382039"/>
    <w:rsid w:val="00B31487"/>
    <w:rPr>
      <w:rFonts w:eastAsiaTheme="minorHAnsi"/>
      <w:lang w:val="es-EC" w:eastAsia="en-US"/>
    </w:rPr>
  </w:style>
  <w:style w:type="paragraph" w:customStyle="1" w:styleId="0E87E0CC760445918E28B05A55157F749">
    <w:name w:val="0E87E0CC760445918E28B05A55157F749"/>
    <w:rsid w:val="00B31487"/>
    <w:rPr>
      <w:rFonts w:eastAsiaTheme="minorHAnsi"/>
      <w:lang w:val="es-EC" w:eastAsia="en-US"/>
    </w:rPr>
  </w:style>
  <w:style w:type="paragraph" w:customStyle="1" w:styleId="939F3CFDAF3D4E719DCD8EFD768805C67">
    <w:name w:val="939F3CFDAF3D4E719DCD8EFD768805C67"/>
    <w:rsid w:val="00B31487"/>
    <w:rPr>
      <w:rFonts w:eastAsiaTheme="minorHAnsi"/>
      <w:lang w:val="es-EC" w:eastAsia="en-US"/>
    </w:rPr>
  </w:style>
  <w:style w:type="paragraph" w:customStyle="1" w:styleId="E2CC841D043846B49F030638C58020F81">
    <w:name w:val="E2CC841D043846B49F030638C58020F81"/>
    <w:rsid w:val="00B31487"/>
    <w:rPr>
      <w:rFonts w:eastAsiaTheme="minorHAnsi"/>
      <w:lang w:val="es-EC" w:eastAsia="en-US"/>
    </w:rPr>
  </w:style>
  <w:style w:type="paragraph" w:customStyle="1" w:styleId="10F8CDC4A7914AD8AA94E2C3843334351">
    <w:name w:val="10F8CDC4A7914AD8AA94E2C3843334351"/>
    <w:rsid w:val="00B31487"/>
    <w:rPr>
      <w:rFonts w:eastAsiaTheme="minorHAnsi"/>
      <w:lang w:val="es-EC" w:eastAsia="en-US"/>
    </w:rPr>
  </w:style>
  <w:style w:type="paragraph" w:customStyle="1" w:styleId="2182B824C37B4D77B1563BDCF3CBA9011">
    <w:name w:val="2182B824C37B4D77B1563BDCF3CBA9011"/>
    <w:rsid w:val="00B31487"/>
    <w:rPr>
      <w:rFonts w:eastAsiaTheme="minorHAnsi"/>
      <w:lang w:val="es-EC" w:eastAsia="en-US"/>
    </w:rPr>
  </w:style>
  <w:style w:type="paragraph" w:customStyle="1" w:styleId="2BD56F449C724EF3B1E286A80C8ECDB01">
    <w:name w:val="2BD56F449C724EF3B1E286A80C8ECDB01"/>
    <w:rsid w:val="00B31487"/>
    <w:rPr>
      <w:rFonts w:eastAsiaTheme="minorHAnsi"/>
      <w:lang w:val="es-EC" w:eastAsia="en-US"/>
    </w:rPr>
  </w:style>
  <w:style w:type="paragraph" w:customStyle="1" w:styleId="8EAE612E3A4D43CF8223846F68390C9D1">
    <w:name w:val="8EAE612E3A4D43CF8223846F68390C9D1"/>
    <w:rsid w:val="00B31487"/>
    <w:rPr>
      <w:rFonts w:eastAsiaTheme="minorHAnsi"/>
      <w:lang w:val="es-EC" w:eastAsia="en-US"/>
    </w:rPr>
  </w:style>
  <w:style w:type="paragraph" w:customStyle="1" w:styleId="18C7C69FC3774A8FA5C15E8B74D93D261">
    <w:name w:val="18C7C69FC3774A8FA5C15E8B74D93D261"/>
    <w:rsid w:val="00B31487"/>
    <w:rPr>
      <w:rFonts w:eastAsiaTheme="minorHAnsi"/>
      <w:lang w:val="es-EC" w:eastAsia="en-US"/>
    </w:rPr>
  </w:style>
  <w:style w:type="paragraph" w:customStyle="1" w:styleId="23CAB85223594894AB225A9E2B570FE81">
    <w:name w:val="23CAB85223594894AB225A9E2B570FE81"/>
    <w:rsid w:val="00B31487"/>
    <w:rPr>
      <w:rFonts w:eastAsiaTheme="minorHAnsi"/>
      <w:lang w:val="es-EC" w:eastAsia="en-US"/>
    </w:rPr>
  </w:style>
  <w:style w:type="paragraph" w:customStyle="1" w:styleId="44237308E1F546CBA7ADF7D45EDA0D8B1">
    <w:name w:val="44237308E1F546CBA7ADF7D45EDA0D8B1"/>
    <w:rsid w:val="00B31487"/>
    <w:rPr>
      <w:rFonts w:eastAsiaTheme="minorHAnsi"/>
      <w:lang w:val="es-EC" w:eastAsia="en-US"/>
    </w:rPr>
  </w:style>
  <w:style w:type="paragraph" w:customStyle="1" w:styleId="D09A44C6D0CA4C5F813946D6E2509DE91">
    <w:name w:val="D09A44C6D0CA4C5F813946D6E2509DE91"/>
    <w:rsid w:val="00B31487"/>
    <w:rPr>
      <w:rFonts w:eastAsiaTheme="minorHAnsi"/>
      <w:lang w:val="es-EC" w:eastAsia="en-US"/>
    </w:rPr>
  </w:style>
  <w:style w:type="paragraph" w:customStyle="1" w:styleId="4066846A06F04329BE8A3A60550331051">
    <w:name w:val="4066846A06F04329BE8A3A60550331051"/>
    <w:rsid w:val="00B31487"/>
    <w:rPr>
      <w:rFonts w:eastAsiaTheme="minorHAnsi"/>
      <w:lang w:val="es-EC" w:eastAsia="en-US"/>
    </w:rPr>
  </w:style>
  <w:style w:type="paragraph" w:customStyle="1" w:styleId="D79E02C1C27C45869D5894E9A8E7B0D01">
    <w:name w:val="D79E02C1C27C45869D5894E9A8E7B0D01"/>
    <w:rsid w:val="00B31487"/>
    <w:rPr>
      <w:rFonts w:eastAsiaTheme="minorHAnsi"/>
      <w:lang w:val="es-EC" w:eastAsia="en-US"/>
    </w:rPr>
  </w:style>
  <w:style w:type="paragraph" w:customStyle="1" w:styleId="7D968C90A1BC45CC86B6562692F23DF71">
    <w:name w:val="7D968C90A1BC45CC86B6562692F23DF71"/>
    <w:rsid w:val="00B31487"/>
    <w:rPr>
      <w:rFonts w:eastAsiaTheme="minorHAnsi"/>
      <w:lang w:val="es-EC" w:eastAsia="en-US"/>
    </w:rPr>
  </w:style>
  <w:style w:type="paragraph" w:customStyle="1" w:styleId="EE7228D15F2A450F964970568CD8B98C1">
    <w:name w:val="EE7228D15F2A450F964970568CD8B98C1"/>
    <w:rsid w:val="00B31487"/>
    <w:rPr>
      <w:rFonts w:eastAsiaTheme="minorHAnsi"/>
      <w:lang w:val="es-EC" w:eastAsia="en-US"/>
    </w:rPr>
  </w:style>
  <w:style w:type="paragraph" w:customStyle="1" w:styleId="43E2CB88C9D1475EB4DD7C491E5D5EB91">
    <w:name w:val="43E2CB88C9D1475EB4DD7C491E5D5EB91"/>
    <w:rsid w:val="00B31487"/>
    <w:rPr>
      <w:rFonts w:eastAsiaTheme="minorHAnsi"/>
      <w:lang w:val="es-EC" w:eastAsia="en-US"/>
    </w:rPr>
  </w:style>
  <w:style w:type="paragraph" w:customStyle="1" w:styleId="F9FEE0623D6849869FBC484FEBAA72AD1">
    <w:name w:val="F9FEE0623D6849869FBC484FEBAA72AD1"/>
    <w:rsid w:val="00B31487"/>
    <w:rPr>
      <w:rFonts w:eastAsiaTheme="minorHAnsi"/>
      <w:lang w:val="es-EC" w:eastAsia="en-US"/>
    </w:rPr>
  </w:style>
  <w:style w:type="paragraph" w:customStyle="1" w:styleId="2DF2C7AE28084371A6E04B14C148E3151">
    <w:name w:val="2DF2C7AE28084371A6E04B14C148E3151"/>
    <w:rsid w:val="00B31487"/>
    <w:rPr>
      <w:rFonts w:eastAsiaTheme="minorHAnsi"/>
      <w:lang w:val="es-EC" w:eastAsia="en-US"/>
    </w:rPr>
  </w:style>
  <w:style w:type="paragraph" w:customStyle="1" w:styleId="8B78C89EEFA94D4C8CBEF7F4F30CCA7E">
    <w:name w:val="8B78C89EEFA94D4C8CBEF7F4F30CCA7E"/>
    <w:rsid w:val="00B31487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9A1AE588B68F648957DEF877E6ADA74">
    <w:name w:val="99A1AE588B68F648957DEF877E6ADA74"/>
    <w:rsid w:val="00044C9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7DA746D94EB154BBF4F33177E3045F2">
    <w:name w:val="37DA746D94EB154BBF4F33177E3045F2"/>
    <w:rsid w:val="00044C9D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787F4D5C12945958275EC6DC44FF76C1">
    <w:name w:val="C787F4D5C12945958275EC6DC44FF76C1"/>
    <w:rsid w:val="00C068B3"/>
    <w:rPr>
      <w:rFonts w:eastAsiaTheme="minorHAnsi"/>
      <w:lang w:val="es-EC" w:eastAsia="en-US"/>
    </w:rPr>
  </w:style>
  <w:style w:type="paragraph" w:customStyle="1" w:styleId="1346B9DA67EA406B8EC72B01BEC7428E17">
    <w:name w:val="1346B9DA67EA406B8EC72B01BEC7428E17"/>
    <w:rsid w:val="00C068B3"/>
    <w:rPr>
      <w:rFonts w:eastAsiaTheme="minorHAnsi"/>
      <w:lang w:val="es-EC" w:eastAsia="en-US"/>
    </w:rPr>
  </w:style>
  <w:style w:type="paragraph" w:customStyle="1" w:styleId="D48B78BA59304391A27962A43421EF6417">
    <w:name w:val="D48B78BA59304391A27962A43421EF6417"/>
    <w:rsid w:val="00C068B3"/>
    <w:rPr>
      <w:rFonts w:eastAsiaTheme="minorHAnsi"/>
      <w:lang w:val="es-EC" w:eastAsia="en-US"/>
    </w:rPr>
  </w:style>
  <w:style w:type="paragraph" w:customStyle="1" w:styleId="B7C07A82DE7F4FFD94435CB4535CC40F17">
    <w:name w:val="B7C07A82DE7F4FFD94435CB4535CC40F17"/>
    <w:rsid w:val="00C068B3"/>
    <w:rPr>
      <w:rFonts w:eastAsiaTheme="minorHAnsi"/>
      <w:lang w:val="es-EC" w:eastAsia="en-US"/>
    </w:rPr>
  </w:style>
  <w:style w:type="paragraph" w:customStyle="1" w:styleId="F53A35E6664848978E95535C1D11C98117">
    <w:name w:val="F53A35E6664848978E95535C1D11C98117"/>
    <w:rsid w:val="00C068B3"/>
    <w:rPr>
      <w:rFonts w:eastAsiaTheme="minorHAnsi"/>
      <w:lang w:val="es-EC" w:eastAsia="en-US"/>
    </w:rPr>
  </w:style>
  <w:style w:type="paragraph" w:customStyle="1" w:styleId="9E626E45202F414F9108243F6FBA830917">
    <w:name w:val="9E626E45202F414F9108243F6FBA830917"/>
    <w:rsid w:val="00C068B3"/>
    <w:rPr>
      <w:rFonts w:eastAsiaTheme="minorHAnsi"/>
      <w:lang w:val="es-EC" w:eastAsia="en-US"/>
    </w:rPr>
  </w:style>
  <w:style w:type="paragraph" w:customStyle="1" w:styleId="EE2139BB3E06499E9166BC5DF14926E217">
    <w:name w:val="EE2139BB3E06499E9166BC5DF14926E217"/>
    <w:rsid w:val="00C068B3"/>
    <w:rPr>
      <w:rFonts w:eastAsiaTheme="minorHAnsi"/>
      <w:lang w:val="es-EC" w:eastAsia="en-US"/>
    </w:rPr>
  </w:style>
  <w:style w:type="paragraph" w:customStyle="1" w:styleId="10845DBE96C342C285CCD6E528AB26B117">
    <w:name w:val="10845DBE96C342C285CCD6E528AB26B117"/>
    <w:rsid w:val="00C068B3"/>
    <w:rPr>
      <w:rFonts w:eastAsiaTheme="minorHAnsi"/>
      <w:lang w:val="es-EC" w:eastAsia="en-US"/>
    </w:rPr>
  </w:style>
  <w:style w:type="paragraph" w:customStyle="1" w:styleId="4F4C068E327D4225AE9CA58505E73A8E14">
    <w:name w:val="4F4C068E327D4225AE9CA58505E73A8E14"/>
    <w:rsid w:val="00C068B3"/>
    <w:rPr>
      <w:rFonts w:eastAsiaTheme="minorHAnsi"/>
      <w:lang w:val="es-EC" w:eastAsia="en-US"/>
    </w:rPr>
  </w:style>
  <w:style w:type="paragraph" w:customStyle="1" w:styleId="A992BAC19587424888D2ADEFB649773015">
    <w:name w:val="A992BAC19587424888D2ADEFB649773015"/>
    <w:rsid w:val="00C068B3"/>
    <w:rPr>
      <w:rFonts w:eastAsiaTheme="minorHAnsi"/>
      <w:lang w:val="es-EC" w:eastAsia="en-US"/>
    </w:rPr>
  </w:style>
  <w:style w:type="paragraph" w:customStyle="1" w:styleId="71E9232CC4D94F8BAAB040A194F427B815">
    <w:name w:val="71E9232CC4D94F8BAAB040A194F427B815"/>
    <w:rsid w:val="00C068B3"/>
    <w:rPr>
      <w:rFonts w:eastAsiaTheme="minorHAnsi"/>
      <w:lang w:val="es-EC" w:eastAsia="en-US"/>
    </w:rPr>
  </w:style>
  <w:style w:type="paragraph" w:customStyle="1" w:styleId="B9DF7B1A46DF4B969903E92B2F1AAD2C17">
    <w:name w:val="B9DF7B1A46DF4B969903E92B2F1AAD2C17"/>
    <w:rsid w:val="00C068B3"/>
    <w:rPr>
      <w:rFonts w:eastAsiaTheme="minorHAnsi"/>
      <w:lang w:val="es-EC" w:eastAsia="en-US"/>
    </w:rPr>
  </w:style>
  <w:style w:type="paragraph" w:customStyle="1" w:styleId="881B1BE5CDEC4F929C56A71ED40075B317">
    <w:name w:val="881B1BE5CDEC4F929C56A71ED40075B317"/>
    <w:rsid w:val="00C068B3"/>
    <w:rPr>
      <w:rFonts w:eastAsiaTheme="minorHAnsi"/>
      <w:lang w:val="es-EC" w:eastAsia="en-US"/>
    </w:rPr>
  </w:style>
  <w:style w:type="paragraph" w:customStyle="1" w:styleId="CE75B8F21FC74AEA8D63FF00918B8B8F17">
    <w:name w:val="CE75B8F21FC74AEA8D63FF00918B8B8F17"/>
    <w:rsid w:val="00C068B3"/>
    <w:rPr>
      <w:rFonts w:eastAsiaTheme="minorHAnsi"/>
      <w:lang w:val="es-EC" w:eastAsia="en-US"/>
    </w:rPr>
  </w:style>
  <w:style w:type="paragraph" w:customStyle="1" w:styleId="DA10A2CE462E4344AFB75924CE6FA73F14">
    <w:name w:val="DA10A2CE462E4344AFB75924CE6FA73F14"/>
    <w:rsid w:val="00C068B3"/>
    <w:rPr>
      <w:rFonts w:eastAsiaTheme="minorHAnsi"/>
      <w:lang w:val="es-EC" w:eastAsia="en-US"/>
    </w:rPr>
  </w:style>
  <w:style w:type="paragraph" w:customStyle="1" w:styleId="37DA746D94EB154BBF4F33177E3045F21">
    <w:name w:val="37DA746D94EB154BBF4F33177E3045F21"/>
    <w:rsid w:val="00C068B3"/>
    <w:rPr>
      <w:rFonts w:eastAsiaTheme="minorHAnsi"/>
      <w:lang w:val="es-EC" w:eastAsia="en-US"/>
    </w:rPr>
  </w:style>
  <w:style w:type="paragraph" w:customStyle="1" w:styleId="01705F66845A4A39AE7519BEAC52C69910">
    <w:name w:val="01705F66845A4A39AE7519BEAC52C69910"/>
    <w:rsid w:val="00C068B3"/>
    <w:rPr>
      <w:rFonts w:eastAsiaTheme="minorHAnsi"/>
      <w:lang w:val="es-EC" w:eastAsia="en-US"/>
    </w:rPr>
  </w:style>
  <w:style w:type="paragraph" w:customStyle="1" w:styleId="E5C8704FC8084DAE9BC60D23909BA54B10">
    <w:name w:val="E5C8704FC8084DAE9BC60D23909BA54B10"/>
    <w:rsid w:val="00C068B3"/>
    <w:rPr>
      <w:rFonts w:eastAsiaTheme="minorHAnsi"/>
      <w:lang w:val="es-EC" w:eastAsia="en-US"/>
    </w:rPr>
  </w:style>
  <w:style w:type="paragraph" w:customStyle="1" w:styleId="BF33E177B7694A8B858944C089A8216210">
    <w:name w:val="BF33E177B7694A8B858944C089A8216210"/>
    <w:rsid w:val="00C068B3"/>
    <w:rPr>
      <w:rFonts w:eastAsiaTheme="minorHAnsi"/>
      <w:lang w:val="es-EC" w:eastAsia="en-US"/>
    </w:rPr>
  </w:style>
  <w:style w:type="paragraph" w:customStyle="1" w:styleId="19B6194F2F92406F8F3E2F1BCAD3057910">
    <w:name w:val="19B6194F2F92406F8F3E2F1BCAD3057910"/>
    <w:rsid w:val="00C068B3"/>
    <w:rPr>
      <w:rFonts w:eastAsiaTheme="minorHAnsi"/>
      <w:lang w:val="es-EC" w:eastAsia="en-US"/>
    </w:rPr>
  </w:style>
  <w:style w:type="paragraph" w:customStyle="1" w:styleId="4F6F29408B39484AADB0667328761F1F10">
    <w:name w:val="4F6F29408B39484AADB0667328761F1F10"/>
    <w:rsid w:val="00C068B3"/>
    <w:rPr>
      <w:rFonts w:eastAsiaTheme="minorHAnsi"/>
      <w:lang w:val="es-EC" w:eastAsia="en-US"/>
    </w:rPr>
  </w:style>
  <w:style w:type="paragraph" w:customStyle="1" w:styleId="626B10955F14442BA2A18812EAC3820310">
    <w:name w:val="626B10955F14442BA2A18812EAC3820310"/>
    <w:rsid w:val="00C068B3"/>
    <w:rPr>
      <w:rFonts w:eastAsiaTheme="minorHAnsi"/>
      <w:lang w:val="es-EC" w:eastAsia="en-US"/>
    </w:rPr>
  </w:style>
  <w:style w:type="paragraph" w:customStyle="1" w:styleId="0E87E0CC760445918E28B05A55157F7410">
    <w:name w:val="0E87E0CC760445918E28B05A55157F7410"/>
    <w:rsid w:val="00C068B3"/>
    <w:rPr>
      <w:rFonts w:eastAsiaTheme="minorHAnsi"/>
      <w:lang w:val="es-EC" w:eastAsia="en-US"/>
    </w:rPr>
  </w:style>
  <w:style w:type="paragraph" w:customStyle="1" w:styleId="939F3CFDAF3D4E719DCD8EFD768805C68">
    <w:name w:val="939F3CFDAF3D4E719DCD8EFD768805C68"/>
    <w:rsid w:val="00C068B3"/>
    <w:rPr>
      <w:rFonts w:eastAsiaTheme="minorHAnsi"/>
      <w:lang w:val="es-EC" w:eastAsia="en-US"/>
    </w:rPr>
  </w:style>
  <w:style w:type="paragraph" w:customStyle="1" w:styleId="E2CC841D043846B49F030638C58020F82">
    <w:name w:val="E2CC841D043846B49F030638C58020F82"/>
    <w:rsid w:val="00C068B3"/>
    <w:rPr>
      <w:rFonts w:eastAsiaTheme="minorHAnsi"/>
      <w:lang w:val="es-EC" w:eastAsia="en-US"/>
    </w:rPr>
  </w:style>
  <w:style w:type="paragraph" w:customStyle="1" w:styleId="10F8CDC4A7914AD8AA94E2C3843334352">
    <w:name w:val="10F8CDC4A7914AD8AA94E2C3843334352"/>
    <w:rsid w:val="00C068B3"/>
    <w:rPr>
      <w:rFonts w:eastAsiaTheme="minorHAnsi"/>
      <w:lang w:val="es-EC" w:eastAsia="en-US"/>
    </w:rPr>
  </w:style>
  <w:style w:type="paragraph" w:customStyle="1" w:styleId="2182B824C37B4D77B1563BDCF3CBA9012">
    <w:name w:val="2182B824C37B4D77B1563BDCF3CBA9012"/>
    <w:rsid w:val="00C068B3"/>
    <w:rPr>
      <w:rFonts w:eastAsiaTheme="minorHAnsi"/>
      <w:lang w:val="es-EC" w:eastAsia="en-US"/>
    </w:rPr>
  </w:style>
  <w:style w:type="paragraph" w:customStyle="1" w:styleId="2BD56F449C724EF3B1E286A80C8ECDB02">
    <w:name w:val="2BD56F449C724EF3B1E286A80C8ECDB02"/>
    <w:rsid w:val="00C068B3"/>
    <w:rPr>
      <w:rFonts w:eastAsiaTheme="minorHAnsi"/>
      <w:lang w:val="es-EC" w:eastAsia="en-US"/>
    </w:rPr>
  </w:style>
  <w:style w:type="paragraph" w:customStyle="1" w:styleId="8EAE612E3A4D43CF8223846F68390C9D2">
    <w:name w:val="8EAE612E3A4D43CF8223846F68390C9D2"/>
    <w:rsid w:val="00C068B3"/>
    <w:rPr>
      <w:rFonts w:eastAsiaTheme="minorHAnsi"/>
      <w:lang w:val="es-EC" w:eastAsia="en-US"/>
    </w:rPr>
  </w:style>
  <w:style w:type="paragraph" w:customStyle="1" w:styleId="18C7C69FC3774A8FA5C15E8B74D93D262">
    <w:name w:val="18C7C69FC3774A8FA5C15E8B74D93D262"/>
    <w:rsid w:val="00C068B3"/>
    <w:rPr>
      <w:rFonts w:eastAsiaTheme="minorHAnsi"/>
      <w:lang w:val="es-EC" w:eastAsia="en-US"/>
    </w:rPr>
  </w:style>
  <w:style w:type="paragraph" w:customStyle="1" w:styleId="23CAB85223594894AB225A9E2B570FE82">
    <w:name w:val="23CAB85223594894AB225A9E2B570FE82"/>
    <w:rsid w:val="00C068B3"/>
    <w:rPr>
      <w:rFonts w:eastAsiaTheme="minorHAnsi"/>
      <w:lang w:val="es-EC" w:eastAsia="en-US"/>
    </w:rPr>
  </w:style>
  <w:style w:type="paragraph" w:customStyle="1" w:styleId="44237308E1F546CBA7ADF7D45EDA0D8B2">
    <w:name w:val="44237308E1F546CBA7ADF7D45EDA0D8B2"/>
    <w:rsid w:val="00C068B3"/>
    <w:rPr>
      <w:rFonts w:eastAsiaTheme="minorHAnsi"/>
      <w:lang w:val="es-EC" w:eastAsia="en-US"/>
    </w:rPr>
  </w:style>
  <w:style w:type="paragraph" w:customStyle="1" w:styleId="D09A44C6D0CA4C5F813946D6E2509DE92">
    <w:name w:val="D09A44C6D0CA4C5F813946D6E2509DE92"/>
    <w:rsid w:val="00C068B3"/>
    <w:rPr>
      <w:rFonts w:eastAsiaTheme="minorHAnsi"/>
      <w:lang w:val="es-EC" w:eastAsia="en-US"/>
    </w:rPr>
  </w:style>
  <w:style w:type="paragraph" w:customStyle="1" w:styleId="4066846A06F04329BE8A3A60550331052">
    <w:name w:val="4066846A06F04329BE8A3A60550331052"/>
    <w:rsid w:val="00C068B3"/>
    <w:rPr>
      <w:rFonts w:eastAsiaTheme="minorHAnsi"/>
      <w:lang w:val="es-EC" w:eastAsia="en-US"/>
    </w:rPr>
  </w:style>
  <w:style w:type="paragraph" w:customStyle="1" w:styleId="D79E02C1C27C45869D5894E9A8E7B0D02">
    <w:name w:val="D79E02C1C27C45869D5894E9A8E7B0D02"/>
    <w:rsid w:val="00C068B3"/>
    <w:rPr>
      <w:rFonts w:eastAsiaTheme="minorHAnsi"/>
      <w:lang w:val="es-EC" w:eastAsia="en-US"/>
    </w:rPr>
  </w:style>
  <w:style w:type="paragraph" w:customStyle="1" w:styleId="7D968C90A1BC45CC86B6562692F23DF72">
    <w:name w:val="7D968C90A1BC45CC86B6562692F23DF72"/>
    <w:rsid w:val="00C068B3"/>
    <w:rPr>
      <w:rFonts w:eastAsiaTheme="minorHAnsi"/>
      <w:lang w:val="es-EC" w:eastAsia="en-US"/>
    </w:rPr>
  </w:style>
  <w:style w:type="paragraph" w:customStyle="1" w:styleId="EE7228D15F2A450F964970568CD8B98C2">
    <w:name w:val="EE7228D15F2A450F964970568CD8B98C2"/>
    <w:rsid w:val="00C068B3"/>
    <w:rPr>
      <w:rFonts w:eastAsiaTheme="minorHAnsi"/>
      <w:lang w:val="es-EC" w:eastAsia="en-US"/>
    </w:rPr>
  </w:style>
  <w:style w:type="paragraph" w:customStyle="1" w:styleId="43E2CB88C9D1475EB4DD7C491E5D5EB92">
    <w:name w:val="43E2CB88C9D1475EB4DD7C491E5D5EB92"/>
    <w:rsid w:val="00C068B3"/>
    <w:rPr>
      <w:rFonts w:eastAsiaTheme="minorHAnsi"/>
      <w:lang w:val="es-EC" w:eastAsia="en-US"/>
    </w:rPr>
  </w:style>
  <w:style w:type="paragraph" w:customStyle="1" w:styleId="F9FEE0623D6849869FBC484FEBAA72AD2">
    <w:name w:val="F9FEE0623D6849869FBC484FEBAA72AD2"/>
    <w:rsid w:val="00C068B3"/>
    <w:rPr>
      <w:rFonts w:eastAsiaTheme="minorHAnsi"/>
      <w:lang w:val="es-EC" w:eastAsia="en-US"/>
    </w:rPr>
  </w:style>
  <w:style w:type="paragraph" w:customStyle="1" w:styleId="2DF2C7AE28084371A6E04B14C148E3152">
    <w:name w:val="2DF2C7AE28084371A6E04B14C148E3152"/>
    <w:rsid w:val="00C068B3"/>
    <w:rPr>
      <w:rFonts w:eastAsiaTheme="minorHAnsi"/>
      <w:lang w:val="es-EC" w:eastAsia="en-US"/>
    </w:rPr>
  </w:style>
  <w:style w:type="paragraph" w:customStyle="1" w:styleId="C787F4D5C12945958275EC6DC44FF76C2">
    <w:name w:val="C787F4D5C12945958275EC6DC44FF76C2"/>
    <w:rsid w:val="00C068B3"/>
    <w:rPr>
      <w:rFonts w:eastAsiaTheme="minorHAnsi"/>
      <w:lang w:val="es-EC" w:eastAsia="en-US"/>
    </w:rPr>
  </w:style>
  <w:style w:type="paragraph" w:customStyle="1" w:styleId="1346B9DA67EA406B8EC72B01BEC7428E18">
    <w:name w:val="1346B9DA67EA406B8EC72B01BEC7428E18"/>
    <w:rsid w:val="00C068B3"/>
    <w:rPr>
      <w:rFonts w:eastAsiaTheme="minorHAnsi"/>
      <w:lang w:val="es-EC" w:eastAsia="en-US"/>
    </w:rPr>
  </w:style>
  <w:style w:type="paragraph" w:customStyle="1" w:styleId="D48B78BA59304391A27962A43421EF6418">
    <w:name w:val="D48B78BA59304391A27962A43421EF6418"/>
    <w:rsid w:val="00C068B3"/>
    <w:rPr>
      <w:rFonts w:eastAsiaTheme="minorHAnsi"/>
      <w:lang w:val="es-EC" w:eastAsia="en-US"/>
    </w:rPr>
  </w:style>
  <w:style w:type="paragraph" w:customStyle="1" w:styleId="B7C07A82DE7F4FFD94435CB4535CC40F18">
    <w:name w:val="B7C07A82DE7F4FFD94435CB4535CC40F18"/>
    <w:rsid w:val="00C068B3"/>
    <w:rPr>
      <w:rFonts w:eastAsiaTheme="minorHAnsi"/>
      <w:lang w:val="es-EC" w:eastAsia="en-US"/>
    </w:rPr>
  </w:style>
  <w:style w:type="paragraph" w:customStyle="1" w:styleId="F53A35E6664848978E95535C1D11C98118">
    <w:name w:val="F53A35E6664848978E95535C1D11C98118"/>
    <w:rsid w:val="00C068B3"/>
    <w:rPr>
      <w:rFonts w:eastAsiaTheme="minorHAnsi"/>
      <w:lang w:val="es-EC" w:eastAsia="en-US"/>
    </w:rPr>
  </w:style>
  <w:style w:type="paragraph" w:customStyle="1" w:styleId="9E626E45202F414F9108243F6FBA830918">
    <w:name w:val="9E626E45202F414F9108243F6FBA830918"/>
    <w:rsid w:val="00C068B3"/>
    <w:rPr>
      <w:rFonts w:eastAsiaTheme="minorHAnsi"/>
      <w:lang w:val="es-EC" w:eastAsia="en-US"/>
    </w:rPr>
  </w:style>
  <w:style w:type="paragraph" w:customStyle="1" w:styleId="EE2139BB3E06499E9166BC5DF14926E218">
    <w:name w:val="EE2139BB3E06499E9166BC5DF14926E218"/>
    <w:rsid w:val="00C068B3"/>
    <w:rPr>
      <w:rFonts w:eastAsiaTheme="minorHAnsi"/>
      <w:lang w:val="es-EC" w:eastAsia="en-US"/>
    </w:rPr>
  </w:style>
  <w:style w:type="paragraph" w:customStyle="1" w:styleId="10845DBE96C342C285CCD6E528AB26B118">
    <w:name w:val="10845DBE96C342C285CCD6E528AB26B118"/>
    <w:rsid w:val="00C068B3"/>
    <w:rPr>
      <w:rFonts w:eastAsiaTheme="minorHAnsi"/>
      <w:lang w:val="es-EC" w:eastAsia="en-US"/>
    </w:rPr>
  </w:style>
  <w:style w:type="paragraph" w:customStyle="1" w:styleId="4F4C068E327D4225AE9CA58505E73A8E15">
    <w:name w:val="4F4C068E327D4225AE9CA58505E73A8E15"/>
    <w:rsid w:val="00C068B3"/>
    <w:rPr>
      <w:rFonts w:eastAsiaTheme="minorHAnsi"/>
      <w:lang w:val="es-EC" w:eastAsia="en-US"/>
    </w:rPr>
  </w:style>
  <w:style w:type="paragraph" w:customStyle="1" w:styleId="A992BAC19587424888D2ADEFB649773016">
    <w:name w:val="A992BAC19587424888D2ADEFB649773016"/>
    <w:rsid w:val="00C068B3"/>
    <w:rPr>
      <w:rFonts w:eastAsiaTheme="minorHAnsi"/>
      <w:lang w:val="es-EC" w:eastAsia="en-US"/>
    </w:rPr>
  </w:style>
  <w:style w:type="paragraph" w:customStyle="1" w:styleId="71E9232CC4D94F8BAAB040A194F427B816">
    <w:name w:val="71E9232CC4D94F8BAAB040A194F427B816"/>
    <w:rsid w:val="00C068B3"/>
    <w:rPr>
      <w:rFonts w:eastAsiaTheme="minorHAnsi"/>
      <w:lang w:val="es-EC" w:eastAsia="en-US"/>
    </w:rPr>
  </w:style>
  <w:style w:type="paragraph" w:customStyle="1" w:styleId="B9DF7B1A46DF4B969903E92B2F1AAD2C18">
    <w:name w:val="B9DF7B1A46DF4B969903E92B2F1AAD2C18"/>
    <w:rsid w:val="00C068B3"/>
    <w:rPr>
      <w:rFonts w:eastAsiaTheme="minorHAnsi"/>
      <w:lang w:val="es-EC" w:eastAsia="en-US"/>
    </w:rPr>
  </w:style>
  <w:style w:type="paragraph" w:customStyle="1" w:styleId="881B1BE5CDEC4F929C56A71ED40075B318">
    <w:name w:val="881B1BE5CDEC4F929C56A71ED40075B318"/>
    <w:rsid w:val="00C068B3"/>
    <w:rPr>
      <w:rFonts w:eastAsiaTheme="minorHAnsi"/>
      <w:lang w:val="es-EC" w:eastAsia="en-US"/>
    </w:rPr>
  </w:style>
  <w:style w:type="paragraph" w:customStyle="1" w:styleId="CE75B8F21FC74AEA8D63FF00918B8B8F18">
    <w:name w:val="CE75B8F21FC74AEA8D63FF00918B8B8F18"/>
    <w:rsid w:val="00C068B3"/>
    <w:rPr>
      <w:rFonts w:eastAsiaTheme="minorHAnsi"/>
      <w:lang w:val="es-EC" w:eastAsia="en-US"/>
    </w:rPr>
  </w:style>
  <w:style w:type="paragraph" w:customStyle="1" w:styleId="DA10A2CE462E4344AFB75924CE6FA73F15">
    <w:name w:val="DA10A2CE462E4344AFB75924CE6FA73F15"/>
    <w:rsid w:val="00C068B3"/>
    <w:rPr>
      <w:rFonts w:eastAsiaTheme="minorHAnsi"/>
      <w:lang w:val="es-EC" w:eastAsia="en-US"/>
    </w:rPr>
  </w:style>
  <w:style w:type="paragraph" w:customStyle="1" w:styleId="37DA746D94EB154BBF4F33177E3045F22">
    <w:name w:val="37DA746D94EB154BBF4F33177E3045F22"/>
    <w:rsid w:val="00C068B3"/>
    <w:rPr>
      <w:rFonts w:eastAsiaTheme="minorHAnsi"/>
      <w:lang w:val="es-EC" w:eastAsia="en-US"/>
    </w:rPr>
  </w:style>
  <w:style w:type="paragraph" w:customStyle="1" w:styleId="01705F66845A4A39AE7519BEAC52C69911">
    <w:name w:val="01705F66845A4A39AE7519BEAC52C69911"/>
    <w:rsid w:val="00C068B3"/>
    <w:rPr>
      <w:rFonts w:eastAsiaTheme="minorHAnsi"/>
      <w:lang w:val="es-EC" w:eastAsia="en-US"/>
    </w:rPr>
  </w:style>
  <w:style w:type="paragraph" w:customStyle="1" w:styleId="E5C8704FC8084DAE9BC60D23909BA54B11">
    <w:name w:val="E5C8704FC8084DAE9BC60D23909BA54B11"/>
    <w:rsid w:val="00C068B3"/>
    <w:rPr>
      <w:rFonts w:eastAsiaTheme="minorHAnsi"/>
      <w:lang w:val="es-EC" w:eastAsia="en-US"/>
    </w:rPr>
  </w:style>
  <w:style w:type="paragraph" w:customStyle="1" w:styleId="BF33E177B7694A8B858944C089A8216211">
    <w:name w:val="BF33E177B7694A8B858944C089A8216211"/>
    <w:rsid w:val="00C068B3"/>
    <w:rPr>
      <w:rFonts w:eastAsiaTheme="minorHAnsi"/>
      <w:lang w:val="es-EC" w:eastAsia="en-US"/>
    </w:rPr>
  </w:style>
  <w:style w:type="paragraph" w:customStyle="1" w:styleId="19B6194F2F92406F8F3E2F1BCAD3057911">
    <w:name w:val="19B6194F2F92406F8F3E2F1BCAD3057911"/>
    <w:rsid w:val="00C068B3"/>
    <w:rPr>
      <w:rFonts w:eastAsiaTheme="minorHAnsi"/>
      <w:lang w:val="es-EC" w:eastAsia="en-US"/>
    </w:rPr>
  </w:style>
  <w:style w:type="paragraph" w:customStyle="1" w:styleId="4F6F29408B39484AADB0667328761F1F11">
    <w:name w:val="4F6F29408B39484AADB0667328761F1F11"/>
    <w:rsid w:val="00C068B3"/>
    <w:rPr>
      <w:rFonts w:eastAsiaTheme="minorHAnsi"/>
      <w:lang w:val="es-EC" w:eastAsia="en-US"/>
    </w:rPr>
  </w:style>
  <w:style w:type="paragraph" w:customStyle="1" w:styleId="626B10955F14442BA2A18812EAC3820311">
    <w:name w:val="626B10955F14442BA2A18812EAC3820311"/>
    <w:rsid w:val="00C068B3"/>
    <w:rPr>
      <w:rFonts w:eastAsiaTheme="minorHAnsi"/>
      <w:lang w:val="es-EC" w:eastAsia="en-US"/>
    </w:rPr>
  </w:style>
  <w:style w:type="paragraph" w:customStyle="1" w:styleId="0E87E0CC760445918E28B05A55157F7411">
    <w:name w:val="0E87E0CC760445918E28B05A55157F7411"/>
    <w:rsid w:val="00C068B3"/>
    <w:rPr>
      <w:rFonts w:eastAsiaTheme="minorHAnsi"/>
      <w:lang w:val="es-EC" w:eastAsia="en-US"/>
    </w:rPr>
  </w:style>
  <w:style w:type="paragraph" w:customStyle="1" w:styleId="939F3CFDAF3D4E719DCD8EFD768805C69">
    <w:name w:val="939F3CFDAF3D4E719DCD8EFD768805C69"/>
    <w:rsid w:val="00C068B3"/>
    <w:rPr>
      <w:rFonts w:eastAsiaTheme="minorHAnsi"/>
      <w:lang w:val="es-EC" w:eastAsia="en-US"/>
    </w:rPr>
  </w:style>
  <w:style w:type="paragraph" w:customStyle="1" w:styleId="E2CC841D043846B49F030638C58020F83">
    <w:name w:val="E2CC841D043846B49F030638C58020F83"/>
    <w:rsid w:val="00C068B3"/>
    <w:rPr>
      <w:rFonts w:eastAsiaTheme="minorHAnsi"/>
      <w:lang w:val="es-EC" w:eastAsia="en-US"/>
    </w:rPr>
  </w:style>
  <w:style w:type="paragraph" w:customStyle="1" w:styleId="10F8CDC4A7914AD8AA94E2C3843334353">
    <w:name w:val="10F8CDC4A7914AD8AA94E2C3843334353"/>
    <w:rsid w:val="00C068B3"/>
    <w:rPr>
      <w:rFonts w:eastAsiaTheme="minorHAnsi"/>
      <w:lang w:val="es-EC" w:eastAsia="en-US"/>
    </w:rPr>
  </w:style>
  <w:style w:type="paragraph" w:customStyle="1" w:styleId="2182B824C37B4D77B1563BDCF3CBA9013">
    <w:name w:val="2182B824C37B4D77B1563BDCF3CBA9013"/>
    <w:rsid w:val="00C068B3"/>
    <w:rPr>
      <w:rFonts w:eastAsiaTheme="minorHAnsi"/>
      <w:lang w:val="es-EC" w:eastAsia="en-US"/>
    </w:rPr>
  </w:style>
  <w:style w:type="paragraph" w:customStyle="1" w:styleId="2BD56F449C724EF3B1E286A80C8ECDB03">
    <w:name w:val="2BD56F449C724EF3B1E286A80C8ECDB03"/>
    <w:rsid w:val="00C068B3"/>
    <w:rPr>
      <w:rFonts w:eastAsiaTheme="minorHAnsi"/>
      <w:lang w:val="es-EC" w:eastAsia="en-US"/>
    </w:rPr>
  </w:style>
  <w:style w:type="paragraph" w:customStyle="1" w:styleId="8EAE612E3A4D43CF8223846F68390C9D3">
    <w:name w:val="8EAE612E3A4D43CF8223846F68390C9D3"/>
    <w:rsid w:val="00C068B3"/>
    <w:rPr>
      <w:rFonts w:eastAsiaTheme="minorHAnsi"/>
      <w:lang w:val="es-EC" w:eastAsia="en-US"/>
    </w:rPr>
  </w:style>
  <w:style w:type="paragraph" w:customStyle="1" w:styleId="18C7C69FC3774A8FA5C15E8B74D93D263">
    <w:name w:val="18C7C69FC3774A8FA5C15E8B74D93D263"/>
    <w:rsid w:val="00C068B3"/>
    <w:rPr>
      <w:rFonts w:eastAsiaTheme="minorHAnsi"/>
      <w:lang w:val="es-EC" w:eastAsia="en-US"/>
    </w:rPr>
  </w:style>
  <w:style w:type="paragraph" w:customStyle="1" w:styleId="23CAB85223594894AB225A9E2B570FE83">
    <w:name w:val="23CAB85223594894AB225A9E2B570FE83"/>
    <w:rsid w:val="00C068B3"/>
    <w:rPr>
      <w:rFonts w:eastAsiaTheme="minorHAnsi"/>
      <w:lang w:val="es-EC" w:eastAsia="en-US"/>
    </w:rPr>
  </w:style>
  <w:style w:type="paragraph" w:customStyle="1" w:styleId="44237308E1F546CBA7ADF7D45EDA0D8B3">
    <w:name w:val="44237308E1F546CBA7ADF7D45EDA0D8B3"/>
    <w:rsid w:val="00C068B3"/>
    <w:rPr>
      <w:rFonts w:eastAsiaTheme="minorHAnsi"/>
      <w:lang w:val="es-EC" w:eastAsia="en-US"/>
    </w:rPr>
  </w:style>
  <w:style w:type="paragraph" w:customStyle="1" w:styleId="D09A44C6D0CA4C5F813946D6E2509DE93">
    <w:name w:val="D09A44C6D0CA4C5F813946D6E2509DE93"/>
    <w:rsid w:val="00C068B3"/>
    <w:rPr>
      <w:rFonts w:eastAsiaTheme="minorHAnsi"/>
      <w:lang w:val="es-EC" w:eastAsia="en-US"/>
    </w:rPr>
  </w:style>
  <w:style w:type="paragraph" w:customStyle="1" w:styleId="4066846A06F04329BE8A3A60550331053">
    <w:name w:val="4066846A06F04329BE8A3A60550331053"/>
    <w:rsid w:val="00C068B3"/>
    <w:rPr>
      <w:rFonts w:eastAsiaTheme="minorHAnsi"/>
      <w:lang w:val="es-EC" w:eastAsia="en-US"/>
    </w:rPr>
  </w:style>
  <w:style w:type="paragraph" w:customStyle="1" w:styleId="D79E02C1C27C45869D5894E9A8E7B0D03">
    <w:name w:val="D79E02C1C27C45869D5894E9A8E7B0D03"/>
    <w:rsid w:val="00C068B3"/>
    <w:rPr>
      <w:rFonts w:eastAsiaTheme="minorHAnsi"/>
      <w:lang w:val="es-EC" w:eastAsia="en-US"/>
    </w:rPr>
  </w:style>
  <w:style w:type="paragraph" w:customStyle="1" w:styleId="7D968C90A1BC45CC86B6562692F23DF73">
    <w:name w:val="7D968C90A1BC45CC86B6562692F23DF73"/>
    <w:rsid w:val="00C068B3"/>
    <w:rPr>
      <w:rFonts w:eastAsiaTheme="minorHAnsi"/>
      <w:lang w:val="es-EC" w:eastAsia="en-US"/>
    </w:rPr>
  </w:style>
  <w:style w:type="paragraph" w:customStyle="1" w:styleId="EE7228D15F2A450F964970568CD8B98C3">
    <w:name w:val="EE7228D15F2A450F964970568CD8B98C3"/>
    <w:rsid w:val="00C068B3"/>
    <w:rPr>
      <w:rFonts w:eastAsiaTheme="minorHAnsi"/>
      <w:lang w:val="es-EC" w:eastAsia="en-US"/>
    </w:rPr>
  </w:style>
  <w:style w:type="paragraph" w:customStyle="1" w:styleId="43E2CB88C9D1475EB4DD7C491E5D5EB93">
    <w:name w:val="43E2CB88C9D1475EB4DD7C491E5D5EB93"/>
    <w:rsid w:val="00C068B3"/>
    <w:rPr>
      <w:rFonts w:eastAsiaTheme="minorHAnsi"/>
      <w:lang w:val="es-EC" w:eastAsia="en-US"/>
    </w:rPr>
  </w:style>
  <w:style w:type="paragraph" w:customStyle="1" w:styleId="F9FEE0623D6849869FBC484FEBAA72AD3">
    <w:name w:val="F9FEE0623D6849869FBC484FEBAA72AD3"/>
    <w:rsid w:val="00C068B3"/>
    <w:rPr>
      <w:rFonts w:eastAsiaTheme="minorHAnsi"/>
      <w:lang w:val="es-EC" w:eastAsia="en-US"/>
    </w:rPr>
  </w:style>
  <w:style w:type="paragraph" w:customStyle="1" w:styleId="2DF2C7AE28084371A6E04B14C148E3153">
    <w:name w:val="2DF2C7AE28084371A6E04B14C148E3153"/>
    <w:rsid w:val="00C068B3"/>
    <w:rPr>
      <w:rFonts w:eastAsiaTheme="minorHAnsi"/>
      <w:lang w:val="es-EC" w:eastAsia="en-US"/>
    </w:rPr>
  </w:style>
  <w:style w:type="paragraph" w:customStyle="1" w:styleId="C787F4D5C12945958275EC6DC44FF76C3">
    <w:name w:val="C787F4D5C12945958275EC6DC44FF76C3"/>
    <w:rsid w:val="00C068B3"/>
    <w:rPr>
      <w:rFonts w:eastAsiaTheme="minorHAnsi"/>
      <w:lang w:val="es-EC" w:eastAsia="en-US"/>
    </w:rPr>
  </w:style>
  <w:style w:type="paragraph" w:customStyle="1" w:styleId="1346B9DA67EA406B8EC72B01BEC7428E19">
    <w:name w:val="1346B9DA67EA406B8EC72B01BEC7428E19"/>
    <w:rsid w:val="00C068B3"/>
    <w:rPr>
      <w:rFonts w:eastAsiaTheme="minorHAnsi"/>
      <w:lang w:val="es-EC" w:eastAsia="en-US"/>
    </w:rPr>
  </w:style>
  <w:style w:type="paragraph" w:customStyle="1" w:styleId="D48B78BA59304391A27962A43421EF6419">
    <w:name w:val="D48B78BA59304391A27962A43421EF6419"/>
    <w:rsid w:val="00C068B3"/>
    <w:rPr>
      <w:rFonts w:eastAsiaTheme="minorHAnsi"/>
      <w:lang w:val="es-EC" w:eastAsia="en-US"/>
    </w:rPr>
  </w:style>
  <w:style w:type="paragraph" w:customStyle="1" w:styleId="B7C07A82DE7F4FFD94435CB4535CC40F19">
    <w:name w:val="B7C07A82DE7F4FFD94435CB4535CC40F19"/>
    <w:rsid w:val="00C068B3"/>
    <w:rPr>
      <w:rFonts w:eastAsiaTheme="minorHAnsi"/>
      <w:lang w:val="es-EC" w:eastAsia="en-US"/>
    </w:rPr>
  </w:style>
  <w:style w:type="paragraph" w:customStyle="1" w:styleId="F53A35E6664848978E95535C1D11C98119">
    <w:name w:val="F53A35E6664848978E95535C1D11C98119"/>
    <w:rsid w:val="00C068B3"/>
    <w:rPr>
      <w:rFonts w:eastAsiaTheme="minorHAnsi"/>
      <w:lang w:val="es-EC" w:eastAsia="en-US"/>
    </w:rPr>
  </w:style>
  <w:style w:type="paragraph" w:customStyle="1" w:styleId="9E626E45202F414F9108243F6FBA830919">
    <w:name w:val="9E626E45202F414F9108243F6FBA830919"/>
    <w:rsid w:val="00C068B3"/>
    <w:rPr>
      <w:rFonts w:eastAsiaTheme="minorHAnsi"/>
      <w:lang w:val="es-EC" w:eastAsia="en-US"/>
    </w:rPr>
  </w:style>
  <w:style w:type="paragraph" w:customStyle="1" w:styleId="EE2139BB3E06499E9166BC5DF14926E219">
    <w:name w:val="EE2139BB3E06499E9166BC5DF14926E219"/>
    <w:rsid w:val="00C068B3"/>
    <w:rPr>
      <w:rFonts w:eastAsiaTheme="minorHAnsi"/>
      <w:lang w:val="es-EC" w:eastAsia="en-US"/>
    </w:rPr>
  </w:style>
  <w:style w:type="paragraph" w:customStyle="1" w:styleId="10845DBE96C342C285CCD6E528AB26B119">
    <w:name w:val="10845DBE96C342C285CCD6E528AB26B119"/>
    <w:rsid w:val="00C068B3"/>
    <w:rPr>
      <w:rFonts w:eastAsiaTheme="minorHAnsi"/>
      <w:lang w:val="es-EC" w:eastAsia="en-US"/>
    </w:rPr>
  </w:style>
  <w:style w:type="paragraph" w:customStyle="1" w:styleId="4F4C068E327D4225AE9CA58505E73A8E16">
    <w:name w:val="4F4C068E327D4225AE9CA58505E73A8E16"/>
    <w:rsid w:val="00C068B3"/>
    <w:rPr>
      <w:rFonts w:eastAsiaTheme="minorHAnsi"/>
      <w:lang w:val="es-EC" w:eastAsia="en-US"/>
    </w:rPr>
  </w:style>
  <w:style w:type="paragraph" w:customStyle="1" w:styleId="A992BAC19587424888D2ADEFB649773017">
    <w:name w:val="A992BAC19587424888D2ADEFB649773017"/>
    <w:rsid w:val="00C068B3"/>
    <w:rPr>
      <w:rFonts w:eastAsiaTheme="minorHAnsi"/>
      <w:lang w:val="es-EC" w:eastAsia="en-US"/>
    </w:rPr>
  </w:style>
  <w:style w:type="paragraph" w:customStyle="1" w:styleId="71E9232CC4D94F8BAAB040A194F427B817">
    <w:name w:val="71E9232CC4D94F8BAAB040A194F427B817"/>
    <w:rsid w:val="00C068B3"/>
    <w:rPr>
      <w:rFonts w:eastAsiaTheme="minorHAnsi"/>
      <w:lang w:val="es-EC" w:eastAsia="en-US"/>
    </w:rPr>
  </w:style>
  <w:style w:type="paragraph" w:customStyle="1" w:styleId="B9DF7B1A46DF4B969903E92B2F1AAD2C19">
    <w:name w:val="B9DF7B1A46DF4B969903E92B2F1AAD2C19"/>
    <w:rsid w:val="00C068B3"/>
    <w:rPr>
      <w:rFonts w:eastAsiaTheme="minorHAnsi"/>
      <w:lang w:val="es-EC" w:eastAsia="en-US"/>
    </w:rPr>
  </w:style>
  <w:style w:type="paragraph" w:customStyle="1" w:styleId="881B1BE5CDEC4F929C56A71ED40075B319">
    <w:name w:val="881B1BE5CDEC4F929C56A71ED40075B319"/>
    <w:rsid w:val="00C068B3"/>
    <w:rPr>
      <w:rFonts w:eastAsiaTheme="minorHAnsi"/>
      <w:lang w:val="es-EC" w:eastAsia="en-US"/>
    </w:rPr>
  </w:style>
  <w:style w:type="paragraph" w:customStyle="1" w:styleId="CE75B8F21FC74AEA8D63FF00918B8B8F19">
    <w:name w:val="CE75B8F21FC74AEA8D63FF00918B8B8F19"/>
    <w:rsid w:val="00C068B3"/>
    <w:rPr>
      <w:rFonts w:eastAsiaTheme="minorHAnsi"/>
      <w:lang w:val="es-EC" w:eastAsia="en-US"/>
    </w:rPr>
  </w:style>
  <w:style w:type="paragraph" w:customStyle="1" w:styleId="DA10A2CE462E4344AFB75924CE6FA73F16">
    <w:name w:val="DA10A2CE462E4344AFB75924CE6FA73F16"/>
    <w:rsid w:val="00C068B3"/>
    <w:rPr>
      <w:rFonts w:eastAsiaTheme="minorHAnsi"/>
      <w:lang w:val="es-EC" w:eastAsia="en-US"/>
    </w:rPr>
  </w:style>
  <w:style w:type="paragraph" w:customStyle="1" w:styleId="37DA746D94EB154BBF4F33177E3045F23">
    <w:name w:val="37DA746D94EB154BBF4F33177E3045F23"/>
    <w:rsid w:val="00C068B3"/>
    <w:rPr>
      <w:rFonts w:eastAsiaTheme="minorHAnsi"/>
      <w:lang w:val="es-EC" w:eastAsia="en-US"/>
    </w:rPr>
  </w:style>
  <w:style w:type="paragraph" w:customStyle="1" w:styleId="01705F66845A4A39AE7519BEAC52C69912">
    <w:name w:val="01705F66845A4A39AE7519BEAC52C69912"/>
    <w:rsid w:val="00C068B3"/>
    <w:rPr>
      <w:rFonts w:eastAsiaTheme="minorHAnsi"/>
      <w:lang w:val="es-EC" w:eastAsia="en-US"/>
    </w:rPr>
  </w:style>
  <w:style w:type="paragraph" w:customStyle="1" w:styleId="E5C8704FC8084DAE9BC60D23909BA54B12">
    <w:name w:val="E5C8704FC8084DAE9BC60D23909BA54B12"/>
    <w:rsid w:val="00C068B3"/>
    <w:rPr>
      <w:rFonts w:eastAsiaTheme="minorHAnsi"/>
      <w:lang w:val="es-EC" w:eastAsia="en-US"/>
    </w:rPr>
  </w:style>
  <w:style w:type="paragraph" w:customStyle="1" w:styleId="BF33E177B7694A8B858944C089A8216212">
    <w:name w:val="BF33E177B7694A8B858944C089A8216212"/>
    <w:rsid w:val="00C068B3"/>
    <w:rPr>
      <w:rFonts w:eastAsiaTheme="minorHAnsi"/>
      <w:lang w:val="es-EC" w:eastAsia="en-US"/>
    </w:rPr>
  </w:style>
  <w:style w:type="paragraph" w:customStyle="1" w:styleId="19B6194F2F92406F8F3E2F1BCAD3057912">
    <w:name w:val="19B6194F2F92406F8F3E2F1BCAD3057912"/>
    <w:rsid w:val="00C068B3"/>
    <w:rPr>
      <w:rFonts w:eastAsiaTheme="minorHAnsi"/>
      <w:lang w:val="es-EC" w:eastAsia="en-US"/>
    </w:rPr>
  </w:style>
  <w:style w:type="paragraph" w:customStyle="1" w:styleId="4F6F29408B39484AADB0667328761F1F12">
    <w:name w:val="4F6F29408B39484AADB0667328761F1F12"/>
    <w:rsid w:val="00C068B3"/>
    <w:rPr>
      <w:rFonts w:eastAsiaTheme="minorHAnsi"/>
      <w:lang w:val="es-EC" w:eastAsia="en-US"/>
    </w:rPr>
  </w:style>
  <w:style w:type="paragraph" w:customStyle="1" w:styleId="626B10955F14442BA2A18812EAC3820312">
    <w:name w:val="626B10955F14442BA2A18812EAC3820312"/>
    <w:rsid w:val="00C068B3"/>
    <w:rPr>
      <w:rFonts w:eastAsiaTheme="minorHAnsi"/>
      <w:lang w:val="es-EC" w:eastAsia="en-US"/>
    </w:rPr>
  </w:style>
  <w:style w:type="paragraph" w:customStyle="1" w:styleId="0E87E0CC760445918E28B05A55157F7412">
    <w:name w:val="0E87E0CC760445918E28B05A55157F7412"/>
    <w:rsid w:val="00C068B3"/>
    <w:rPr>
      <w:rFonts w:eastAsiaTheme="minorHAnsi"/>
      <w:lang w:val="es-EC" w:eastAsia="en-US"/>
    </w:rPr>
  </w:style>
  <w:style w:type="paragraph" w:customStyle="1" w:styleId="939F3CFDAF3D4E719DCD8EFD768805C610">
    <w:name w:val="939F3CFDAF3D4E719DCD8EFD768805C610"/>
    <w:rsid w:val="00C068B3"/>
    <w:rPr>
      <w:rFonts w:eastAsiaTheme="minorHAnsi"/>
      <w:lang w:val="es-EC" w:eastAsia="en-US"/>
    </w:rPr>
  </w:style>
  <w:style w:type="paragraph" w:customStyle="1" w:styleId="E2CC841D043846B49F030638C58020F84">
    <w:name w:val="E2CC841D043846B49F030638C58020F84"/>
    <w:rsid w:val="00C068B3"/>
    <w:rPr>
      <w:rFonts w:eastAsiaTheme="minorHAnsi"/>
      <w:lang w:val="es-EC" w:eastAsia="en-US"/>
    </w:rPr>
  </w:style>
  <w:style w:type="paragraph" w:customStyle="1" w:styleId="10F8CDC4A7914AD8AA94E2C3843334354">
    <w:name w:val="10F8CDC4A7914AD8AA94E2C3843334354"/>
    <w:rsid w:val="00C068B3"/>
    <w:rPr>
      <w:rFonts w:eastAsiaTheme="minorHAnsi"/>
      <w:lang w:val="es-EC" w:eastAsia="en-US"/>
    </w:rPr>
  </w:style>
  <w:style w:type="paragraph" w:customStyle="1" w:styleId="2182B824C37B4D77B1563BDCF3CBA9014">
    <w:name w:val="2182B824C37B4D77B1563BDCF3CBA9014"/>
    <w:rsid w:val="00C068B3"/>
    <w:rPr>
      <w:rFonts w:eastAsiaTheme="minorHAnsi"/>
      <w:lang w:val="es-EC" w:eastAsia="en-US"/>
    </w:rPr>
  </w:style>
  <w:style w:type="paragraph" w:customStyle="1" w:styleId="2BD56F449C724EF3B1E286A80C8ECDB04">
    <w:name w:val="2BD56F449C724EF3B1E286A80C8ECDB04"/>
    <w:rsid w:val="00C068B3"/>
    <w:rPr>
      <w:rFonts w:eastAsiaTheme="minorHAnsi"/>
      <w:lang w:val="es-EC" w:eastAsia="en-US"/>
    </w:rPr>
  </w:style>
  <w:style w:type="paragraph" w:customStyle="1" w:styleId="8EAE612E3A4D43CF8223846F68390C9D4">
    <w:name w:val="8EAE612E3A4D43CF8223846F68390C9D4"/>
    <w:rsid w:val="00C068B3"/>
    <w:rPr>
      <w:rFonts w:eastAsiaTheme="minorHAnsi"/>
      <w:lang w:val="es-EC" w:eastAsia="en-US"/>
    </w:rPr>
  </w:style>
  <w:style w:type="paragraph" w:customStyle="1" w:styleId="18C7C69FC3774A8FA5C15E8B74D93D264">
    <w:name w:val="18C7C69FC3774A8FA5C15E8B74D93D264"/>
    <w:rsid w:val="00C068B3"/>
    <w:rPr>
      <w:rFonts w:eastAsiaTheme="minorHAnsi"/>
      <w:lang w:val="es-EC" w:eastAsia="en-US"/>
    </w:rPr>
  </w:style>
  <w:style w:type="paragraph" w:customStyle="1" w:styleId="23CAB85223594894AB225A9E2B570FE84">
    <w:name w:val="23CAB85223594894AB225A9E2B570FE84"/>
    <w:rsid w:val="00C068B3"/>
    <w:rPr>
      <w:rFonts w:eastAsiaTheme="minorHAnsi"/>
      <w:lang w:val="es-EC" w:eastAsia="en-US"/>
    </w:rPr>
  </w:style>
  <w:style w:type="paragraph" w:customStyle="1" w:styleId="44237308E1F546CBA7ADF7D45EDA0D8B4">
    <w:name w:val="44237308E1F546CBA7ADF7D45EDA0D8B4"/>
    <w:rsid w:val="00C068B3"/>
    <w:rPr>
      <w:rFonts w:eastAsiaTheme="minorHAnsi"/>
      <w:lang w:val="es-EC" w:eastAsia="en-US"/>
    </w:rPr>
  </w:style>
  <w:style w:type="paragraph" w:customStyle="1" w:styleId="D09A44C6D0CA4C5F813946D6E2509DE94">
    <w:name w:val="D09A44C6D0CA4C5F813946D6E2509DE94"/>
    <w:rsid w:val="00C068B3"/>
    <w:rPr>
      <w:rFonts w:eastAsiaTheme="minorHAnsi"/>
      <w:lang w:val="es-EC" w:eastAsia="en-US"/>
    </w:rPr>
  </w:style>
  <w:style w:type="paragraph" w:customStyle="1" w:styleId="4066846A06F04329BE8A3A60550331054">
    <w:name w:val="4066846A06F04329BE8A3A60550331054"/>
    <w:rsid w:val="00C068B3"/>
    <w:rPr>
      <w:rFonts w:eastAsiaTheme="minorHAnsi"/>
      <w:lang w:val="es-EC" w:eastAsia="en-US"/>
    </w:rPr>
  </w:style>
  <w:style w:type="paragraph" w:customStyle="1" w:styleId="D79E02C1C27C45869D5894E9A8E7B0D04">
    <w:name w:val="D79E02C1C27C45869D5894E9A8E7B0D04"/>
    <w:rsid w:val="00C068B3"/>
    <w:rPr>
      <w:rFonts w:eastAsiaTheme="minorHAnsi"/>
      <w:lang w:val="es-EC" w:eastAsia="en-US"/>
    </w:rPr>
  </w:style>
  <w:style w:type="paragraph" w:customStyle="1" w:styleId="7D968C90A1BC45CC86B6562692F23DF74">
    <w:name w:val="7D968C90A1BC45CC86B6562692F23DF74"/>
    <w:rsid w:val="00C068B3"/>
    <w:rPr>
      <w:rFonts w:eastAsiaTheme="minorHAnsi"/>
      <w:lang w:val="es-EC" w:eastAsia="en-US"/>
    </w:rPr>
  </w:style>
  <w:style w:type="paragraph" w:customStyle="1" w:styleId="EE7228D15F2A450F964970568CD8B98C4">
    <w:name w:val="EE7228D15F2A450F964970568CD8B98C4"/>
    <w:rsid w:val="00C068B3"/>
    <w:rPr>
      <w:rFonts w:eastAsiaTheme="minorHAnsi"/>
      <w:lang w:val="es-EC" w:eastAsia="en-US"/>
    </w:rPr>
  </w:style>
  <w:style w:type="paragraph" w:customStyle="1" w:styleId="43E2CB88C9D1475EB4DD7C491E5D5EB94">
    <w:name w:val="43E2CB88C9D1475EB4DD7C491E5D5EB94"/>
    <w:rsid w:val="00C068B3"/>
    <w:rPr>
      <w:rFonts w:eastAsiaTheme="minorHAnsi"/>
      <w:lang w:val="es-EC" w:eastAsia="en-US"/>
    </w:rPr>
  </w:style>
  <w:style w:type="paragraph" w:customStyle="1" w:styleId="F9FEE0623D6849869FBC484FEBAA72AD4">
    <w:name w:val="F9FEE0623D6849869FBC484FEBAA72AD4"/>
    <w:rsid w:val="00C068B3"/>
    <w:rPr>
      <w:rFonts w:eastAsiaTheme="minorHAnsi"/>
      <w:lang w:val="es-EC" w:eastAsia="en-US"/>
    </w:rPr>
  </w:style>
  <w:style w:type="paragraph" w:customStyle="1" w:styleId="2DF2C7AE28084371A6E04B14C148E3154">
    <w:name w:val="2DF2C7AE28084371A6E04B14C148E3154"/>
    <w:rsid w:val="00C068B3"/>
    <w:rPr>
      <w:rFonts w:eastAsiaTheme="minorHAnsi"/>
      <w:lang w:val="es-EC" w:eastAsia="en-US"/>
    </w:rPr>
  </w:style>
  <w:style w:type="paragraph" w:customStyle="1" w:styleId="29F690D70BA1403EAB02E07639901AB5">
    <w:name w:val="29F690D70BA1403EAB02E07639901AB5"/>
    <w:rsid w:val="00C068B3"/>
  </w:style>
  <w:style w:type="paragraph" w:customStyle="1" w:styleId="C787F4D5C12945958275EC6DC44FF76C4">
    <w:name w:val="C787F4D5C12945958275EC6DC44FF76C4"/>
    <w:rsid w:val="00C068B3"/>
    <w:rPr>
      <w:rFonts w:eastAsiaTheme="minorHAnsi"/>
      <w:lang w:val="es-EC" w:eastAsia="en-US"/>
    </w:rPr>
  </w:style>
  <w:style w:type="paragraph" w:customStyle="1" w:styleId="1346B9DA67EA406B8EC72B01BEC7428E20">
    <w:name w:val="1346B9DA67EA406B8EC72B01BEC7428E20"/>
    <w:rsid w:val="00C068B3"/>
    <w:rPr>
      <w:rFonts w:eastAsiaTheme="minorHAnsi"/>
      <w:lang w:val="es-EC" w:eastAsia="en-US"/>
    </w:rPr>
  </w:style>
  <w:style w:type="paragraph" w:customStyle="1" w:styleId="D48B78BA59304391A27962A43421EF6420">
    <w:name w:val="D48B78BA59304391A27962A43421EF6420"/>
    <w:rsid w:val="00C068B3"/>
    <w:rPr>
      <w:rFonts w:eastAsiaTheme="minorHAnsi"/>
      <w:lang w:val="es-EC" w:eastAsia="en-US"/>
    </w:rPr>
  </w:style>
  <w:style w:type="paragraph" w:customStyle="1" w:styleId="B7C07A82DE7F4FFD94435CB4535CC40F20">
    <w:name w:val="B7C07A82DE7F4FFD94435CB4535CC40F20"/>
    <w:rsid w:val="00C068B3"/>
    <w:rPr>
      <w:rFonts w:eastAsiaTheme="minorHAnsi"/>
      <w:lang w:val="es-EC" w:eastAsia="en-US"/>
    </w:rPr>
  </w:style>
  <w:style w:type="paragraph" w:customStyle="1" w:styleId="F53A35E6664848978E95535C1D11C98120">
    <w:name w:val="F53A35E6664848978E95535C1D11C98120"/>
    <w:rsid w:val="00C068B3"/>
    <w:rPr>
      <w:rFonts w:eastAsiaTheme="minorHAnsi"/>
      <w:lang w:val="es-EC" w:eastAsia="en-US"/>
    </w:rPr>
  </w:style>
  <w:style w:type="paragraph" w:customStyle="1" w:styleId="9E626E45202F414F9108243F6FBA830920">
    <w:name w:val="9E626E45202F414F9108243F6FBA830920"/>
    <w:rsid w:val="00C068B3"/>
    <w:rPr>
      <w:rFonts w:eastAsiaTheme="minorHAnsi"/>
      <w:lang w:val="es-EC" w:eastAsia="en-US"/>
    </w:rPr>
  </w:style>
  <w:style w:type="paragraph" w:customStyle="1" w:styleId="EE2139BB3E06499E9166BC5DF14926E220">
    <w:name w:val="EE2139BB3E06499E9166BC5DF14926E220"/>
    <w:rsid w:val="00C068B3"/>
    <w:rPr>
      <w:rFonts w:eastAsiaTheme="minorHAnsi"/>
      <w:lang w:val="es-EC" w:eastAsia="en-US"/>
    </w:rPr>
  </w:style>
  <w:style w:type="paragraph" w:customStyle="1" w:styleId="10845DBE96C342C285CCD6E528AB26B120">
    <w:name w:val="10845DBE96C342C285CCD6E528AB26B120"/>
    <w:rsid w:val="00C068B3"/>
    <w:rPr>
      <w:rFonts w:eastAsiaTheme="minorHAnsi"/>
      <w:lang w:val="es-EC" w:eastAsia="en-US"/>
    </w:rPr>
  </w:style>
  <w:style w:type="paragraph" w:customStyle="1" w:styleId="4F4C068E327D4225AE9CA58505E73A8E17">
    <w:name w:val="4F4C068E327D4225AE9CA58505E73A8E17"/>
    <w:rsid w:val="00C068B3"/>
    <w:rPr>
      <w:rFonts w:eastAsiaTheme="minorHAnsi"/>
      <w:lang w:val="es-EC" w:eastAsia="en-US"/>
    </w:rPr>
  </w:style>
  <w:style w:type="paragraph" w:customStyle="1" w:styleId="A992BAC19587424888D2ADEFB649773018">
    <w:name w:val="A992BAC19587424888D2ADEFB649773018"/>
    <w:rsid w:val="00C068B3"/>
    <w:rPr>
      <w:rFonts w:eastAsiaTheme="minorHAnsi"/>
      <w:lang w:val="es-EC" w:eastAsia="en-US"/>
    </w:rPr>
  </w:style>
  <w:style w:type="paragraph" w:customStyle="1" w:styleId="71E9232CC4D94F8BAAB040A194F427B818">
    <w:name w:val="71E9232CC4D94F8BAAB040A194F427B818"/>
    <w:rsid w:val="00C068B3"/>
    <w:rPr>
      <w:rFonts w:eastAsiaTheme="minorHAnsi"/>
      <w:lang w:val="es-EC" w:eastAsia="en-US"/>
    </w:rPr>
  </w:style>
  <w:style w:type="paragraph" w:customStyle="1" w:styleId="B9DF7B1A46DF4B969903E92B2F1AAD2C20">
    <w:name w:val="B9DF7B1A46DF4B969903E92B2F1AAD2C20"/>
    <w:rsid w:val="00C068B3"/>
    <w:rPr>
      <w:rFonts w:eastAsiaTheme="minorHAnsi"/>
      <w:lang w:val="es-EC" w:eastAsia="en-US"/>
    </w:rPr>
  </w:style>
  <w:style w:type="paragraph" w:customStyle="1" w:styleId="881B1BE5CDEC4F929C56A71ED40075B320">
    <w:name w:val="881B1BE5CDEC4F929C56A71ED40075B320"/>
    <w:rsid w:val="00C068B3"/>
    <w:rPr>
      <w:rFonts w:eastAsiaTheme="minorHAnsi"/>
      <w:lang w:val="es-EC" w:eastAsia="en-US"/>
    </w:rPr>
  </w:style>
  <w:style w:type="paragraph" w:customStyle="1" w:styleId="CE75B8F21FC74AEA8D63FF00918B8B8F20">
    <w:name w:val="CE75B8F21FC74AEA8D63FF00918B8B8F20"/>
    <w:rsid w:val="00C068B3"/>
    <w:rPr>
      <w:rFonts w:eastAsiaTheme="minorHAnsi"/>
      <w:lang w:val="es-EC" w:eastAsia="en-US"/>
    </w:rPr>
  </w:style>
  <w:style w:type="paragraph" w:customStyle="1" w:styleId="DA10A2CE462E4344AFB75924CE6FA73F17">
    <w:name w:val="DA10A2CE462E4344AFB75924CE6FA73F17"/>
    <w:rsid w:val="00C068B3"/>
    <w:rPr>
      <w:rFonts w:eastAsiaTheme="minorHAnsi"/>
      <w:lang w:val="es-EC" w:eastAsia="en-US"/>
    </w:rPr>
  </w:style>
  <w:style w:type="paragraph" w:customStyle="1" w:styleId="37DA746D94EB154BBF4F33177E3045F24">
    <w:name w:val="37DA746D94EB154BBF4F33177E3045F24"/>
    <w:rsid w:val="00C068B3"/>
    <w:rPr>
      <w:rFonts w:eastAsiaTheme="minorHAnsi"/>
      <w:lang w:val="es-EC" w:eastAsia="en-US"/>
    </w:rPr>
  </w:style>
  <w:style w:type="paragraph" w:customStyle="1" w:styleId="01705F66845A4A39AE7519BEAC52C69913">
    <w:name w:val="01705F66845A4A39AE7519BEAC52C69913"/>
    <w:rsid w:val="00C068B3"/>
    <w:rPr>
      <w:rFonts w:eastAsiaTheme="minorHAnsi"/>
      <w:lang w:val="es-EC" w:eastAsia="en-US"/>
    </w:rPr>
  </w:style>
  <w:style w:type="paragraph" w:customStyle="1" w:styleId="E5C8704FC8084DAE9BC60D23909BA54B13">
    <w:name w:val="E5C8704FC8084DAE9BC60D23909BA54B13"/>
    <w:rsid w:val="00C068B3"/>
    <w:rPr>
      <w:rFonts w:eastAsiaTheme="minorHAnsi"/>
      <w:lang w:val="es-EC" w:eastAsia="en-US"/>
    </w:rPr>
  </w:style>
  <w:style w:type="paragraph" w:customStyle="1" w:styleId="BF33E177B7694A8B858944C089A8216213">
    <w:name w:val="BF33E177B7694A8B858944C089A8216213"/>
    <w:rsid w:val="00C068B3"/>
    <w:rPr>
      <w:rFonts w:eastAsiaTheme="minorHAnsi"/>
      <w:lang w:val="es-EC" w:eastAsia="en-US"/>
    </w:rPr>
  </w:style>
  <w:style w:type="paragraph" w:customStyle="1" w:styleId="19B6194F2F92406F8F3E2F1BCAD3057913">
    <w:name w:val="19B6194F2F92406F8F3E2F1BCAD3057913"/>
    <w:rsid w:val="00C068B3"/>
    <w:rPr>
      <w:rFonts w:eastAsiaTheme="minorHAnsi"/>
      <w:lang w:val="es-EC" w:eastAsia="en-US"/>
    </w:rPr>
  </w:style>
  <w:style w:type="paragraph" w:customStyle="1" w:styleId="4F6F29408B39484AADB0667328761F1F13">
    <w:name w:val="4F6F29408B39484AADB0667328761F1F13"/>
    <w:rsid w:val="00C068B3"/>
    <w:rPr>
      <w:rFonts w:eastAsiaTheme="minorHAnsi"/>
      <w:lang w:val="es-EC" w:eastAsia="en-US"/>
    </w:rPr>
  </w:style>
  <w:style w:type="paragraph" w:customStyle="1" w:styleId="626B10955F14442BA2A18812EAC3820313">
    <w:name w:val="626B10955F14442BA2A18812EAC3820313"/>
    <w:rsid w:val="00C068B3"/>
    <w:rPr>
      <w:rFonts w:eastAsiaTheme="minorHAnsi"/>
      <w:lang w:val="es-EC" w:eastAsia="en-US"/>
    </w:rPr>
  </w:style>
  <w:style w:type="paragraph" w:customStyle="1" w:styleId="0E87E0CC760445918E28B05A55157F7413">
    <w:name w:val="0E87E0CC760445918E28B05A55157F7413"/>
    <w:rsid w:val="00C068B3"/>
    <w:rPr>
      <w:rFonts w:eastAsiaTheme="minorHAnsi"/>
      <w:lang w:val="es-EC" w:eastAsia="en-US"/>
    </w:rPr>
  </w:style>
  <w:style w:type="paragraph" w:customStyle="1" w:styleId="29F690D70BA1403EAB02E07639901AB51">
    <w:name w:val="29F690D70BA1403EAB02E07639901AB51"/>
    <w:rsid w:val="00C068B3"/>
    <w:pPr>
      <w:ind w:left="720"/>
      <w:contextualSpacing/>
    </w:pPr>
    <w:rPr>
      <w:rFonts w:eastAsiaTheme="minorHAnsi"/>
      <w:lang w:val="es-EC" w:eastAsia="en-US"/>
    </w:rPr>
  </w:style>
  <w:style w:type="paragraph" w:customStyle="1" w:styleId="939F3CFDAF3D4E719DCD8EFD768805C611">
    <w:name w:val="939F3CFDAF3D4E719DCD8EFD768805C611"/>
    <w:rsid w:val="00C068B3"/>
    <w:rPr>
      <w:rFonts w:eastAsiaTheme="minorHAnsi"/>
      <w:lang w:val="es-EC" w:eastAsia="en-US"/>
    </w:rPr>
  </w:style>
  <w:style w:type="paragraph" w:customStyle="1" w:styleId="E2CC841D043846B49F030638C58020F85">
    <w:name w:val="E2CC841D043846B49F030638C58020F85"/>
    <w:rsid w:val="00C068B3"/>
    <w:rPr>
      <w:rFonts w:eastAsiaTheme="minorHAnsi"/>
      <w:lang w:val="es-EC" w:eastAsia="en-US"/>
    </w:rPr>
  </w:style>
  <w:style w:type="paragraph" w:customStyle="1" w:styleId="10F8CDC4A7914AD8AA94E2C3843334355">
    <w:name w:val="10F8CDC4A7914AD8AA94E2C3843334355"/>
    <w:rsid w:val="00C068B3"/>
    <w:rPr>
      <w:rFonts w:eastAsiaTheme="minorHAnsi"/>
      <w:lang w:val="es-EC" w:eastAsia="en-US"/>
    </w:rPr>
  </w:style>
  <w:style w:type="paragraph" w:customStyle="1" w:styleId="2182B824C37B4D77B1563BDCF3CBA9015">
    <w:name w:val="2182B824C37B4D77B1563BDCF3CBA9015"/>
    <w:rsid w:val="00C068B3"/>
    <w:rPr>
      <w:rFonts w:eastAsiaTheme="minorHAnsi"/>
      <w:lang w:val="es-EC" w:eastAsia="en-US"/>
    </w:rPr>
  </w:style>
  <w:style w:type="paragraph" w:customStyle="1" w:styleId="2BD56F449C724EF3B1E286A80C8ECDB05">
    <w:name w:val="2BD56F449C724EF3B1E286A80C8ECDB05"/>
    <w:rsid w:val="00C068B3"/>
    <w:rPr>
      <w:rFonts w:eastAsiaTheme="minorHAnsi"/>
      <w:lang w:val="es-EC" w:eastAsia="en-US"/>
    </w:rPr>
  </w:style>
  <w:style w:type="paragraph" w:customStyle="1" w:styleId="8EAE612E3A4D43CF8223846F68390C9D5">
    <w:name w:val="8EAE612E3A4D43CF8223846F68390C9D5"/>
    <w:rsid w:val="00C068B3"/>
    <w:rPr>
      <w:rFonts w:eastAsiaTheme="minorHAnsi"/>
      <w:lang w:val="es-EC" w:eastAsia="en-US"/>
    </w:rPr>
  </w:style>
  <w:style w:type="paragraph" w:customStyle="1" w:styleId="18C7C69FC3774A8FA5C15E8B74D93D265">
    <w:name w:val="18C7C69FC3774A8FA5C15E8B74D93D265"/>
    <w:rsid w:val="00C068B3"/>
    <w:rPr>
      <w:rFonts w:eastAsiaTheme="minorHAnsi"/>
      <w:lang w:val="es-EC" w:eastAsia="en-US"/>
    </w:rPr>
  </w:style>
  <w:style w:type="paragraph" w:customStyle="1" w:styleId="23CAB85223594894AB225A9E2B570FE85">
    <w:name w:val="23CAB85223594894AB225A9E2B570FE85"/>
    <w:rsid w:val="00C068B3"/>
    <w:rPr>
      <w:rFonts w:eastAsiaTheme="minorHAnsi"/>
      <w:lang w:val="es-EC" w:eastAsia="en-US"/>
    </w:rPr>
  </w:style>
  <w:style w:type="paragraph" w:customStyle="1" w:styleId="44237308E1F546CBA7ADF7D45EDA0D8B5">
    <w:name w:val="44237308E1F546CBA7ADF7D45EDA0D8B5"/>
    <w:rsid w:val="00C068B3"/>
    <w:rPr>
      <w:rFonts w:eastAsiaTheme="minorHAnsi"/>
      <w:lang w:val="es-EC" w:eastAsia="en-US"/>
    </w:rPr>
  </w:style>
  <w:style w:type="paragraph" w:customStyle="1" w:styleId="D09A44C6D0CA4C5F813946D6E2509DE95">
    <w:name w:val="D09A44C6D0CA4C5F813946D6E2509DE95"/>
    <w:rsid w:val="00C068B3"/>
    <w:rPr>
      <w:rFonts w:eastAsiaTheme="minorHAnsi"/>
      <w:lang w:val="es-EC" w:eastAsia="en-US"/>
    </w:rPr>
  </w:style>
  <w:style w:type="paragraph" w:customStyle="1" w:styleId="4066846A06F04329BE8A3A60550331055">
    <w:name w:val="4066846A06F04329BE8A3A60550331055"/>
    <w:rsid w:val="00C068B3"/>
    <w:rPr>
      <w:rFonts w:eastAsiaTheme="minorHAnsi"/>
      <w:lang w:val="es-EC" w:eastAsia="en-US"/>
    </w:rPr>
  </w:style>
  <w:style w:type="paragraph" w:customStyle="1" w:styleId="D79E02C1C27C45869D5894E9A8E7B0D05">
    <w:name w:val="D79E02C1C27C45869D5894E9A8E7B0D05"/>
    <w:rsid w:val="00C068B3"/>
    <w:rPr>
      <w:rFonts w:eastAsiaTheme="minorHAnsi"/>
      <w:lang w:val="es-EC" w:eastAsia="en-US"/>
    </w:rPr>
  </w:style>
  <w:style w:type="paragraph" w:customStyle="1" w:styleId="7D968C90A1BC45CC86B6562692F23DF75">
    <w:name w:val="7D968C90A1BC45CC86B6562692F23DF75"/>
    <w:rsid w:val="00C068B3"/>
    <w:rPr>
      <w:rFonts w:eastAsiaTheme="minorHAnsi"/>
      <w:lang w:val="es-EC" w:eastAsia="en-US"/>
    </w:rPr>
  </w:style>
  <w:style w:type="paragraph" w:customStyle="1" w:styleId="EE7228D15F2A450F964970568CD8B98C5">
    <w:name w:val="EE7228D15F2A450F964970568CD8B98C5"/>
    <w:rsid w:val="00C068B3"/>
    <w:rPr>
      <w:rFonts w:eastAsiaTheme="minorHAnsi"/>
      <w:lang w:val="es-EC" w:eastAsia="en-US"/>
    </w:rPr>
  </w:style>
  <w:style w:type="paragraph" w:customStyle="1" w:styleId="43E2CB88C9D1475EB4DD7C491E5D5EB95">
    <w:name w:val="43E2CB88C9D1475EB4DD7C491E5D5EB95"/>
    <w:rsid w:val="00C068B3"/>
    <w:rPr>
      <w:rFonts w:eastAsiaTheme="minorHAnsi"/>
      <w:lang w:val="es-EC" w:eastAsia="en-US"/>
    </w:rPr>
  </w:style>
  <w:style w:type="paragraph" w:customStyle="1" w:styleId="F9FEE0623D6849869FBC484FEBAA72AD5">
    <w:name w:val="F9FEE0623D6849869FBC484FEBAA72AD5"/>
    <w:rsid w:val="00C068B3"/>
    <w:rPr>
      <w:rFonts w:eastAsiaTheme="minorHAnsi"/>
      <w:lang w:val="es-EC" w:eastAsia="en-US"/>
    </w:rPr>
  </w:style>
  <w:style w:type="paragraph" w:customStyle="1" w:styleId="2DF2C7AE28084371A6E04B14C148E3155">
    <w:name w:val="2DF2C7AE28084371A6E04B14C148E3155"/>
    <w:rsid w:val="00C068B3"/>
    <w:rPr>
      <w:rFonts w:eastAsiaTheme="minorHAnsi"/>
      <w:lang w:val="es-EC" w:eastAsia="en-US"/>
    </w:rPr>
  </w:style>
  <w:style w:type="paragraph" w:customStyle="1" w:styleId="82B270B8117E4EB68FF2B8DEBFC5CCB7">
    <w:name w:val="82B270B8117E4EB68FF2B8DEBFC5CCB7"/>
    <w:rsid w:val="00C068B3"/>
  </w:style>
  <w:style w:type="paragraph" w:customStyle="1" w:styleId="F491F109D9174AFFAAA6F595D9D3F11D">
    <w:name w:val="F491F109D9174AFFAAA6F595D9D3F11D"/>
    <w:rsid w:val="00C068B3"/>
  </w:style>
  <w:style w:type="paragraph" w:customStyle="1" w:styleId="E456361D742E4921A56AF48A8AE105B4">
    <w:name w:val="E456361D742E4921A56AF48A8AE105B4"/>
    <w:rsid w:val="00C068B3"/>
  </w:style>
  <w:style w:type="paragraph" w:customStyle="1" w:styleId="9D7AFA11452241C7B9DF747124563B70">
    <w:name w:val="9D7AFA11452241C7B9DF747124563B70"/>
    <w:rsid w:val="00C068B3"/>
  </w:style>
  <w:style w:type="paragraph" w:customStyle="1" w:styleId="75A04814266E4C61BC2FDC5A022A8CF6">
    <w:name w:val="75A04814266E4C61BC2FDC5A022A8CF6"/>
    <w:rsid w:val="00C068B3"/>
  </w:style>
  <w:style w:type="paragraph" w:customStyle="1" w:styleId="C787F4D5C12945958275EC6DC44FF76C5">
    <w:name w:val="C787F4D5C12945958275EC6DC44FF76C5"/>
    <w:rsid w:val="00C068B3"/>
    <w:rPr>
      <w:rFonts w:eastAsiaTheme="minorHAnsi"/>
      <w:lang w:val="es-EC" w:eastAsia="en-US"/>
    </w:rPr>
  </w:style>
  <w:style w:type="paragraph" w:customStyle="1" w:styleId="1346B9DA67EA406B8EC72B01BEC7428E21">
    <w:name w:val="1346B9DA67EA406B8EC72B01BEC7428E21"/>
    <w:rsid w:val="00C068B3"/>
    <w:rPr>
      <w:rFonts w:eastAsiaTheme="minorHAnsi"/>
      <w:lang w:val="es-EC" w:eastAsia="en-US"/>
    </w:rPr>
  </w:style>
  <w:style w:type="paragraph" w:customStyle="1" w:styleId="D48B78BA59304391A27962A43421EF6421">
    <w:name w:val="D48B78BA59304391A27962A43421EF6421"/>
    <w:rsid w:val="00C068B3"/>
    <w:rPr>
      <w:rFonts w:eastAsiaTheme="minorHAnsi"/>
      <w:lang w:val="es-EC" w:eastAsia="en-US"/>
    </w:rPr>
  </w:style>
  <w:style w:type="paragraph" w:customStyle="1" w:styleId="B7C07A82DE7F4FFD94435CB4535CC40F21">
    <w:name w:val="B7C07A82DE7F4FFD94435CB4535CC40F21"/>
    <w:rsid w:val="00C068B3"/>
    <w:rPr>
      <w:rFonts w:eastAsiaTheme="minorHAnsi"/>
      <w:lang w:val="es-EC" w:eastAsia="en-US"/>
    </w:rPr>
  </w:style>
  <w:style w:type="paragraph" w:customStyle="1" w:styleId="F53A35E6664848978E95535C1D11C98121">
    <w:name w:val="F53A35E6664848978E95535C1D11C98121"/>
    <w:rsid w:val="00C068B3"/>
    <w:rPr>
      <w:rFonts w:eastAsiaTheme="minorHAnsi"/>
      <w:lang w:val="es-EC" w:eastAsia="en-US"/>
    </w:rPr>
  </w:style>
  <w:style w:type="paragraph" w:customStyle="1" w:styleId="9E626E45202F414F9108243F6FBA830921">
    <w:name w:val="9E626E45202F414F9108243F6FBA830921"/>
    <w:rsid w:val="00C068B3"/>
    <w:rPr>
      <w:rFonts w:eastAsiaTheme="minorHAnsi"/>
      <w:lang w:val="es-EC" w:eastAsia="en-US"/>
    </w:rPr>
  </w:style>
  <w:style w:type="paragraph" w:customStyle="1" w:styleId="EE2139BB3E06499E9166BC5DF14926E221">
    <w:name w:val="EE2139BB3E06499E9166BC5DF14926E221"/>
    <w:rsid w:val="00C068B3"/>
    <w:rPr>
      <w:rFonts w:eastAsiaTheme="minorHAnsi"/>
      <w:lang w:val="es-EC" w:eastAsia="en-US"/>
    </w:rPr>
  </w:style>
  <w:style w:type="paragraph" w:customStyle="1" w:styleId="10845DBE96C342C285CCD6E528AB26B121">
    <w:name w:val="10845DBE96C342C285CCD6E528AB26B121"/>
    <w:rsid w:val="00C068B3"/>
    <w:rPr>
      <w:rFonts w:eastAsiaTheme="minorHAnsi"/>
      <w:lang w:val="es-EC" w:eastAsia="en-US"/>
    </w:rPr>
  </w:style>
  <w:style w:type="paragraph" w:customStyle="1" w:styleId="4F4C068E327D4225AE9CA58505E73A8E18">
    <w:name w:val="4F4C068E327D4225AE9CA58505E73A8E18"/>
    <w:rsid w:val="00C068B3"/>
    <w:rPr>
      <w:rFonts w:eastAsiaTheme="minorHAnsi"/>
      <w:lang w:val="es-EC" w:eastAsia="en-US"/>
    </w:rPr>
  </w:style>
  <w:style w:type="paragraph" w:customStyle="1" w:styleId="A992BAC19587424888D2ADEFB649773019">
    <w:name w:val="A992BAC19587424888D2ADEFB649773019"/>
    <w:rsid w:val="00C068B3"/>
    <w:rPr>
      <w:rFonts w:eastAsiaTheme="minorHAnsi"/>
      <w:lang w:val="es-EC" w:eastAsia="en-US"/>
    </w:rPr>
  </w:style>
  <w:style w:type="paragraph" w:customStyle="1" w:styleId="71E9232CC4D94F8BAAB040A194F427B819">
    <w:name w:val="71E9232CC4D94F8BAAB040A194F427B819"/>
    <w:rsid w:val="00C068B3"/>
    <w:rPr>
      <w:rFonts w:eastAsiaTheme="minorHAnsi"/>
      <w:lang w:val="es-EC" w:eastAsia="en-US"/>
    </w:rPr>
  </w:style>
  <w:style w:type="paragraph" w:customStyle="1" w:styleId="B9DF7B1A46DF4B969903E92B2F1AAD2C21">
    <w:name w:val="B9DF7B1A46DF4B969903E92B2F1AAD2C21"/>
    <w:rsid w:val="00C068B3"/>
    <w:rPr>
      <w:rFonts w:eastAsiaTheme="minorHAnsi"/>
      <w:lang w:val="es-EC" w:eastAsia="en-US"/>
    </w:rPr>
  </w:style>
  <w:style w:type="paragraph" w:customStyle="1" w:styleId="881B1BE5CDEC4F929C56A71ED40075B321">
    <w:name w:val="881B1BE5CDEC4F929C56A71ED40075B321"/>
    <w:rsid w:val="00C068B3"/>
    <w:rPr>
      <w:rFonts w:eastAsiaTheme="minorHAnsi"/>
      <w:lang w:val="es-EC" w:eastAsia="en-US"/>
    </w:rPr>
  </w:style>
  <w:style w:type="paragraph" w:customStyle="1" w:styleId="CE75B8F21FC74AEA8D63FF00918B8B8F21">
    <w:name w:val="CE75B8F21FC74AEA8D63FF00918B8B8F21"/>
    <w:rsid w:val="00C068B3"/>
    <w:rPr>
      <w:rFonts w:eastAsiaTheme="minorHAnsi"/>
      <w:lang w:val="es-EC" w:eastAsia="en-US"/>
    </w:rPr>
  </w:style>
  <w:style w:type="paragraph" w:customStyle="1" w:styleId="DA10A2CE462E4344AFB75924CE6FA73F18">
    <w:name w:val="DA10A2CE462E4344AFB75924CE6FA73F18"/>
    <w:rsid w:val="00C068B3"/>
    <w:rPr>
      <w:rFonts w:eastAsiaTheme="minorHAnsi"/>
      <w:lang w:val="es-EC" w:eastAsia="en-US"/>
    </w:rPr>
  </w:style>
  <w:style w:type="paragraph" w:customStyle="1" w:styleId="37DA746D94EB154BBF4F33177E3045F25">
    <w:name w:val="37DA746D94EB154BBF4F33177E3045F25"/>
    <w:rsid w:val="00C068B3"/>
    <w:rPr>
      <w:rFonts w:eastAsiaTheme="minorHAnsi"/>
      <w:lang w:val="es-EC" w:eastAsia="en-US"/>
    </w:rPr>
  </w:style>
  <w:style w:type="paragraph" w:customStyle="1" w:styleId="01705F66845A4A39AE7519BEAC52C69914">
    <w:name w:val="01705F66845A4A39AE7519BEAC52C69914"/>
    <w:rsid w:val="00C068B3"/>
    <w:rPr>
      <w:rFonts w:eastAsiaTheme="minorHAnsi"/>
      <w:lang w:val="es-EC" w:eastAsia="en-US"/>
    </w:rPr>
  </w:style>
  <w:style w:type="paragraph" w:customStyle="1" w:styleId="E5C8704FC8084DAE9BC60D23909BA54B14">
    <w:name w:val="E5C8704FC8084DAE9BC60D23909BA54B14"/>
    <w:rsid w:val="00C068B3"/>
    <w:rPr>
      <w:rFonts w:eastAsiaTheme="minorHAnsi"/>
      <w:lang w:val="es-EC" w:eastAsia="en-US"/>
    </w:rPr>
  </w:style>
  <w:style w:type="paragraph" w:customStyle="1" w:styleId="BF33E177B7694A8B858944C089A8216214">
    <w:name w:val="BF33E177B7694A8B858944C089A8216214"/>
    <w:rsid w:val="00C068B3"/>
    <w:rPr>
      <w:rFonts w:eastAsiaTheme="minorHAnsi"/>
      <w:lang w:val="es-EC" w:eastAsia="en-US"/>
    </w:rPr>
  </w:style>
  <w:style w:type="paragraph" w:customStyle="1" w:styleId="19B6194F2F92406F8F3E2F1BCAD3057914">
    <w:name w:val="19B6194F2F92406F8F3E2F1BCAD3057914"/>
    <w:rsid w:val="00C068B3"/>
    <w:rPr>
      <w:rFonts w:eastAsiaTheme="minorHAnsi"/>
      <w:lang w:val="es-EC" w:eastAsia="en-US"/>
    </w:rPr>
  </w:style>
  <w:style w:type="paragraph" w:customStyle="1" w:styleId="4F6F29408B39484AADB0667328761F1F14">
    <w:name w:val="4F6F29408B39484AADB0667328761F1F14"/>
    <w:rsid w:val="00C068B3"/>
    <w:rPr>
      <w:rFonts w:eastAsiaTheme="minorHAnsi"/>
      <w:lang w:val="es-EC" w:eastAsia="en-US"/>
    </w:rPr>
  </w:style>
  <w:style w:type="paragraph" w:customStyle="1" w:styleId="626B10955F14442BA2A18812EAC3820314">
    <w:name w:val="626B10955F14442BA2A18812EAC3820314"/>
    <w:rsid w:val="00C068B3"/>
    <w:rPr>
      <w:rFonts w:eastAsiaTheme="minorHAnsi"/>
      <w:lang w:val="es-EC" w:eastAsia="en-US"/>
    </w:rPr>
  </w:style>
  <w:style w:type="paragraph" w:customStyle="1" w:styleId="0E87E0CC760445918E28B05A55157F7414">
    <w:name w:val="0E87E0CC760445918E28B05A55157F7414"/>
    <w:rsid w:val="00C068B3"/>
    <w:rPr>
      <w:rFonts w:eastAsiaTheme="minorHAnsi"/>
      <w:lang w:val="es-EC" w:eastAsia="en-US"/>
    </w:rPr>
  </w:style>
  <w:style w:type="paragraph" w:customStyle="1" w:styleId="29F690D70BA1403EAB02E07639901AB52">
    <w:name w:val="29F690D70BA1403EAB02E07639901AB52"/>
    <w:rsid w:val="00C068B3"/>
    <w:rPr>
      <w:rFonts w:eastAsiaTheme="minorHAnsi"/>
      <w:lang w:val="es-EC" w:eastAsia="en-US"/>
    </w:rPr>
  </w:style>
  <w:style w:type="paragraph" w:customStyle="1" w:styleId="F491F109D9174AFFAAA6F595D9D3F11D1">
    <w:name w:val="F491F109D9174AFFAAA6F595D9D3F11D1"/>
    <w:rsid w:val="00C068B3"/>
    <w:rPr>
      <w:rFonts w:eastAsiaTheme="minorHAnsi"/>
      <w:lang w:val="es-EC" w:eastAsia="en-US"/>
    </w:rPr>
  </w:style>
  <w:style w:type="paragraph" w:customStyle="1" w:styleId="82B270B8117E4EB68FF2B8DEBFC5CCB71">
    <w:name w:val="82B270B8117E4EB68FF2B8DEBFC5CCB71"/>
    <w:rsid w:val="00C068B3"/>
    <w:rPr>
      <w:rFonts w:eastAsiaTheme="minorHAnsi"/>
      <w:lang w:val="es-EC" w:eastAsia="en-US"/>
    </w:rPr>
  </w:style>
  <w:style w:type="paragraph" w:customStyle="1" w:styleId="E456361D742E4921A56AF48A8AE105B41">
    <w:name w:val="E456361D742E4921A56AF48A8AE105B41"/>
    <w:rsid w:val="00C068B3"/>
    <w:rPr>
      <w:rFonts w:eastAsiaTheme="minorHAnsi"/>
      <w:lang w:val="es-EC" w:eastAsia="en-US"/>
    </w:rPr>
  </w:style>
  <w:style w:type="paragraph" w:customStyle="1" w:styleId="75A04814266E4C61BC2FDC5A022A8CF61">
    <w:name w:val="75A04814266E4C61BC2FDC5A022A8CF61"/>
    <w:rsid w:val="00C068B3"/>
    <w:rPr>
      <w:rFonts w:eastAsiaTheme="minorHAnsi"/>
      <w:lang w:val="es-EC" w:eastAsia="en-US"/>
    </w:rPr>
  </w:style>
  <w:style w:type="paragraph" w:customStyle="1" w:styleId="939F3CFDAF3D4E719DCD8EFD768805C612">
    <w:name w:val="939F3CFDAF3D4E719DCD8EFD768805C612"/>
    <w:rsid w:val="00C068B3"/>
    <w:rPr>
      <w:rFonts w:eastAsiaTheme="minorHAnsi"/>
      <w:lang w:val="es-EC" w:eastAsia="en-US"/>
    </w:rPr>
  </w:style>
  <w:style w:type="paragraph" w:customStyle="1" w:styleId="E2CC841D043846B49F030638C58020F86">
    <w:name w:val="E2CC841D043846B49F030638C58020F86"/>
    <w:rsid w:val="00C068B3"/>
    <w:rPr>
      <w:rFonts w:eastAsiaTheme="minorHAnsi"/>
      <w:lang w:val="es-EC" w:eastAsia="en-US"/>
    </w:rPr>
  </w:style>
  <w:style w:type="paragraph" w:customStyle="1" w:styleId="10F8CDC4A7914AD8AA94E2C3843334356">
    <w:name w:val="10F8CDC4A7914AD8AA94E2C3843334356"/>
    <w:rsid w:val="00C068B3"/>
    <w:rPr>
      <w:rFonts w:eastAsiaTheme="minorHAnsi"/>
      <w:lang w:val="es-EC" w:eastAsia="en-US"/>
    </w:rPr>
  </w:style>
  <w:style w:type="paragraph" w:customStyle="1" w:styleId="2182B824C37B4D77B1563BDCF3CBA9016">
    <w:name w:val="2182B824C37B4D77B1563BDCF3CBA9016"/>
    <w:rsid w:val="00C068B3"/>
    <w:rPr>
      <w:rFonts w:eastAsiaTheme="minorHAnsi"/>
      <w:lang w:val="es-EC" w:eastAsia="en-US"/>
    </w:rPr>
  </w:style>
  <w:style w:type="paragraph" w:customStyle="1" w:styleId="2BD56F449C724EF3B1E286A80C8ECDB06">
    <w:name w:val="2BD56F449C724EF3B1E286A80C8ECDB06"/>
    <w:rsid w:val="00C068B3"/>
    <w:rPr>
      <w:rFonts w:eastAsiaTheme="minorHAnsi"/>
      <w:lang w:val="es-EC" w:eastAsia="en-US"/>
    </w:rPr>
  </w:style>
  <w:style w:type="paragraph" w:customStyle="1" w:styleId="8EAE612E3A4D43CF8223846F68390C9D6">
    <w:name w:val="8EAE612E3A4D43CF8223846F68390C9D6"/>
    <w:rsid w:val="00C068B3"/>
    <w:rPr>
      <w:rFonts w:eastAsiaTheme="minorHAnsi"/>
      <w:lang w:val="es-EC" w:eastAsia="en-US"/>
    </w:rPr>
  </w:style>
  <w:style w:type="paragraph" w:customStyle="1" w:styleId="18C7C69FC3774A8FA5C15E8B74D93D266">
    <w:name w:val="18C7C69FC3774A8FA5C15E8B74D93D266"/>
    <w:rsid w:val="00C068B3"/>
    <w:rPr>
      <w:rFonts w:eastAsiaTheme="minorHAnsi"/>
      <w:lang w:val="es-EC" w:eastAsia="en-US"/>
    </w:rPr>
  </w:style>
  <w:style w:type="paragraph" w:customStyle="1" w:styleId="23CAB85223594894AB225A9E2B570FE86">
    <w:name w:val="23CAB85223594894AB225A9E2B570FE86"/>
    <w:rsid w:val="00C068B3"/>
    <w:rPr>
      <w:rFonts w:eastAsiaTheme="minorHAnsi"/>
      <w:lang w:val="es-EC" w:eastAsia="en-US"/>
    </w:rPr>
  </w:style>
  <w:style w:type="paragraph" w:customStyle="1" w:styleId="44237308E1F546CBA7ADF7D45EDA0D8B6">
    <w:name w:val="44237308E1F546CBA7ADF7D45EDA0D8B6"/>
    <w:rsid w:val="00C068B3"/>
    <w:rPr>
      <w:rFonts w:eastAsiaTheme="minorHAnsi"/>
      <w:lang w:val="es-EC" w:eastAsia="en-US"/>
    </w:rPr>
  </w:style>
  <w:style w:type="paragraph" w:customStyle="1" w:styleId="D09A44C6D0CA4C5F813946D6E2509DE96">
    <w:name w:val="D09A44C6D0CA4C5F813946D6E2509DE96"/>
    <w:rsid w:val="00C068B3"/>
    <w:rPr>
      <w:rFonts w:eastAsiaTheme="minorHAnsi"/>
      <w:lang w:val="es-EC" w:eastAsia="en-US"/>
    </w:rPr>
  </w:style>
  <w:style w:type="paragraph" w:customStyle="1" w:styleId="4066846A06F04329BE8A3A60550331056">
    <w:name w:val="4066846A06F04329BE8A3A60550331056"/>
    <w:rsid w:val="00C068B3"/>
    <w:rPr>
      <w:rFonts w:eastAsiaTheme="minorHAnsi"/>
      <w:lang w:val="es-EC" w:eastAsia="en-US"/>
    </w:rPr>
  </w:style>
  <w:style w:type="paragraph" w:customStyle="1" w:styleId="D79E02C1C27C45869D5894E9A8E7B0D06">
    <w:name w:val="D79E02C1C27C45869D5894E9A8E7B0D06"/>
    <w:rsid w:val="00C068B3"/>
    <w:rPr>
      <w:rFonts w:eastAsiaTheme="minorHAnsi"/>
      <w:lang w:val="es-EC" w:eastAsia="en-US"/>
    </w:rPr>
  </w:style>
  <w:style w:type="paragraph" w:customStyle="1" w:styleId="7D968C90A1BC45CC86B6562692F23DF76">
    <w:name w:val="7D968C90A1BC45CC86B6562692F23DF76"/>
    <w:rsid w:val="00C068B3"/>
    <w:rPr>
      <w:rFonts w:eastAsiaTheme="minorHAnsi"/>
      <w:lang w:val="es-EC" w:eastAsia="en-US"/>
    </w:rPr>
  </w:style>
  <w:style w:type="paragraph" w:customStyle="1" w:styleId="EE7228D15F2A450F964970568CD8B98C6">
    <w:name w:val="EE7228D15F2A450F964970568CD8B98C6"/>
    <w:rsid w:val="00C068B3"/>
    <w:rPr>
      <w:rFonts w:eastAsiaTheme="minorHAnsi"/>
      <w:lang w:val="es-EC" w:eastAsia="en-US"/>
    </w:rPr>
  </w:style>
  <w:style w:type="paragraph" w:customStyle="1" w:styleId="43E2CB88C9D1475EB4DD7C491E5D5EB96">
    <w:name w:val="43E2CB88C9D1475EB4DD7C491E5D5EB96"/>
    <w:rsid w:val="00C068B3"/>
    <w:rPr>
      <w:rFonts w:eastAsiaTheme="minorHAnsi"/>
      <w:lang w:val="es-EC" w:eastAsia="en-US"/>
    </w:rPr>
  </w:style>
  <w:style w:type="paragraph" w:customStyle="1" w:styleId="F9FEE0623D6849869FBC484FEBAA72AD6">
    <w:name w:val="F9FEE0623D6849869FBC484FEBAA72AD6"/>
    <w:rsid w:val="00C068B3"/>
    <w:rPr>
      <w:rFonts w:eastAsiaTheme="minorHAnsi"/>
      <w:lang w:val="es-EC" w:eastAsia="en-US"/>
    </w:rPr>
  </w:style>
  <w:style w:type="paragraph" w:customStyle="1" w:styleId="2DF2C7AE28084371A6E04B14C148E3156">
    <w:name w:val="2DF2C7AE28084371A6E04B14C148E3156"/>
    <w:rsid w:val="00C068B3"/>
    <w:rPr>
      <w:rFonts w:eastAsiaTheme="minorHAnsi"/>
      <w:lang w:val="es-EC" w:eastAsia="en-US"/>
    </w:rPr>
  </w:style>
  <w:style w:type="paragraph" w:customStyle="1" w:styleId="AEAB493100AD47588E35228B86A32796">
    <w:name w:val="AEAB493100AD47588E35228B86A32796"/>
    <w:rsid w:val="00C068B3"/>
  </w:style>
  <w:style w:type="paragraph" w:customStyle="1" w:styleId="CB61185B0C854834B09037562CF1BE4A">
    <w:name w:val="CB61185B0C854834B09037562CF1BE4A"/>
    <w:rsid w:val="00C068B3"/>
  </w:style>
  <w:style w:type="paragraph" w:customStyle="1" w:styleId="D01CBB07352B4BB58D16E1E0A4790314">
    <w:name w:val="D01CBB07352B4BB58D16E1E0A4790314"/>
    <w:rsid w:val="00C068B3"/>
  </w:style>
  <w:style w:type="paragraph" w:customStyle="1" w:styleId="64DF96ADC286490B95BD82D21AE0CA3D">
    <w:name w:val="64DF96ADC286490B95BD82D21AE0CA3D"/>
    <w:rsid w:val="00C068B3"/>
  </w:style>
  <w:style w:type="paragraph" w:customStyle="1" w:styleId="C787F4D5C12945958275EC6DC44FF76C6">
    <w:name w:val="C787F4D5C12945958275EC6DC44FF76C6"/>
    <w:rsid w:val="00A30903"/>
    <w:rPr>
      <w:rFonts w:eastAsiaTheme="minorHAnsi"/>
      <w:lang w:val="es-EC" w:eastAsia="en-US"/>
    </w:rPr>
  </w:style>
  <w:style w:type="paragraph" w:customStyle="1" w:styleId="1346B9DA67EA406B8EC72B01BEC7428E22">
    <w:name w:val="1346B9DA67EA406B8EC72B01BEC7428E22"/>
    <w:rsid w:val="00A30903"/>
    <w:rPr>
      <w:rFonts w:eastAsiaTheme="minorHAnsi"/>
      <w:lang w:val="es-EC" w:eastAsia="en-US"/>
    </w:rPr>
  </w:style>
  <w:style w:type="paragraph" w:customStyle="1" w:styleId="D48B78BA59304391A27962A43421EF6422">
    <w:name w:val="D48B78BA59304391A27962A43421EF6422"/>
    <w:rsid w:val="00A30903"/>
    <w:rPr>
      <w:rFonts w:eastAsiaTheme="minorHAnsi"/>
      <w:lang w:val="es-EC" w:eastAsia="en-US"/>
    </w:rPr>
  </w:style>
  <w:style w:type="paragraph" w:customStyle="1" w:styleId="B7C07A82DE7F4FFD94435CB4535CC40F22">
    <w:name w:val="B7C07A82DE7F4FFD94435CB4535CC40F22"/>
    <w:rsid w:val="00A30903"/>
    <w:rPr>
      <w:rFonts w:eastAsiaTheme="minorHAnsi"/>
      <w:lang w:val="es-EC" w:eastAsia="en-US"/>
    </w:rPr>
  </w:style>
  <w:style w:type="paragraph" w:customStyle="1" w:styleId="F53A35E6664848978E95535C1D11C98122">
    <w:name w:val="F53A35E6664848978E95535C1D11C98122"/>
    <w:rsid w:val="00A30903"/>
    <w:rPr>
      <w:rFonts w:eastAsiaTheme="minorHAnsi"/>
      <w:lang w:val="es-EC" w:eastAsia="en-US"/>
    </w:rPr>
  </w:style>
  <w:style w:type="paragraph" w:customStyle="1" w:styleId="9E626E45202F414F9108243F6FBA830922">
    <w:name w:val="9E626E45202F414F9108243F6FBA830922"/>
    <w:rsid w:val="00A30903"/>
    <w:rPr>
      <w:rFonts w:eastAsiaTheme="minorHAnsi"/>
      <w:lang w:val="es-EC" w:eastAsia="en-US"/>
    </w:rPr>
  </w:style>
  <w:style w:type="paragraph" w:customStyle="1" w:styleId="EE2139BB3E06499E9166BC5DF14926E222">
    <w:name w:val="EE2139BB3E06499E9166BC5DF14926E222"/>
    <w:rsid w:val="00A30903"/>
    <w:rPr>
      <w:rFonts w:eastAsiaTheme="minorHAnsi"/>
      <w:lang w:val="es-EC" w:eastAsia="en-US"/>
    </w:rPr>
  </w:style>
  <w:style w:type="paragraph" w:customStyle="1" w:styleId="10845DBE96C342C285CCD6E528AB26B122">
    <w:name w:val="10845DBE96C342C285CCD6E528AB26B122"/>
    <w:rsid w:val="00A30903"/>
    <w:rPr>
      <w:rFonts w:eastAsiaTheme="minorHAnsi"/>
      <w:lang w:val="es-EC" w:eastAsia="en-US"/>
    </w:rPr>
  </w:style>
  <w:style w:type="paragraph" w:customStyle="1" w:styleId="4F4C068E327D4225AE9CA58505E73A8E19">
    <w:name w:val="4F4C068E327D4225AE9CA58505E73A8E19"/>
    <w:rsid w:val="00A30903"/>
    <w:rPr>
      <w:rFonts w:eastAsiaTheme="minorHAnsi"/>
      <w:lang w:val="es-EC" w:eastAsia="en-US"/>
    </w:rPr>
  </w:style>
  <w:style w:type="paragraph" w:customStyle="1" w:styleId="A992BAC19587424888D2ADEFB649773020">
    <w:name w:val="A992BAC19587424888D2ADEFB649773020"/>
    <w:rsid w:val="00A30903"/>
    <w:rPr>
      <w:rFonts w:eastAsiaTheme="minorHAnsi"/>
      <w:lang w:val="es-EC" w:eastAsia="en-US"/>
    </w:rPr>
  </w:style>
  <w:style w:type="paragraph" w:customStyle="1" w:styleId="71E9232CC4D94F8BAAB040A194F427B820">
    <w:name w:val="71E9232CC4D94F8BAAB040A194F427B820"/>
    <w:rsid w:val="00A30903"/>
    <w:rPr>
      <w:rFonts w:eastAsiaTheme="minorHAnsi"/>
      <w:lang w:val="es-EC" w:eastAsia="en-US"/>
    </w:rPr>
  </w:style>
  <w:style w:type="paragraph" w:customStyle="1" w:styleId="B9DF7B1A46DF4B969903E92B2F1AAD2C22">
    <w:name w:val="B9DF7B1A46DF4B969903E92B2F1AAD2C22"/>
    <w:rsid w:val="00A30903"/>
    <w:rPr>
      <w:rFonts w:eastAsiaTheme="minorHAnsi"/>
      <w:lang w:val="es-EC" w:eastAsia="en-US"/>
    </w:rPr>
  </w:style>
  <w:style w:type="paragraph" w:customStyle="1" w:styleId="881B1BE5CDEC4F929C56A71ED40075B322">
    <w:name w:val="881B1BE5CDEC4F929C56A71ED40075B322"/>
    <w:rsid w:val="00A30903"/>
    <w:rPr>
      <w:rFonts w:eastAsiaTheme="minorHAnsi"/>
      <w:lang w:val="es-EC" w:eastAsia="en-US"/>
    </w:rPr>
  </w:style>
  <w:style w:type="paragraph" w:customStyle="1" w:styleId="CE75B8F21FC74AEA8D63FF00918B8B8F22">
    <w:name w:val="CE75B8F21FC74AEA8D63FF00918B8B8F22"/>
    <w:rsid w:val="00A30903"/>
    <w:rPr>
      <w:rFonts w:eastAsiaTheme="minorHAnsi"/>
      <w:lang w:val="es-EC" w:eastAsia="en-US"/>
    </w:rPr>
  </w:style>
  <w:style w:type="paragraph" w:customStyle="1" w:styleId="DA10A2CE462E4344AFB75924CE6FA73F19">
    <w:name w:val="DA10A2CE462E4344AFB75924CE6FA73F19"/>
    <w:rsid w:val="00A30903"/>
    <w:rPr>
      <w:rFonts w:eastAsiaTheme="minorHAnsi"/>
      <w:lang w:val="es-EC" w:eastAsia="en-US"/>
    </w:rPr>
  </w:style>
  <w:style w:type="paragraph" w:customStyle="1" w:styleId="37DA746D94EB154BBF4F33177E3045F26">
    <w:name w:val="37DA746D94EB154BBF4F33177E3045F26"/>
    <w:rsid w:val="00A30903"/>
    <w:rPr>
      <w:rFonts w:eastAsiaTheme="minorHAnsi"/>
      <w:lang w:val="es-EC" w:eastAsia="en-US"/>
    </w:rPr>
  </w:style>
  <w:style w:type="paragraph" w:customStyle="1" w:styleId="01705F66845A4A39AE7519BEAC52C69915">
    <w:name w:val="01705F66845A4A39AE7519BEAC52C69915"/>
    <w:rsid w:val="00A30903"/>
    <w:rPr>
      <w:rFonts w:eastAsiaTheme="minorHAnsi"/>
      <w:lang w:val="es-EC" w:eastAsia="en-US"/>
    </w:rPr>
  </w:style>
  <w:style w:type="paragraph" w:customStyle="1" w:styleId="E5C8704FC8084DAE9BC60D23909BA54B15">
    <w:name w:val="E5C8704FC8084DAE9BC60D23909BA54B15"/>
    <w:rsid w:val="00A30903"/>
    <w:rPr>
      <w:rFonts w:eastAsiaTheme="minorHAnsi"/>
      <w:lang w:val="es-EC" w:eastAsia="en-US"/>
    </w:rPr>
  </w:style>
  <w:style w:type="paragraph" w:customStyle="1" w:styleId="BF33E177B7694A8B858944C089A8216215">
    <w:name w:val="BF33E177B7694A8B858944C089A8216215"/>
    <w:rsid w:val="00A30903"/>
    <w:rPr>
      <w:rFonts w:eastAsiaTheme="minorHAnsi"/>
      <w:lang w:val="es-EC" w:eastAsia="en-US"/>
    </w:rPr>
  </w:style>
  <w:style w:type="paragraph" w:customStyle="1" w:styleId="19B6194F2F92406F8F3E2F1BCAD3057915">
    <w:name w:val="19B6194F2F92406F8F3E2F1BCAD3057915"/>
    <w:rsid w:val="00A30903"/>
    <w:rPr>
      <w:rFonts w:eastAsiaTheme="minorHAnsi"/>
      <w:lang w:val="es-EC" w:eastAsia="en-US"/>
    </w:rPr>
  </w:style>
  <w:style w:type="paragraph" w:customStyle="1" w:styleId="4F6F29408B39484AADB0667328761F1F15">
    <w:name w:val="4F6F29408B39484AADB0667328761F1F15"/>
    <w:rsid w:val="00A30903"/>
    <w:rPr>
      <w:rFonts w:eastAsiaTheme="minorHAnsi"/>
      <w:lang w:val="es-EC" w:eastAsia="en-US"/>
    </w:rPr>
  </w:style>
  <w:style w:type="paragraph" w:customStyle="1" w:styleId="626B10955F14442BA2A18812EAC3820315">
    <w:name w:val="626B10955F14442BA2A18812EAC3820315"/>
    <w:rsid w:val="00A30903"/>
    <w:rPr>
      <w:rFonts w:eastAsiaTheme="minorHAnsi"/>
      <w:lang w:val="es-EC" w:eastAsia="en-US"/>
    </w:rPr>
  </w:style>
  <w:style w:type="paragraph" w:customStyle="1" w:styleId="0E87E0CC760445918E28B05A55157F7415">
    <w:name w:val="0E87E0CC760445918E28B05A55157F7415"/>
    <w:rsid w:val="00A30903"/>
    <w:rPr>
      <w:rFonts w:eastAsiaTheme="minorHAnsi"/>
      <w:lang w:val="es-EC" w:eastAsia="en-US"/>
    </w:rPr>
  </w:style>
  <w:style w:type="paragraph" w:customStyle="1" w:styleId="29F690D70BA1403EAB02E07639901AB53">
    <w:name w:val="29F690D70BA1403EAB02E07639901AB53"/>
    <w:rsid w:val="00A30903"/>
    <w:rPr>
      <w:rFonts w:eastAsiaTheme="minorHAnsi"/>
      <w:lang w:val="es-EC" w:eastAsia="en-US"/>
    </w:rPr>
  </w:style>
  <w:style w:type="paragraph" w:customStyle="1" w:styleId="F491F109D9174AFFAAA6F595D9D3F11D2">
    <w:name w:val="F491F109D9174AFFAAA6F595D9D3F11D2"/>
    <w:rsid w:val="00A30903"/>
    <w:rPr>
      <w:rFonts w:eastAsiaTheme="minorHAnsi"/>
      <w:lang w:val="es-EC" w:eastAsia="en-US"/>
    </w:rPr>
  </w:style>
  <w:style w:type="paragraph" w:customStyle="1" w:styleId="82B270B8117E4EB68FF2B8DEBFC5CCB72">
    <w:name w:val="82B270B8117E4EB68FF2B8DEBFC5CCB72"/>
    <w:rsid w:val="00A30903"/>
    <w:rPr>
      <w:rFonts w:eastAsiaTheme="minorHAnsi"/>
      <w:lang w:val="es-EC" w:eastAsia="en-US"/>
    </w:rPr>
  </w:style>
  <w:style w:type="paragraph" w:customStyle="1" w:styleId="E456361D742E4921A56AF48A8AE105B42">
    <w:name w:val="E456361D742E4921A56AF48A8AE105B42"/>
    <w:rsid w:val="00A30903"/>
    <w:rPr>
      <w:rFonts w:eastAsiaTheme="minorHAnsi"/>
      <w:lang w:val="es-EC" w:eastAsia="en-US"/>
    </w:rPr>
  </w:style>
  <w:style w:type="paragraph" w:customStyle="1" w:styleId="75A04814266E4C61BC2FDC5A022A8CF62">
    <w:name w:val="75A04814266E4C61BC2FDC5A022A8CF62"/>
    <w:rsid w:val="00A30903"/>
    <w:rPr>
      <w:rFonts w:eastAsiaTheme="minorHAnsi"/>
      <w:lang w:val="es-EC" w:eastAsia="en-US"/>
    </w:rPr>
  </w:style>
  <w:style w:type="paragraph" w:customStyle="1" w:styleId="64DF96ADC286490B95BD82D21AE0CA3D1">
    <w:name w:val="64DF96ADC286490B95BD82D21AE0CA3D1"/>
    <w:rsid w:val="00A30903"/>
    <w:rPr>
      <w:rFonts w:eastAsiaTheme="minorHAnsi"/>
      <w:lang w:val="es-EC" w:eastAsia="en-US"/>
    </w:rPr>
  </w:style>
  <w:style w:type="paragraph" w:customStyle="1" w:styleId="939F3CFDAF3D4E719DCD8EFD768805C613">
    <w:name w:val="939F3CFDAF3D4E719DCD8EFD768805C613"/>
    <w:rsid w:val="00A30903"/>
    <w:rPr>
      <w:rFonts w:eastAsiaTheme="minorHAnsi"/>
      <w:lang w:val="es-EC" w:eastAsia="en-US"/>
    </w:rPr>
  </w:style>
  <w:style w:type="paragraph" w:customStyle="1" w:styleId="E2CC841D043846B49F030638C58020F87">
    <w:name w:val="E2CC841D043846B49F030638C58020F87"/>
    <w:rsid w:val="00A30903"/>
    <w:rPr>
      <w:rFonts w:eastAsiaTheme="minorHAnsi"/>
      <w:lang w:val="es-EC" w:eastAsia="en-US"/>
    </w:rPr>
  </w:style>
  <w:style w:type="paragraph" w:customStyle="1" w:styleId="10F8CDC4A7914AD8AA94E2C3843334357">
    <w:name w:val="10F8CDC4A7914AD8AA94E2C3843334357"/>
    <w:rsid w:val="00A30903"/>
    <w:rPr>
      <w:rFonts w:eastAsiaTheme="minorHAnsi"/>
      <w:lang w:val="es-EC" w:eastAsia="en-US"/>
    </w:rPr>
  </w:style>
  <w:style w:type="paragraph" w:customStyle="1" w:styleId="2182B824C37B4D77B1563BDCF3CBA9017">
    <w:name w:val="2182B824C37B4D77B1563BDCF3CBA9017"/>
    <w:rsid w:val="00A30903"/>
    <w:rPr>
      <w:rFonts w:eastAsiaTheme="minorHAnsi"/>
      <w:lang w:val="es-EC" w:eastAsia="en-US"/>
    </w:rPr>
  </w:style>
  <w:style w:type="paragraph" w:customStyle="1" w:styleId="2BD56F449C724EF3B1E286A80C8ECDB07">
    <w:name w:val="2BD56F449C724EF3B1E286A80C8ECDB07"/>
    <w:rsid w:val="00A30903"/>
    <w:rPr>
      <w:rFonts w:eastAsiaTheme="minorHAnsi"/>
      <w:lang w:val="es-EC" w:eastAsia="en-US"/>
    </w:rPr>
  </w:style>
  <w:style w:type="paragraph" w:customStyle="1" w:styleId="8EAE612E3A4D43CF8223846F68390C9D7">
    <w:name w:val="8EAE612E3A4D43CF8223846F68390C9D7"/>
    <w:rsid w:val="00A30903"/>
    <w:rPr>
      <w:rFonts w:eastAsiaTheme="minorHAnsi"/>
      <w:lang w:val="es-EC" w:eastAsia="en-US"/>
    </w:rPr>
  </w:style>
  <w:style w:type="paragraph" w:customStyle="1" w:styleId="18C7C69FC3774A8FA5C15E8B74D93D267">
    <w:name w:val="18C7C69FC3774A8FA5C15E8B74D93D267"/>
    <w:rsid w:val="00A30903"/>
    <w:rPr>
      <w:rFonts w:eastAsiaTheme="minorHAnsi"/>
      <w:lang w:val="es-EC" w:eastAsia="en-US"/>
    </w:rPr>
  </w:style>
  <w:style w:type="paragraph" w:customStyle="1" w:styleId="23CAB85223594894AB225A9E2B570FE87">
    <w:name w:val="23CAB85223594894AB225A9E2B570FE87"/>
    <w:rsid w:val="00A30903"/>
    <w:rPr>
      <w:rFonts w:eastAsiaTheme="minorHAnsi"/>
      <w:lang w:val="es-EC" w:eastAsia="en-US"/>
    </w:rPr>
  </w:style>
  <w:style w:type="paragraph" w:customStyle="1" w:styleId="44237308E1F546CBA7ADF7D45EDA0D8B7">
    <w:name w:val="44237308E1F546CBA7ADF7D45EDA0D8B7"/>
    <w:rsid w:val="00A30903"/>
    <w:rPr>
      <w:rFonts w:eastAsiaTheme="minorHAnsi"/>
      <w:lang w:val="es-EC" w:eastAsia="en-US"/>
    </w:rPr>
  </w:style>
  <w:style w:type="paragraph" w:customStyle="1" w:styleId="D09A44C6D0CA4C5F813946D6E2509DE97">
    <w:name w:val="D09A44C6D0CA4C5F813946D6E2509DE97"/>
    <w:rsid w:val="00A30903"/>
    <w:rPr>
      <w:rFonts w:eastAsiaTheme="minorHAnsi"/>
      <w:lang w:val="es-EC" w:eastAsia="en-US"/>
    </w:rPr>
  </w:style>
  <w:style w:type="paragraph" w:customStyle="1" w:styleId="4066846A06F04329BE8A3A60550331057">
    <w:name w:val="4066846A06F04329BE8A3A60550331057"/>
    <w:rsid w:val="00A30903"/>
    <w:rPr>
      <w:rFonts w:eastAsiaTheme="minorHAnsi"/>
      <w:lang w:val="es-EC" w:eastAsia="en-US"/>
    </w:rPr>
  </w:style>
  <w:style w:type="paragraph" w:customStyle="1" w:styleId="D79E02C1C27C45869D5894E9A8E7B0D07">
    <w:name w:val="D79E02C1C27C45869D5894E9A8E7B0D07"/>
    <w:rsid w:val="00A30903"/>
    <w:rPr>
      <w:rFonts w:eastAsiaTheme="minorHAnsi"/>
      <w:lang w:val="es-EC" w:eastAsia="en-US"/>
    </w:rPr>
  </w:style>
  <w:style w:type="paragraph" w:customStyle="1" w:styleId="7D968C90A1BC45CC86B6562692F23DF77">
    <w:name w:val="7D968C90A1BC45CC86B6562692F23DF77"/>
    <w:rsid w:val="00A30903"/>
    <w:rPr>
      <w:rFonts w:eastAsiaTheme="minorHAnsi"/>
      <w:lang w:val="es-EC" w:eastAsia="en-US"/>
    </w:rPr>
  </w:style>
  <w:style w:type="paragraph" w:customStyle="1" w:styleId="EE7228D15F2A450F964970568CD8B98C7">
    <w:name w:val="EE7228D15F2A450F964970568CD8B98C7"/>
    <w:rsid w:val="00A30903"/>
    <w:rPr>
      <w:rFonts w:eastAsiaTheme="minorHAnsi"/>
      <w:lang w:val="es-EC" w:eastAsia="en-US"/>
    </w:rPr>
  </w:style>
  <w:style w:type="paragraph" w:customStyle="1" w:styleId="43E2CB88C9D1475EB4DD7C491E5D5EB97">
    <w:name w:val="43E2CB88C9D1475EB4DD7C491E5D5EB97"/>
    <w:rsid w:val="00A30903"/>
    <w:rPr>
      <w:rFonts w:eastAsiaTheme="minorHAnsi"/>
      <w:lang w:val="es-EC" w:eastAsia="en-US"/>
    </w:rPr>
  </w:style>
  <w:style w:type="paragraph" w:customStyle="1" w:styleId="F9FEE0623D6849869FBC484FEBAA72AD7">
    <w:name w:val="F9FEE0623D6849869FBC484FEBAA72AD7"/>
    <w:rsid w:val="00A30903"/>
    <w:rPr>
      <w:rFonts w:eastAsiaTheme="minorHAnsi"/>
      <w:lang w:val="es-EC" w:eastAsia="en-US"/>
    </w:rPr>
  </w:style>
  <w:style w:type="paragraph" w:customStyle="1" w:styleId="2DF2C7AE28084371A6E04B14C148E3157">
    <w:name w:val="2DF2C7AE28084371A6E04B14C148E3157"/>
    <w:rsid w:val="00A30903"/>
    <w:rPr>
      <w:rFonts w:eastAsiaTheme="minorHAnsi"/>
      <w:lang w:val="es-EC" w:eastAsia="en-US"/>
    </w:rPr>
  </w:style>
  <w:style w:type="paragraph" w:customStyle="1" w:styleId="66CA08A7F7D74AABBC20688CC5DE3ED9">
    <w:name w:val="66CA08A7F7D74AABBC20688CC5DE3ED9"/>
    <w:rsid w:val="00A30903"/>
  </w:style>
  <w:style w:type="paragraph" w:customStyle="1" w:styleId="5F30B2A539AB4135ACD0557A0BBEAB0F">
    <w:name w:val="5F30B2A539AB4135ACD0557A0BBEAB0F"/>
    <w:rsid w:val="00A30903"/>
  </w:style>
  <w:style w:type="paragraph" w:customStyle="1" w:styleId="191FB65BD2DB4A7B862E47D472DB75D0">
    <w:name w:val="191FB65BD2DB4A7B862E47D472DB75D0"/>
    <w:rsid w:val="00A30903"/>
  </w:style>
  <w:style w:type="paragraph" w:customStyle="1" w:styleId="47203BDBE7A94BFAA6F74403623EBFC1">
    <w:name w:val="47203BDBE7A94BFAA6F74403623EBFC1"/>
    <w:rsid w:val="00A30903"/>
  </w:style>
  <w:style w:type="paragraph" w:customStyle="1" w:styleId="E3E0D22FB3AA42C091D13AF46CCF4776">
    <w:name w:val="E3E0D22FB3AA42C091D13AF46CCF4776"/>
    <w:rsid w:val="00A30903"/>
  </w:style>
  <w:style w:type="paragraph" w:customStyle="1" w:styleId="F383479CF1164C1DAB58E33D46C5A537">
    <w:name w:val="F383479CF1164C1DAB58E33D46C5A537"/>
    <w:rsid w:val="00A30903"/>
  </w:style>
  <w:style w:type="paragraph" w:customStyle="1" w:styleId="9E77559ABD394E4BB981CDC2CCDADA03">
    <w:name w:val="9E77559ABD394E4BB981CDC2CCDADA03"/>
    <w:rsid w:val="00A30903"/>
  </w:style>
  <w:style w:type="paragraph" w:customStyle="1" w:styleId="26A1AC930A704E39B7677DE4CCA628C6">
    <w:name w:val="26A1AC930A704E39B7677DE4CCA628C6"/>
    <w:rsid w:val="00A30903"/>
  </w:style>
  <w:style w:type="paragraph" w:customStyle="1" w:styleId="F1E4635A05164958BEF3DC8EEFA2E141">
    <w:name w:val="F1E4635A05164958BEF3DC8EEFA2E141"/>
    <w:rsid w:val="00A30903"/>
  </w:style>
  <w:style w:type="paragraph" w:customStyle="1" w:styleId="A840397D5E6C44729485060FE7C25663">
    <w:name w:val="A840397D5E6C44729485060FE7C25663"/>
    <w:rsid w:val="00A30903"/>
  </w:style>
  <w:style w:type="paragraph" w:customStyle="1" w:styleId="6A97DE27BC9948A0A9D72843CF00BC9B">
    <w:name w:val="6A97DE27BC9948A0A9D72843CF00BC9B"/>
    <w:rsid w:val="00A30903"/>
  </w:style>
  <w:style w:type="paragraph" w:customStyle="1" w:styleId="BCFA448AFB5E452782F34DC9BCDBBDEE">
    <w:name w:val="BCFA448AFB5E452782F34DC9BCDBBDEE"/>
    <w:rsid w:val="00A30903"/>
  </w:style>
  <w:style w:type="paragraph" w:customStyle="1" w:styleId="F8D4904BA2D24DCC9CF2A65D9DEB4532">
    <w:name w:val="F8D4904BA2D24DCC9CF2A65D9DEB4532"/>
    <w:rsid w:val="00A30903"/>
  </w:style>
  <w:style w:type="paragraph" w:customStyle="1" w:styleId="A695C3E8E6464B3CAD74DA03E6B0702B">
    <w:name w:val="A695C3E8E6464B3CAD74DA03E6B0702B"/>
    <w:rsid w:val="00A30903"/>
  </w:style>
  <w:style w:type="paragraph" w:customStyle="1" w:styleId="C75B3A0537DF40128292EAF1225E75DA">
    <w:name w:val="C75B3A0537DF40128292EAF1225E75DA"/>
    <w:rsid w:val="00A30903"/>
  </w:style>
  <w:style w:type="paragraph" w:customStyle="1" w:styleId="F8351520543349109B453808EBB7472C">
    <w:name w:val="F8351520543349109B453808EBB7472C"/>
    <w:rsid w:val="00A30903"/>
  </w:style>
  <w:style w:type="paragraph" w:customStyle="1" w:styleId="AEA3795B1C494FA78D92E6BBD54B380F">
    <w:name w:val="AEA3795B1C494FA78D92E6BBD54B380F"/>
    <w:rsid w:val="00A30903"/>
  </w:style>
  <w:style w:type="paragraph" w:customStyle="1" w:styleId="E6AEF4DD93664E58BCE51E2FD88D6C41">
    <w:name w:val="E6AEF4DD93664E58BCE51E2FD88D6C41"/>
    <w:rsid w:val="00A30903"/>
  </w:style>
  <w:style w:type="paragraph" w:customStyle="1" w:styleId="C787F4D5C12945958275EC6DC44FF76C7">
    <w:name w:val="C787F4D5C12945958275EC6DC44FF76C7"/>
    <w:rsid w:val="00A30903"/>
    <w:rPr>
      <w:rFonts w:eastAsiaTheme="minorHAnsi"/>
      <w:lang w:val="es-EC" w:eastAsia="en-US"/>
    </w:rPr>
  </w:style>
  <w:style w:type="paragraph" w:customStyle="1" w:styleId="1346B9DA67EA406B8EC72B01BEC7428E23">
    <w:name w:val="1346B9DA67EA406B8EC72B01BEC7428E23"/>
    <w:rsid w:val="00A30903"/>
    <w:rPr>
      <w:rFonts w:eastAsiaTheme="minorHAnsi"/>
      <w:lang w:val="es-EC" w:eastAsia="en-US"/>
    </w:rPr>
  </w:style>
  <w:style w:type="paragraph" w:customStyle="1" w:styleId="D48B78BA59304391A27962A43421EF6423">
    <w:name w:val="D48B78BA59304391A27962A43421EF6423"/>
    <w:rsid w:val="00A30903"/>
    <w:rPr>
      <w:rFonts w:eastAsiaTheme="minorHAnsi"/>
      <w:lang w:val="es-EC" w:eastAsia="en-US"/>
    </w:rPr>
  </w:style>
  <w:style w:type="paragraph" w:customStyle="1" w:styleId="B7C07A82DE7F4FFD94435CB4535CC40F23">
    <w:name w:val="B7C07A82DE7F4FFD94435CB4535CC40F23"/>
    <w:rsid w:val="00A30903"/>
    <w:rPr>
      <w:rFonts w:eastAsiaTheme="minorHAnsi"/>
      <w:lang w:val="es-EC" w:eastAsia="en-US"/>
    </w:rPr>
  </w:style>
  <w:style w:type="paragraph" w:customStyle="1" w:styleId="F53A35E6664848978E95535C1D11C98123">
    <w:name w:val="F53A35E6664848978E95535C1D11C98123"/>
    <w:rsid w:val="00A30903"/>
    <w:rPr>
      <w:rFonts w:eastAsiaTheme="minorHAnsi"/>
      <w:lang w:val="es-EC" w:eastAsia="en-US"/>
    </w:rPr>
  </w:style>
  <w:style w:type="paragraph" w:customStyle="1" w:styleId="9E626E45202F414F9108243F6FBA830923">
    <w:name w:val="9E626E45202F414F9108243F6FBA830923"/>
    <w:rsid w:val="00A30903"/>
    <w:rPr>
      <w:rFonts w:eastAsiaTheme="minorHAnsi"/>
      <w:lang w:val="es-EC" w:eastAsia="en-US"/>
    </w:rPr>
  </w:style>
  <w:style w:type="paragraph" w:customStyle="1" w:styleId="EE2139BB3E06499E9166BC5DF14926E223">
    <w:name w:val="EE2139BB3E06499E9166BC5DF14926E223"/>
    <w:rsid w:val="00A30903"/>
    <w:rPr>
      <w:rFonts w:eastAsiaTheme="minorHAnsi"/>
      <w:lang w:val="es-EC" w:eastAsia="en-US"/>
    </w:rPr>
  </w:style>
  <w:style w:type="paragraph" w:customStyle="1" w:styleId="10845DBE96C342C285CCD6E528AB26B123">
    <w:name w:val="10845DBE96C342C285CCD6E528AB26B123"/>
    <w:rsid w:val="00A30903"/>
    <w:rPr>
      <w:rFonts w:eastAsiaTheme="minorHAnsi"/>
      <w:lang w:val="es-EC" w:eastAsia="en-US"/>
    </w:rPr>
  </w:style>
  <w:style w:type="paragraph" w:customStyle="1" w:styleId="4F4C068E327D4225AE9CA58505E73A8E20">
    <w:name w:val="4F4C068E327D4225AE9CA58505E73A8E20"/>
    <w:rsid w:val="00A30903"/>
    <w:rPr>
      <w:rFonts w:eastAsiaTheme="minorHAnsi"/>
      <w:lang w:val="es-EC" w:eastAsia="en-US"/>
    </w:rPr>
  </w:style>
  <w:style w:type="paragraph" w:customStyle="1" w:styleId="A992BAC19587424888D2ADEFB649773021">
    <w:name w:val="A992BAC19587424888D2ADEFB649773021"/>
    <w:rsid w:val="00A30903"/>
    <w:rPr>
      <w:rFonts w:eastAsiaTheme="minorHAnsi"/>
      <w:lang w:val="es-EC" w:eastAsia="en-US"/>
    </w:rPr>
  </w:style>
  <w:style w:type="paragraph" w:customStyle="1" w:styleId="71E9232CC4D94F8BAAB040A194F427B821">
    <w:name w:val="71E9232CC4D94F8BAAB040A194F427B821"/>
    <w:rsid w:val="00A30903"/>
    <w:rPr>
      <w:rFonts w:eastAsiaTheme="minorHAnsi"/>
      <w:lang w:val="es-EC" w:eastAsia="en-US"/>
    </w:rPr>
  </w:style>
  <w:style w:type="paragraph" w:customStyle="1" w:styleId="B9DF7B1A46DF4B969903E92B2F1AAD2C23">
    <w:name w:val="B9DF7B1A46DF4B969903E92B2F1AAD2C23"/>
    <w:rsid w:val="00A30903"/>
    <w:rPr>
      <w:rFonts w:eastAsiaTheme="minorHAnsi"/>
      <w:lang w:val="es-EC" w:eastAsia="en-US"/>
    </w:rPr>
  </w:style>
  <w:style w:type="paragraph" w:customStyle="1" w:styleId="881B1BE5CDEC4F929C56A71ED40075B323">
    <w:name w:val="881B1BE5CDEC4F929C56A71ED40075B323"/>
    <w:rsid w:val="00A30903"/>
    <w:rPr>
      <w:rFonts w:eastAsiaTheme="minorHAnsi"/>
      <w:lang w:val="es-EC" w:eastAsia="en-US"/>
    </w:rPr>
  </w:style>
  <w:style w:type="paragraph" w:customStyle="1" w:styleId="CE75B8F21FC74AEA8D63FF00918B8B8F23">
    <w:name w:val="CE75B8F21FC74AEA8D63FF00918B8B8F23"/>
    <w:rsid w:val="00A30903"/>
    <w:rPr>
      <w:rFonts w:eastAsiaTheme="minorHAnsi"/>
      <w:lang w:val="es-EC" w:eastAsia="en-US"/>
    </w:rPr>
  </w:style>
  <w:style w:type="paragraph" w:customStyle="1" w:styleId="DA10A2CE462E4344AFB75924CE6FA73F20">
    <w:name w:val="DA10A2CE462E4344AFB75924CE6FA73F20"/>
    <w:rsid w:val="00A30903"/>
    <w:rPr>
      <w:rFonts w:eastAsiaTheme="minorHAnsi"/>
      <w:lang w:val="es-EC" w:eastAsia="en-US"/>
    </w:rPr>
  </w:style>
  <w:style w:type="paragraph" w:customStyle="1" w:styleId="37DA746D94EB154BBF4F33177E3045F27">
    <w:name w:val="37DA746D94EB154BBF4F33177E3045F27"/>
    <w:rsid w:val="00A30903"/>
    <w:rPr>
      <w:rFonts w:eastAsiaTheme="minorHAnsi"/>
      <w:lang w:val="es-EC" w:eastAsia="en-US"/>
    </w:rPr>
  </w:style>
  <w:style w:type="paragraph" w:customStyle="1" w:styleId="01705F66845A4A39AE7519BEAC52C69916">
    <w:name w:val="01705F66845A4A39AE7519BEAC52C69916"/>
    <w:rsid w:val="00A30903"/>
    <w:rPr>
      <w:rFonts w:eastAsiaTheme="minorHAnsi"/>
      <w:lang w:val="es-EC" w:eastAsia="en-US"/>
    </w:rPr>
  </w:style>
  <w:style w:type="paragraph" w:customStyle="1" w:styleId="E5C8704FC8084DAE9BC60D23909BA54B16">
    <w:name w:val="E5C8704FC8084DAE9BC60D23909BA54B16"/>
    <w:rsid w:val="00A30903"/>
    <w:rPr>
      <w:rFonts w:eastAsiaTheme="minorHAnsi"/>
      <w:lang w:val="es-EC" w:eastAsia="en-US"/>
    </w:rPr>
  </w:style>
  <w:style w:type="paragraph" w:customStyle="1" w:styleId="BF33E177B7694A8B858944C089A8216216">
    <w:name w:val="BF33E177B7694A8B858944C089A8216216"/>
    <w:rsid w:val="00A30903"/>
    <w:rPr>
      <w:rFonts w:eastAsiaTheme="minorHAnsi"/>
      <w:lang w:val="es-EC" w:eastAsia="en-US"/>
    </w:rPr>
  </w:style>
  <w:style w:type="paragraph" w:customStyle="1" w:styleId="19B6194F2F92406F8F3E2F1BCAD3057916">
    <w:name w:val="19B6194F2F92406F8F3E2F1BCAD3057916"/>
    <w:rsid w:val="00A30903"/>
    <w:rPr>
      <w:rFonts w:eastAsiaTheme="minorHAnsi"/>
      <w:lang w:val="es-EC" w:eastAsia="en-US"/>
    </w:rPr>
  </w:style>
  <w:style w:type="paragraph" w:customStyle="1" w:styleId="4F6F29408B39484AADB0667328761F1F16">
    <w:name w:val="4F6F29408B39484AADB0667328761F1F16"/>
    <w:rsid w:val="00A30903"/>
    <w:rPr>
      <w:rFonts w:eastAsiaTheme="minorHAnsi"/>
      <w:lang w:val="es-EC" w:eastAsia="en-US"/>
    </w:rPr>
  </w:style>
  <w:style w:type="paragraph" w:customStyle="1" w:styleId="626B10955F14442BA2A18812EAC3820316">
    <w:name w:val="626B10955F14442BA2A18812EAC3820316"/>
    <w:rsid w:val="00A30903"/>
    <w:rPr>
      <w:rFonts w:eastAsiaTheme="minorHAnsi"/>
      <w:lang w:val="es-EC" w:eastAsia="en-US"/>
    </w:rPr>
  </w:style>
  <w:style w:type="paragraph" w:customStyle="1" w:styleId="0E87E0CC760445918E28B05A55157F7416">
    <w:name w:val="0E87E0CC760445918E28B05A55157F7416"/>
    <w:rsid w:val="00A30903"/>
    <w:rPr>
      <w:rFonts w:eastAsiaTheme="minorHAnsi"/>
      <w:lang w:val="es-EC" w:eastAsia="en-US"/>
    </w:rPr>
  </w:style>
  <w:style w:type="paragraph" w:customStyle="1" w:styleId="29F690D70BA1403EAB02E07639901AB54">
    <w:name w:val="29F690D70BA1403EAB02E07639901AB54"/>
    <w:rsid w:val="00A30903"/>
    <w:rPr>
      <w:rFonts w:eastAsiaTheme="minorHAnsi"/>
      <w:lang w:val="es-EC" w:eastAsia="en-US"/>
    </w:rPr>
  </w:style>
  <w:style w:type="paragraph" w:customStyle="1" w:styleId="F491F109D9174AFFAAA6F595D9D3F11D3">
    <w:name w:val="F491F109D9174AFFAAA6F595D9D3F11D3"/>
    <w:rsid w:val="00A30903"/>
    <w:rPr>
      <w:rFonts w:eastAsiaTheme="minorHAnsi"/>
      <w:lang w:val="es-EC" w:eastAsia="en-US"/>
    </w:rPr>
  </w:style>
  <w:style w:type="paragraph" w:customStyle="1" w:styleId="82B270B8117E4EB68FF2B8DEBFC5CCB73">
    <w:name w:val="82B270B8117E4EB68FF2B8DEBFC5CCB73"/>
    <w:rsid w:val="00A30903"/>
    <w:rPr>
      <w:rFonts w:eastAsiaTheme="minorHAnsi"/>
      <w:lang w:val="es-EC" w:eastAsia="en-US"/>
    </w:rPr>
  </w:style>
  <w:style w:type="paragraph" w:customStyle="1" w:styleId="E456361D742E4921A56AF48A8AE105B43">
    <w:name w:val="E456361D742E4921A56AF48A8AE105B43"/>
    <w:rsid w:val="00A30903"/>
    <w:rPr>
      <w:rFonts w:eastAsiaTheme="minorHAnsi"/>
      <w:lang w:val="es-EC" w:eastAsia="en-US"/>
    </w:rPr>
  </w:style>
  <w:style w:type="paragraph" w:customStyle="1" w:styleId="75A04814266E4C61BC2FDC5A022A8CF63">
    <w:name w:val="75A04814266E4C61BC2FDC5A022A8CF63"/>
    <w:rsid w:val="00A30903"/>
    <w:rPr>
      <w:rFonts w:eastAsiaTheme="minorHAnsi"/>
      <w:lang w:val="es-EC" w:eastAsia="en-US"/>
    </w:rPr>
  </w:style>
  <w:style w:type="paragraph" w:customStyle="1" w:styleId="A840397D5E6C44729485060FE7C256631">
    <w:name w:val="A840397D5E6C44729485060FE7C256631"/>
    <w:rsid w:val="00A30903"/>
    <w:rPr>
      <w:rFonts w:eastAsiaTheme="minorHAnsi"/>
      <w:lang w:val="es-EC" w:eastAsia="en-US"/>
    </w:rPr>
  </w:style>
  <w:style w:type="paragraph" w:customStyle="1" w:styleId="C75B3A0537DF40128292EAF1225E75DA1">
    <w:name w:val="C75B3A0537DF40128292EAF1225E75DA1"/>
    <w:rsid w:val="00A30903"/>
    <w:rPr>
      <w:rFonts w:eastAsiaTheme="minorHAnsi"/>
      <w:lang w:val="es-EC" w:eastAsia="en-US"/>
    </w:rPr>
  </w:style>
  <w:style w:type="paragraph" w:customStyle="1" w:styleId="6A97DE27BC9948A0A9D72843CF00BC9B1">
    <w:name w:val="6A97DE27BC9948A0A9D72843CF00BC9B1"/>
    <w:rsid w:val="00A30903"/>
    <w:rPr>
      <w:rFonts w:eastAsiaTheme="minorHAnsi"/>
      <w:lang w:val="es-EC" w:eastAsia="en-US"/>
    </w:rPr>
  </w:style>
  <w:style w:type="paragraph" w:customStyle="1" w:styleId="F8351520543349109B453808EBB7472C1">
    <w:name w:val="F8351520543349109B453808EBB7472C1"/>
    <w:rsid w:val="00A30903"/>
    <w:rPr>
      <w:rFonts w:eastAsiaTheme="minorHAnsi"/>
      <w:lang w:val="es-EC" w:eastAsia="en-US"/>
    </w:rPr>
  </w:style>
  <w:style w:type="paragraph" w:customStyle="1" w:styleId="BCFA448AFB5E452782F34DC9BCDBBDEE1">
    <w:name w:val="BCFA448AFB5E452782F34DC9BCDBBDEE1"/>
    <w:rsid w:val="00A30903"/>
    <w:rPr>
      <w:rFonts w:eastAsiaTheme="minorHAnsi"/>
      <w:lang w:val="es-EC" w:eastAsia="en-US"/>
    </w:rPr>
  </w:style>
  <w:style w:type="paragraph" w:customStyle="1" w:styleId="AEA3795B1C494FA78D92E6BBD54B380F1">
    <w:name w:val="AEA3795B1C494FA78D92E6BBD54B380F1"/>
    <w:rsid w:val="00A30903"/>
    <w:rPr>
      <w:rFonts w:eastAsiaTheme="minorHAnsi"/>
      <w:lang w:val="es-EC" w:eastAsia="en-US"/>
    </w:rPr>
  </w:style>
  <w:style w:type="paragraph" w:customStyle="1" w:styleId="F8D4904BA2D24DCC9CF2A65D9DEB45321">
    <w:name w:val="F8D4904BA2D24DCC9CF2A65D9DEB45321"/>
    <w:rsid w:val="00A30903"/>
    <w:rPr>
      <w:rFonts w:eastAsiaTheme="minorHAnsi"/>
      <w:lang w:val="es-EC" w:eastAsia="en-US"/>
    </w:rPr>
  </w:style>
  <w:style w:type="paragraph" w:customStyle="1" w:styleId="E6AEF4DD93664E58BCE51E2FD88D6C411">
    <w:name w:val="E6AEF4DD93664E58BCE51E2FD88D6C411"/>
    <w:rsid w:val="00A30903"/>
    <w:rPr>
      <w:rFonts w:eastAsiaTheme="minorHAnsi"/>
      <w:lang w:val="es-EC" w:eastAsia="en-US"/>
    </w:rPr>
  </w:style>
  <w:style w:type="paragraph" w:customStyle="1" w:styleId="A695C3E8E6464B3CAD74DA03E6B0702B1">
    <w:name w:val="A695C3E8E6464B3CAD74DA03E6B0702B1"/>
    <w:rsid w:val="00A30903"/>
    <w:rPr>
      <w:rFonts w:eastAsiaTheme="minorHAnsi"/>
      <w:lang w:val="es-EC" w:eastAsia="en-US"/>
    </w:rPr>
  </w:style>
  <w:style w:type="paragraph" w:customStyle="1" w:styleId="E3E0D22FB3AA42C091D13AF46CCF47761">
    <w:name w:val="E3E0D22FB3AA42C091D13AF46CCF47761"/>
    <w:rsid w:val="00A30903"/>
    <w:rPr>
      <w:rFonts w:eastAsiaTheme="minorHAnsi"/>
      <w:lang w:val="es-EC" w:eastAsia="en-US"/>
    </w:rPr>
  </w:style>
  <w:style w:type="paragraph" w:customStyle="1" w:styleId="E2CC841D043846B49F030638C58020F88">
    <w:name w:val="E2CC841D043846B49F030638C58020F88"/>
    <w:rsid w:val="00A30903"/>
    <w:rPr>
      <w:rFonts w:eastAsiaTheme="minorHAnsi"/>
      <w:lang w:val="es-EC" w:eastAsia="en-US"/>
    </w:rPr>
  </w:style>
  <w:style w:type="paragraph" w:customStyle="1" w:styleId="10F8CDC4A7914AD8AA94E2C3843334358">
    <w:name w:val="10F8CDC4A7914AD8AA94E2C3843334358"/>
    <w:rsid w:val="00A30903"/>
    <w:rPr>
      <w:rFonts w:eastAsiaTheme="minorHAnsi"/>
      <w:lang w:val="es-EC" w:eastAsia="en-US"/>
    </w:rPr>
  </w:style>
  <w:style w:type="paragraph" w:customStyle="1" w:styleId="2182B824C37B4D77B1563BDCF3CBA9018">
    <w:name w:val="2182B824C37B4D77B1563BDCF3CBA9018"/>
    <w:rsid w:val="00A30903"/>
    <w:rPr>
      <w:rFonts w:eastAsiaTheme="minorHAnsi"/>
      <w:lang w:val="es-EC" w:eastAsia="en-US"/>
    </w:rPr>
  </w:style>
  <w:style w:type="paragraph" w:customStyle="1" w:styleId="2BD56F449C724EF3B1E286A80C8ECDB08">
    <w:name w:val="2BD56F449C724EF3B1E286A80C8ECDB08"/>
    <w:rsid w:val="00A30903"/>
    <w:rPr>
      <w:rFonts w:eastAsiaTheme="minorHAnsi"/>
      <w:lang w:val="es-EC" w:eastAsia="en-US"/>
    </w:rPr>
  </w:style>
  <w:style w:type="paragraph" w:customStyle="1" w:styleId="8EAE612E3A4D43CF8223846F68390C9D8">
    <w:name w:val="8EAE612E3A4D43CF8223846F68390C9D8"/>
    <w:rsid w:val="00A30903"/>
    <w:rPr>
      <w:rFonts w:eastAsiaTheme="minorHAnsi"/>
      <w:lang w:val="es-EC" w:eastAsia="en-US"/>
    </w:rPr>
  </w:style>
  <w:style w:type="paragraph" w:customStyle="1" w:styleId="18C7C69FC3774A8FA5C15E8B74D93D268">
    <w:name w:val="18C7C69FC3774A8FA5C15E8B74D93D268"/>
    <w:rsid w:val="00A30903"/>
    <w:rPr>
      <w:rFonts w:eastAsiaTheme="minorHAnsi"/>
      <w:lang w:val="es-EC" w:eastAsia="en-US"/>
    </w:rPr>
  </w:style>
  <w:style w:type="paragraph" w:customStyle="1" w:styleId="23CAB85223594894AB225A9E2B570FE88">
    <w:name w:val="23CAB85223594894AB225A9E2B570FE88"/>
    <w:rsid w:val="00A30903"/>
    <w:rPr>
      <w:rFonts w:eastAsiaTheme="minorHAnsi"/>
      <w:lang w:val="es-EC" w:eastAsia="en-US"/>
    </w:rPr>
  </w:style>
  <w:style w:type="paragraph" w:customStyle="1" w:styleId="44237308E1F546CBA7ADF7D45EDA0D8B8">
    <w:name w:val="44237308E1F546CBA7ADF7D45EDA0D8B8"/>
    <w:rsid w:val="00A30903"/>
    <w:rPr>
      <w:rFonts w:eastAsiaTheme="minorHAnsi"/>
      <w:lang w:val="es-EC" w:eastAsia="en-US"/>
    </w:rPr>
  </w:style>
  <w:style w:type="paragraph" w:customStyle="1" w:styleId="D09A44C6D0CA4C5F813946D6E2509DE98">
    <w:name w:val="D09A44C6D0CA4C5F813946D6E2509DE98"/>
    <w:rsid w:val="00A30903"/>
    <w:rPr>
      <w:rFonts w:eastAsiaTheme="minorHAnsi"/>
      <w:lang w:val="es-EC" w:eastAsia="en-US"/>
    </w:rPr>
  </w:style>
  <w:style w:type="paragraph" w:customStyle="1" w:styleId="4066846A06F04329BE8A3A60550331058">
    <w:name w:val="4066846A06F04329BE8A3A60550331058"/>
    <w:rsid w:val="00A30903"/>
    <w:rPr>
      <w:rFonts w:eastAsiaTheme="minorHAnsi"/>
      <w:lang w:val="es-EC" w:eastAsia="en-US"/>
    </w:rPr>
  </w:style>
  <w:style w:type="paragraph" w:customStyle="1" w:styleId="D79E02C1C27C45869D5894E9A8E7B0D08">
    <w:name w:val="D79E02C1C27C45869D5894E9A8E7B0D08"/>
    <w:rsid w:val="00A30903"/>
    <w:rPr>
      <w:rFonts w:eastAsiaTheme="minorHAnsi"/>
      <w:lang w:val="es-EC" w:eastAsia="en-US"/>
    </w:rPr>
  </w:style>
  <w:style w:type="paragraph" w:customStyle="1" w:styleId="7D968C90A1BC45CC86B6562692F23DF78">
    <w:name w:val="7D968C90A1BC45CC86B6562692F23DF78"/>
    <w:rsid w:val="00A30903"/>
    <w:rPr>
      <w:rFonts w:eastAsiaTheme="minorHAnsi"/>
      <w:lang w:val="es-EC" w:eastAsia="en-US"/>
    </w:rPr>
  </w:style>
  <w:style w:type="paragraph" w:customStyle="1" w:styleId="EE7228D15F2A450F964970568CD8B98C8">
    <w:name w:val="EE7228D15F2A450F964970568CD8B98C8"/>
    <w:rsid w:val="00A30903"/>
    <w:rPr>
      <w:rFonts w:eastAsiaTheme="minorHAnsi"/>
      <w:lang w:val="es-EC" w:eastAsia="en-US"/>
    </w:rPr>
  </w:style>
  <w:style w:type="paragraph" w:customStyle="1" w:styleId="43E2CB88C9D1475EB4DD7C491E5D5EB98">
    <w:name w:val="43E2CB88C9D1475EB4DD7C491E5D5EB98"/>
    <w:rsid w:val="00A30903"/>
    <w:rPr>
      <w:rFonts w:eastAsiaTheme="minorHAnsi"/>
      <w:lang w:val="es-EC" w:eastAsia="en-US"/>
    </w:rPr>
  </w:style>
  <w:style w:type="paragraph" w:customStyle="1" w:styleId="F9FEE0623D6849869FBC484FEBAA72AD8">
    <w:name w:val="F9FEE0623D6849869FBC484FEBAA72AD8"/>
    <w:rsid w:val="00A30903"/>
    <w:rPr>
      <w:rFonts w:eastAsiaTheme="minorHAnsi"/>
      <w:lang w:val="es-EC" w:eastAsia="en-US"/>
    </w:rPr>
  </w:style>
  <w:style w:type="paragraph" w:customStyle="1" w:styleId="2DF2C7AE28084371A6E04B14C148E3158">
    <w:name w:val="2DF2C7AE28084371A6E04B14C148E3158"/>
    <w:rsid w:val="00A30903"/>
    <w:rPr>
      <w:rFonts w:eastAsiaTheme="minorHAnsi"/>
      <w:lang w:val="es-EC" w:eastAsia="en-US"/>
    </w:rPr>
  </w:style>
  <w:style w:type="paragraph" w:customStyle="1" w:styleId="C787F4D5C12945958275EC6DC44FF76C8">
    <w:name w:val="C787F4D5C12945958275EC6DC44FF76C8"/>
    <w:rsid w:val="00A30903"/>
    <w:rPr>
      <w:rFonts w:eastAsiaTheme="minorHAnsi"/>
      <w:lang w:val="es-EC" w:eastAsia="en-US"/>
    </w:rPr>
  </w:style>
  <w:style w:type="paragraph" w:customStyle="1" w:styleId="1346B9DA67EA406B8EC72B01BEC7428E24">
    <w:name w:val="1346B9DA67EA406B8EC72B01BEC7428E24"/>
    <w:rsid w:val="00A30903"/>
    <w:rPr>
      <w:rFonts w:eastAsiaTheme="minorHAnsi"/>
      <w:lang w:val="es-EC" w:eastAsia="en-US"/>
    </w:rPr>
  </w:style>
  <w:style w:type="paragraph" w:customStyle="1" w:styleId="D48B78BA59304391A27962A43421EF6424">
    <w:name w:val="D48B78BA59304391A27962A43421EF6424"/>
    <w:rsid w:val="00A30903"/>
    <w:rPr>
      <w:rFonts w:eastAsiaTheme="minorHAnsi"/>
      <w:lang w:val="es-EC" w:eastAsia="en-US"/>
    </w:rPr>
  </w:style>
  <w:style w:type="paragraph" w:customStyle="1" w:styleId="B7C07A82DE7F4FFD94435CB4535CC40F24">
    <w:name w:val="B7C07A82DE7F4FFD94435CB4535CC40F24"/>
    <w:rsid w:val="00A30903"/>
    <w:rPr>
      <w:rFonts w:eastAsiaTheme="minorHAnsi"/>
      <w:lang w:val="es-EC" w:eastAsia="en-US"/>
    </w:rPr>
  </w:style>
  <w:style w:type="paragraph" w:customStyle="1" w:styleId="F53A35E6664848978E95535C1D11C98124">
    <w:name w:val="F53A35E6664848978E95535C1D11C98124"/>
    <w:rsid w:val="00A30903"/>
    <w:rPr>
      <w:rFonts w:eastAsiaTheme="minorHAnsi"/>
      <w:lang w:val="es-EC" w:eastAsia="en-US"/>
    </w:rPr>
  </w:style>
  <w:style w:type="paragraph" w:customStyle="1" w:styleId="9E626E45202F414F9108243F6FBA830924">
    <w:name w:val="9E626E45202F414F9108243F6FBA830924"/>
    <w:rsid w:val="00A30903"/>
    <w:rPr>
      <w:rFonts w:eastAsiaTheme="minorHAnsi"/>
      <w:lang w:val="es-EC" w:eastAsia="en-US"/>
    </w:rPr>
  </w:style>
  <w:style w:type="paragraph" w:customStyle="1" w:styleId="EE2139BB3E06499E9166BC5DF14926E224">
    <w:name w:val="EE2139BB3E06499E9166BC5DF14926E224"/>
    <w:rsid w:val="00A30903"/>
    <w:rPr>
      <w:rFonts w:eastAsiaTheme="minorHAnsi"/>
      <w:lang w:val="es-EC" w:eastAsia="en-US"/>
    </w:rPr>
  </w:style>
  <w:style w:type="paragraph" w:customStyle="1" w:styleId="10845DBE96C342C285CCD6E528AB26B124">
    <w:name w:val="10845DBE96C342C285CCD6E528AB26B124"/>
    <w:rsid w:val="00A30903"/>
    <w:rPr>
      <w:rFonts w:eastAsiaTheme="minorHAnsi"/>
      <w:lang w:val="es-EC" w:eastAsia="en-US"/>
    </w:rPr>
  </w:style>
  <w:style w:type="paragraph" w:customStyle="1" w:styleId="4F4C068E327D4225AE9CA58505E73A8E21">
    <w:name w:val="4F4C068E327D4225AE9CA58505E73A8E21"/>
    <w:rsid w:val="00A30903"/>
    <w:rPr>
      <w:rFonts w:eastAsiaTheme="minorHAnsi"/>
      <w:lang w:val="es-EC" w:eastAsia="en-US"/>
    </w:rPr>
  </w:style>
  <w:style w:type="paragraph" w:customStyle="1" w:styleId="A992BAC19587424888D2ADEFB649773022">
    <w:name w:val="A992BAC19587424888D2ADEFB649773022"/>
    <w:rsid w:val="00A30903"/>
    <w:rPr>
      <w:rFonts w:eastAsiaTheme="minorHAnsi"/>
      <w:lang w:val="es-EC" w:eastAsia="en-US"/>
    </w:rPr>
  </w:style>
  <w:style w:type="paragraph" w:customStyle="1" w:styleId="71E9232CC4D94F8BAAB040A194F427B822">
    <w:name w:val="71E9232CC4D94F8BAAB040A194F427B822"/>
    <w:rsid w:val="00A30903"/>
    <w:rPr>
      <w:rFonts w:eastAsiaTheme="minorHAnsi"/>
      <w:lang w:val="es-EC" w:eastAsia="en-US"/>
    </w:rPr>
  </w:style>
  <w:style w:type="paragraph" w:customStyle="1" w:styleId="B9DF7B1A46DF4B969903E92B2F1AAD2C24">
    <w:name w:val="B9DF7B1A46DF4B969903E92B2F1AAD2C24"/>
    <w:rsid w:val="00A30903"/>
    <w:rPr>
      <w:rFonts w:eastAsiaTheme="minorHAnsi"/>
      <w:lang w:val="es-EC" w:eastAsia="en-US"/>
    </w:rPr>
  </w:style>
  <w:style w:type="paragraph" w:customStyle="1" w:styleId="881B1BE5CDEC4F929C56A71ED40075B324">
    <w:name w:val="881B1BE5CDEC4F929C56A71ED40075B324"/>
    <w:rsid w:val="00A30903"/>
    <w:rPr>
      <w:rFonts w:eastAsiaTheme="minorHAnsi"/>
      <w:lang w:val="es-EC" w:eastAsia="en-US"/>
    </w:rPr>
  </w:style>
  <w:style w:type="paragraph" w:customStyle="1" w:styleId="CE75B8F21FC74AEA8D63FF00918B8B8F24">
    <w:name w:val="CE75B8F21FC74AEA8D63FF00918B8B8F24"/>
    <w:rsid w:val="00A30903"/>
    <w:rPr>
      <w:rFonts w:eastAsiaTheme="minorHAnsi"/>
      <w:lang w:val="es-EC" w:eastAsia="en-US"/>
    </w:rPr>
  </w:style>
  <w:style w:type="paragraph" w:customStyle="1" w:styleId="DA10A2CE462E4344AFB75924CE6FA73F21">
    <w:name w:val="DA10A2CE462E4344AFB75924CE6FA73F21"/>
    <w:rsid w:val="00A30903"/>
    <w:rPr>
      <w:rFonts w:eastAsiaTheme="minorHAnsi"/>
      <w:lang w:val="es-EC" w:eastAsia="en-US"/>
    </w:rPr>
  </w:style>
  <w:style w:type="paragraph" w:customStyle="1" w:styleId="37DA746D94EB154BBF4F33177E3045F28">
    <w:name w:val="37DA746D94EB154BBF4F33177E3045F28"/>
    <w:rsid w:val="00A30903"/>
    <w:rPr>
      <w:rFonts w:eastAsiaTheme="minorHAnsi"/>
      <w:lang w:val="es-EC" w:eastAsia="en-US"/>
    </w:rPr>
  </w:style>
  <w:style w:type="paragraph" w:customStyle="1" w:styleId="01705F66845A4A39AE7519BEAC52C69917">
    <w:name w:val="01705F66845A4A39AE7519BEAC52C69917"/>
    <w:rsid w:val="00A30903"/>
    <w:rPr>
      <w:rFonts w:eastAsiaTheme="minorHAnsi"/>
      <w:lang w:val="es-EC" w:eastAsia="en-US"/>
    </w:rPr>
  </w:style>
  <w:style w:type="paragraph" w:customStyle="1" w:styleId="E5C8704FC8084DAE9BC60D23909BA54B17">
    <w:name w:val="E5C8704FC8084DAE9BC60D23909BA54B17"/>
    <w:rsid w:val="00A30903"/>
    <w:rPr>
      <w:rFonts w:eastAsiaTheme="minorHAnsi"/>
      <w:lang w:val="es-EC" w:eastAsia="en-US"/>
    </w:rPr>
  </w:style>
  <w:style w:type="paragraph" w:customStyle="1" w:styleId="BF33E177B7694A8B858944C089A8216217">
    <w:name w:val="BF33E177B7694A8B858944C089A8216217"/>
    <w:rsid w:val="00A30903"/>
    <w:rPr>
      <w:rFonts w:eastAsiaTheme="minorHAnsi"/>
      <w:lang w:val="es-EC" w:eastAsia="en-US"/>
    </w:rPr>
  </w:style>
  <w:style w:type="paragraph" w:customStyle="1" w:styleId="19B6194F2F92406F8F3E2F1BCAD3057917">
    <w:name w:val="19B6194F2F92406F8F3E2F1BCAD3057917"/>
    <w:rsid w:val="00A30903"/>
    <w:rPr>
      <w:rFonts w:eastAsiaTheme="minorHAnsi"/>
      <w:lang w:val="es-EC" w:eastAsia="en-US"/>
    </w:rPr>
  </w:style>
  <w:style w:type="paragraph" w:customStyle="1" w:styleId="4F6F29408B39484AADB0667328761F1F17">
    <w:name w:val="4F6F29408B39484AADB0667328761F1F17"/>
    <w:rsid w:val="00A30903"/>
    <w:rPr>
      <w:rFonts w:eastAsiaTheme="minorHAnsi"/>
      <w:lang w:val="es-EC" w:eastAsia="en-US"/>
    </w:rPr>
  </w:style>
  <w:style w:type="paragraph" w:customStyle="1" w:styleId="626B10955F14442BA2A18812EAC3820317">
    <w:name w:val="626B10955F14442BA2A18812EAC3820317"/>
    <w:rsid w:val="00A30903"/>
    <w:rPr>
      <w:rFonts w:eastAsiaTheme="minorHAnsi"/>
      <w:lang w:val="es-EC" w:eastAsia="en-US"/>
    </w:rPr>
  </w:style>
  <w:style w:type="paragraph" w:customStyle="1" w:styleId="0E87E0CC760445918E28B05A55157F7417">
    <w:name w:val="0E87E0CC760445918E28B05A55157F7417"/>
    <w:rsid w:val="00A30903"/>
    <w:rPr>
      <w:rFonts w:eastAsiaTheme="minorHAnsi"/>
      <w:lang w:val="es-EC" w:eastAsia="en-US"/>
    </w:rPr>
  </w:style>
  <w:style w:type="paragraph" w:customStyle="1" w:styleId="29F690D70BA1403EAB02E07639901AB55">
    <w:name w:val="29F690D70BA1403EAB02E07639901AB55"/>
    <w:rsid w:val="00A30903"/>
    <w:rPr>
      <w:rFonts w:eastAsiaTheme="minorHAnsi"/>
      <w:lang w:val="es-EC" w:eastAsia="en-US"/>
    </w:rPr>
  </w:style>
  <w:style w:type="paragraph" w:customStyle="1" w:styleId="F491F109D9174AFFAAA6F595D9D3F11D4">
    <w:name w:val="F491F109D9174AFFAAA6F595D9D3F11D4"/>
    <w:rsid w:val="00A30903"/>
    <w:rPr>
      <w:rFonts w:eastAsiaTheme="minorHAnsi"/>
      <w:lang w:val="es-EC" w:eastAsia="en-US"/>
    </w:rPr>
  </w:style>
  <w:style w:type="paragraph" w:customStyle="1" w:styleId="82B270B8117E4EB68FF2B8DEBFC5CCB74">
    <w:name w:val="82B270B8117E4EB68FF2B8DEBFC5CCB74"/>
    <w:rsid w:val="00A30903"/>
    <w:rPr>
      <w:rFonts w:eastAsiaTheme="minorHAnsi"/>
      <w:lang w:val="es-EC" w:eastAsia="en-US"/>
    </w:rPr>
  </w:style>
  <w:style w:type="paragraph" w:customStyle="1" w:styleId="E456361D742E4921A56AF48A8AE105B44">
    <w:name w:val="E456361D742E4921A56AF48A8AE105B44"/>
    <w:rsid w:val="00A30903"/>
    <w:rPr>
      <w:rFonts w:eastAsiaTheme="minorHAnsi"/>
      <w:lang w:val="es-EC" w:eastAsia="en-US"/>
    </w:rPr>
  </w:style>
  <w:style w:type="paragraph" w:customStyle="1" w:styleId="75A04814266E4C61BC2FDC5A022A8CF64">
    <w:name w:val="75A04814266E4C61BC2FDC5A022A8CF64"/>
    <w:rsid w:val="00A30903"/>
    <w:rPr>
      <w:rFonts w:eastAsiaTheme="minorHAnsi"/>
      <w:lang w:val="es-EC" w:eastAsia="en-US"/>
    </w:rPr>
  </w:style>
  <w:style w:type="paragraph" w:customStyle="1" w:styleId="A840397D5E6C44729485060FE7C256632">
    <w:name w:val="A840397D5E6C44729485060FE7C256632"/>
    <w:rsid w:val="00A30903"/>
    <w:rPr>
      <w:rFonts w:eastAsiaTheme="minorHAnsi"/>
      <w:lang w:val="es-EC" w:eastAsia="en-US"/>
    </w:rPr>
  </w:style>
  <w:style w:type="paragraph" w:customStyle="1" w:styleId="C75B3A0537DF40128292EAF1225E75DA2">
    <w:name w:val="C75B3A0537DF40128292EAF1225E75DA2"/>
    <w:rsid w:val="00A30903"/>
    <w:rPr>
      <w:rFonts w:eastAsiaTheme="minorHAnsi"/>
      <w:lang w:val="es-EC" w:eastAsia="en-US"/>
    </w:rPr>
  </w:style>
  <w:style w:type="paragraph" w:customStyle="1" w:styleId="6A97DE27BC9948A0A9D72843CF00BC9B2">
    <w:name w:val="6A97DE27BC9948A0A9D72843CF00BC9B2"/>
    <w:rsid w:val="00A30903"/>
    <w:rPr>
      <w:rFonts w:eastAsiaTheme="minorHAnsi"/>
      <w:lang w:val="es-EC" w:eastAsia="en-US"/>
    </w:rPr>
  </w:style>
  <w:style w:type="paragraph" w:customStyle="1" w:styleId="F8351520543349109B453808EBB7472C2">
    <w:name w:val="F8351520543349109B453808EBB7472C2"/>
    <w:rsid w:val="00A30903"/>
    <w:rPr>
      <w:rFonts w:eastAsiaTheme="minorHAnsi"/>
      <w:lang w:val="es-EC" w:eastAsia="en-US"/>
    </w:rPr>
  </w:style>
  <w:style w:type="paragraph" w:customStyle="1" w:styleId="BCFA448AFB5E452782F34DC9BCDBBDEE2">
    <w:name w:val="BCFA448AFB5E452782F34DC9BCDBBDEE2"/>
    <w:rsid w:val="00A30903"/>
    <w:rPr>
      <w:rFonts w:eastAsiaTheme="minorHAnsi"/>
      <w:lang w:val="es-EC" w:eastAsia="en-US"/>
    </w:rPr>
  </w:style>
  <w:style w:type="paragraph" w:customStyle="1" w:styleId="AEA3795B1C494FA78D92E6BBD54B380F2">
    <w:name w:val="AEA3795B1C494FA78D92E6BBD54B380F2"/>
    <w:rsid w:val="00A30903"/>
    <w:rPr>
      <w:rFonts w:eastAsiaTheme="minorHAnsi"/>
      <w:lang w:val="es-EC" w:eastAsia="en-US"/>
    </w:rPr>
  </w:style>
  <w:style w:type="paragraph" w:customStyle="1" w:styleId="F8D4904BA2D24DCC9CF2A65D9DEB45322">
    <w:name w:val="F8D4904BA2D24DCC9CF2A65D9DEB45322"/>
    <w:rsid w:val="00A30903"/>
    <w:rPr>
      <w:rFonts w:eastAsiaTheme="minorHAnsi"/>
      <w:lang w:val="es-EC" w:eastAsia="en-US"/>
    </w:rPr>
  </w:style>
  <w:style w:type="paragraph" w:customStyle="1" w:styleId="E6AEF4DD93664E58BCE51E2FD88D6C412">
    <w:name w:val="E6AEF4DD93664E58BCE51E2FD88D6C412"/>
    <w:rsid w:val="00A30903"/>
    <w:rPr>
      <w:rFonts w:eastAsiaTheme="minorHAnsi"/>
      <w:lang w:val="es-EC" w:eastAsia="en-US"/>
    </w:rPr>
  </w:style>
  <w:style w:type="paragraph" w:customStyle="1" w:styleId="A695C3E8E6464B3CAD74DA03E6B0702B2">
    <w:name w:val="A695C3E8E6464B3CAD74DA03E6B0702B2"/>
    <w:rsid w:val="00A30903"/>
    <w:rPr>
      <w:rFonts w:eastAsiaTheme="minorHAnsi"/>
      <w:lang w:val="es-EC" w:eastAsia="en-US"/>
    </w:rPr>
  </w:style>
  <w:style w:type="paragraph" w:customStyle="1" w:styleId="E3E0D22FB3AA42C091D13AF46CCF47762">
    <w:name w:val="E3E0D22FB3AA42C091D13AF46CCF47762"/>
    <w:rsid w:val="00A30903"/>
    <w:rPr>
      <w:rFonts w:eastAsiaTheme="minorHAnsi"/>
      <w:lang w:val="es-EC" w:eastAsia="en-US"/>
    </w:rPr>
  </w:style>
  <w:style w:type="paragraph" w:customStyle="1" w:styleId="E2CC841D043846B49F030638C58020F89">
    <w:name w:val="E2CC841D043846B49F030638C58020F89"/>
    <w:rsid w:val="00A30903"/>
    <w:rPr>
      <w:rFonts w:eastAsiaTheme="minorHAnsi"/>
      <w:lang w:val="es-EC" w:eastAsia="en-US"/>
    </w:rPr>
  </w:style>
  <w:style w:type="paragraph" w:customStyle="1" w:styleId="10F8CDC4A7914AD8AA94E2C3843334359">
    <w:name w:val="10F8CDC4A7914AD8AA94E2C3843334359"/>
    <w:rsid w:val="00A30903"/>
    <w:rPr>
      <w:rFonts w:eastAsiaTheme="minorHAnsi"/>
      <w:lang w:val="es-EC" w:eastAsia="en-US"/>
    </w:rPr>
  </w:style>
  <w:style w:type="paragraph" w:customStyle="1" w:styleId="2182B824C37B4D77B1563BDCF3CBA9019">
    <w:name w:val="2182B824C37B4D77B1563BDCF3CBA9019"/>
    <w:rsid w:val="00A30903"/>
    <w:rPr>
      <w:rFonts w:eastAsiaTheme="minorHAnsi"/>
      <w:lang w:val="es-EC" w:eastAsia="en-US"/>
    </w:rPr>
  </w:style>
  <w:style w:type="paragraph" w:customStyle="1" w:styleId="2BD56F449C724EF3B1E286A80C8ECDB09">
    <w:name w:val="2BD56F449C724EF3B1E286A80C8ECDB09"/>
    <w:rsid w:val="00A30903"/>
    <w:rPr>
      <w:rFonts w:eastAsiaTheme="minorHAnsi"/>
      <w:lang w:val="es-EC" w:eastAsia="en-US"/>
    </w:rPr>
  </w:style>
  <w:style w:type="paragraph" w:customStyle="1" w:styleId="8EAE612E3A4D43CF8223846F68390C9D9">
    <w:name w:val="8EAE612E3A4D43CF8223846F68390C9D9"/>
    <w:rsid w:val="00A30903"/>
    <w:rPr>
      <w:rFonts w:eastAsiaTheme="minorHAnsi"/>
      <w:lang w:val="es-EC" w:eastAsia="en-US"/>
    </w:rPr>
  </w:style>
  <w:style w:type="paragraph" w:customStyle="1" w:styleId="18C7C69FC3774A8FA5C15E8B74D93D269">
    <w:name w:val="18C7C69FC3774A8FA5C15E8B74D93D269"/>
    <w:rsid w:val="00A30903"/>
    <w:rPr>
      <w:rFonts w:eastAsiaTheme="minorHAnsi"/>
      <w:lang w:val="es-EC" w:eastAsia="en-US"/>
    </w:rPr>
  </w:style>
  <w:style w:type="paragraph" w:customStyle="1" w:styleId="23CAB85223594894AB225A9E2B570FE89">
    <w:name w:val="23CAB85223594894AB225A9E2B570FE89"/>
    <w:rsid w:val="00A30903"/>
    <w:rPr>
      <w:rFonts w:eastAsiaTheme="minorHAnsi"/>
      <w:lang w:val="es-EC" w:eastAsia="en-US"/>
    </w:rPr>
  </w:style>
  <w:style w:type="paragraph" w:customStyle="1" w:styleId="44237308E1F546CBA7ADF7D45EDA0D8B9">
    <w:name w:val="44237308E1F546CBA7ADF7D45EDA0D8B9"/>
    <w:rsid w:val="00A30903"/>
    <w:rPr>
      <w:rFonts w:eastAsiaTheme="minorHAnsi"/>
      <w:lang w:val="es-EC" w:eastAsia="en-US"/>
    </w:rPr>
  </w:style>
  <w:style w:type="paragraph" w:customStyle="1" w:styleId="D09A44C6D0CA4C5F813946D6E2509DE99">
    <w:name w:val="D09A44C6D0CA4C5F813946D6E2509DE99"/>
    <w:rsid w:val="00A30903"/>
    <w:rPr>
      <w:rFonts w:eastAsiaTheme="minorHAnsi"/>
      <w:lang w:val="es-EC" w:eastAsia="en-US"/>
    </w:rPr>
  </w:style>
  <w:style w:type="paragraph" w:customStyle="1" w:styleId="4066846A06F04329BE8A3A60550331059">
    <w:name w:val="4066846A06F04329BE8A3A60550331059"/>
    <w:rsid w:val="00A30903"/>
    <w:rPr>
      <w:rFonts w:eastAsiaTheme="minorHAnsi"/>
      <w:lang w:val="es-EC" w:eastAsia="en-US"/>
    </w:rPr>
  </w:style>
  <w:style w:type="paragraph" w:customStyle="1" w:styleId="D79E02C1C27C45869D5894E9A8E7B0D09">
    <w:name w:val="D79E02C1C27C45869D5894E9A8E7B0D09"/>
    <w:rsid w:val="00A30903"/>
    <w:rPr>
      <w:rFonts w:eastAsiaTheme="minorHAnsi"/>
      <w:lang w:val="es-EC" w:eastAsia="en-US"/>
    </w:rPr>
  </w:style>
  <w:style w:type="paragraph" w:customStyle="1" w:styleId="7D968C90A1BC45CC86B6562692F23DF79">
    <w:name w:val="7D968C90A1BC45CC86B6562692F23DF79"/>
    <w:rsid w:val="00A30903"/>
    <w:rPr>
      <w:rFonts w:eastAsiaTheme="minorHAnsi"/>
      <w:lang w:val="es-EC" w:eastAsia="en-US"/>
    </w:rPr>
  </w:style>
  <w:style w:type="paragraph" w:customStyle="1" w:styleId="EE7228D15F2A450F964970568CD8B98C9">
    <w:name w:val="EE7228D15F2A450F964970568CD8B98C9"/>
    <w:rsid w:val="00A30903"/>
    <w:rPr>
      <w:rFonts w:eastAsiaTheme="minorHAnsi"/>
      <w:lang w:val="es-EC" w:eastAsia="en-US"/>
    </w:rPr>
  </w:style>
  <w:style w:type="paragraph" w:customStyle="1" w:styleId="43E2CB88C9D1475EB4DD7C491E5D5EB99">
    <w:name w:val="43E2CB88C9D1475EB4DD7C491E5D5EB99"/>
    <w:rsid w:val="00A30903"/>
    <w:rPr>
      <w:rFonts w:eastAsiaTheme="minorHAnsi"/>
      <w:lang w:val="es-EC" w:eastAsia="en-US"/>
    </w:rPr>
  </w:style>
  <w:style w:type="paragraph" w:customStyle="1" w:styleId="F9FEE0623D6849869FBC484FEBAA72AD9">
    <w:name w:val="F9FEE0623D6849869FBC484FEBAA72AD9"/>
    <w:rsid w:val="00A30903"/>
    <w:rPr>
      <w:rFonts w:eastAsiaTheme="minorHAnsi"/>
      <w:lang w:val="es-EC" w:eastAsia="en-US"/>
    </w:rPr>
  </w:style>
  <w:style w:type="paragraph" w:customStyle="1" w:styleId="2DF2C7AE28084371A6E04B14C148E3159">
    <w:name w:val="2DF2C7AE28084371A6E04B14C148E3159"/>
    <w:rsid w:val="00A30903"/>
    <w:rPr>
      <w:rFonts w:eastAsiaTheme="minorHAnsi"/>
      <w:lang w:val="es-EC" w:eastAsia="en-US"/>
    </w:rPr>
  </w:style>
  <w:style w:type="paragraph" w:customStyle="1" w:styleId="C787F4D5C12945958275EC6DC44FF76C9">
    <w:name w:val="C787F4D5C12945958275EC6DC44FF76C9"/>
    <w:rsid w:val="00A30903"/>
    <w:rPr>
      <w:rFonts w:eastAsiaTheme="minorHAnsi"/>
      <w:lang w:val="es-EC" w:eastAsia="en-US"/>
    </w:rPr>
  </w:style>
  <w:style w:type="paragraph" w:customStyle="1" w:styleId="1346B9DA67EA406B8EC72B01BEC7428E25">
    <w:name w:val="1346B9DA67EA406B8EC72B01BEC7428E25"/>
    <w:rsid w:val="00A30903"/>
    <w:rPr>
      <w:rFonts w:eastAsiaTheme="minorHAnsi"/>
      <w:lang w:val="es-EC" w:eastAsia="en-US"/>
    </w:rPr>
  </w:style>
  <w:style w:type="paragraph" w:customStyle="1" w:styleId="D48B78BA59304391A27962A43421EF6425">
    <w:name w:val="D48B78BA59304391A27962A43421EF6425"/>
    <w:rsid w:val="00A30903"/>
    <w:rPr>
      <w:rFonts w:eastAsiaTheme="minorHAnsi"/>
      <w:lang w:val="es-EC" w:eastAsia="en-US"/>
    </w:rPr>
  </w:style>
  <w:style w:type="paragraph" w:customStyle="1" w:styleId="B7C07A82DE7F4FFD94435CB4535CC40F25">
    <w:name w:val="B7C07A82DE7F4FFD94435CB4535CC40F25"/>
    <w:rsid w:val="00A30903"/>
    <w:rPr>
      <w:rFonts w:eastAsiaTheme="minorHAnsi"/>
      <w:lang w:val="es-EC" w:eastAsia="en-US"/>
    </w:rPr>
  </w:style>
  <w:style w:type="paragraph" w:customStyle="1" w:styleId="F53A35E6664848978E95535C1D11C98125">
    <w:name w:val="F53A35E6664848978E95535C1D11C98125"/>
    <w:rsid w:val="00A30903"/>
    <w:rPr>
      <w:rFonts w:eastAsiaTheme="minorHAnsi"/>
      <w:lang w:val="es-EC" w:eastAsia="en-US"/>
    </w:rPr>
  </w:style>
  <w:style w:type="paragraph" w:customStyle="1" w:styleId="9E626E45202F414F9108243F6FBA830925">
    <w:name w:val="9E626E45202F414F9108243F6FBA830925"/>
    <w:rsid w:val="00A30903"/>
    <w:rPr>
      <w:rFonts w:eastAsiaTheme="minorHAnsi"/>
      <w:lang w:val="es-EC" w:eastAsia="en-US"/>
    </w:rPr>
  </w:style>
  <w:style w:type="paragraph" w:customStyle="1" w:styleId="EE2139BB3E06499E9166BC5DF14926E225">
    <w:name w:val="EE2139BB3E06499E9166BC5DF14926E225"/>
    <w:rsid w:val="00A30903"/>
    <w:rPr>
      <w:rFonts w:eastAsiaTheme="minorHAnsi"/>
      <w:lang w:val="es-EC" w:eastAsia="en-US"/>
    </w:rPr>
  </w:style>
  <w:style w:type="paragraph" w:customStyle="1" w:styleId="10845DBE96C342C285CCD6E528AB26B125">
    <w:name w:val="10845DBE96C342C285CCD6E528AB26B125"/>
    <w:rsid w:val="00A30903"/>
    <w:rPr>
      <w:rFonts w:eastAsiaTheme="minorHAnsi"/>
      <w:lang w:val="es-EC" w:eastAsia="en-US"/>
    </w:rPr>
  </w:style>
  <w:style w:type="paragraph" w:customStyle="1" w:styleId="4F4C068E327D4225AE9CA58505E73A8E22">
    <w:name w:val="4F4C068E327D4225AE9CA58505E73A8E22"/>
    <w:rsid w:val="00A30903"/>
    <w:rPr>
      <w:rFonts w:eastAsiaTheme="minorHAnsi"/>
      <w:lang w:val="es-EC" w:eastAsia="en-US"/>
    </w:rPr>
  </w:style>
  <w:style w:type="paragraph" w:customStyle="1" w:styleId="A992BAC19587424888D2ADEFB649773023">
    <w:name w:val="A992BAC19587424888D2ADEFB649773023"/>
    <w:rsid w:val="00A30903"/>
    <w:rPr>
      <w:rFonts w:eastAsiaTheme="minorHAnsi"/>
      <w:lang w:val="es-EC" w:eastAsia="en-US"/>
    </w:rPr>
  </w:style>
  <w:style w:type="paragraph" w:customStyle="1" w:styleId="71E9232CC4D94F8BAAB040A194F427B823">
    <w:name w:val="71E9232CC4D94F8BAAB040A194F427B823"/>
    <w:rsid w:val="00A30903"/>
    <w:rPr>
      <w:rFonts w:eastAsiaTheme="minorHAnsi"/>
      <w:lang w:val="es-EC" w:eastAsia="en-US"/>
    </w:rPr>
  </w:style>
  <w:style w:type="paragraph" w:customStyle="1" w:styleId="B9DF7B1A46DF4B969903E92B2F1AAD2C25">
    <w:name w:val="B9DF7B1A46DF4B969903E92B2F1AAD2C25"/>
    <w:rsid w:val="00A30903"/>
    <w:rPr>
      <w:rFonts w:eastAsiaTheme="minorHAnsi"/>
      <w:lang w:val="es-EC" w:eastAsia="en-US"/>
    </w:rPr>
  </w:style>
  <w:style w:type="paragraph" w:customStyle="1" w:styleId="881B1BE5CDEC4F929C56A71ED40075B325">
    <w:name w:val="881B1BE5CDEC4F929C56A71ED40075B325"/>
    <w:rsid w:val="00A30903"/>
    <w:rPr>
      <w:rFonts w:eastAsiaTheme="minorHAnsi"/>
      <w:lang w:val="es-EC" w:eastAsia="en-US"/>
    </w:rPr>
  </w:style>
  <w:style w:type="paragraph" w:customStyle="1" w:styleId="CE75B8F21FC74AEA8D63FF00918B8B8F25">
    <w:name w:val="CE75B8F21FC74AEA8D63FF00918B8B8F25"/>
    <w:rsid w:val="00A30903"/>
    <w:rPr>
      <w:rFonts w:eastAsiaTheme="minorHAnsi"/>
      <w:lang w:val="es-EC" w:eastAsia="en-US"/>
    </w:rPr>
  </w:style>
  <w:style w:type="paragraph" w:customStyle="1" w:styleId="DA10A2CE462E4344AFB75924CE6FA73F22">
    <w:name w:val="DA10A2CE462E4344AFB75924CE6FA73F22"/>
    <w:rsid w:val="00A30903"/>
    <w:rPr>
      <w:rFonts w:eastAsiaTheme="minorHAnsi"/>
      <w:lang w:val="es-EC" w:eastAsia="en-US"/>
    </w:rPr>
  </w:style>
  <w:style w:type="paragraph" w:customStyle="1" w:styleId="37DA746D94EB154BBF4F33177E3045F29">
    <w:name w:val="37DA746D94EB154BBF4F33177E3045F29"/>
    <w:rsid w:val="00A30903"/>
    <w:rPr>
      <w:rFonts w:eastAsiaTheme="minorHAnsi"/>
      <w:lang w:val="es-EC" w:eastAsia="en-US"/>
    </w:rPr>
  </w:style>
  <w:style w:type="paragraph" w:customStyle="1" w:styleId="01705F66845A4A39AE7519BEAC52C69918">
    <w:name w:val="01705F66845A4A39AE7519BEAC52C69918"/>
    <w:rsid w:val="00A30903"/>
    <w:rPr>
      <w:rFonts w:eastAsiaTheme="minorHAnsi"/>
      <w:lang w:val="es-EC" w:eastAsia="en-US"/>
    </w:rPr>
  </w:style>
  <w:style w:type="paragraph" w:customStyle="1" w:styleId="E5C8704FC8084DAE9BC60D23909BA54B18">
    <w:name w:val="E5C8704FC8084DAE9BC60D23909BA54B18"/>
    <w:rsid w:val="00A30903"/>
    <w:rPr>
      <w:rFonts w:eastAsiaTheme="minorHAnsi"/>
      <w:lang w:val="es-EC" w:eastAsia="en-US"/>
    </w:rPr>
  </w:style>
  <w:style w:type="paragraph" w:customStyle="1" w:styleId="BF33E177B7694A8B858944C089A8216218">
    <w:name w:val="BF33E177B7694A8B858944C089A8216218"/>
    <w:rsid w:val="00A30903"/>
    <w:rPr>
      <w:rFonts w:eastAsiaTheme="minorHAnsi"/>
      <w:lang w:val="es-EC" w:eastAsia="en-US"/>
    </w:rPr>
  </w:style>
  <w:style w:type="paragraph" w:customStyle="1" w:styleId="19B6194F2F92406F8F3E2F1BCAD3057918">
    <w:name w:val="19B6194F2F92406F8F3E2F1BCAD3057918"/>
    <w:rsid w:val="00A30903"/>
    <w:rPr>
      <w:rFonts w:eastAsiaTheme="minorHAnsi"/>
      <w:lang w:val="es-EC" w:eastAsia="en-US"/>
    </w:rPr>
  </w:style>
  <w:style w:type="paragraph" w:customStyle="1" w:styleId="4F6F29408B39484AADB0667328761F1F18">
    <w:name w:val="4F6F29408B39484AADB0667328761F1F18"/>
    <w:rsid w:val="00A30903"/>
    <w:rPr>
      <w:rFonts w:eastAsiaTheme="minorHAnsi"/>
      <w:lang w:val="es-EC" w:eastAsia="en-US"/>
    </w:rPr>
  </w:style>
  <w:style w:type="paragraph" w:customStyle="1" w:styleId="626B10955F14442BA2A18812EAC3820318">
    <w:name w:val="626B10955F14442BA2A18812EAC3820318"/>
    <w:rsid w:val="00A30903"/>
    <w:rPr>
      <w:rFonts w:eastAsiaTheme="minorHAnsi"/>
      <w:lang w:val="es-EC" w:eastAsia="en-US"/>
    </w:rPr>
  </w:style>
  <w:style w:type="paragraph" w:customStyle="1" w:styleId="0E87E0CC760445918E28B05A55157F7418">
    <w:name w:val="0E87E0CC760445918E28B05A55157F7418"/>
    <w:rsid w:val="00A30903"/>
    <w:rPr>
      <w:rFonts w:eastAsiaTheme="minorHAnsi"/>
      <w:lang w:val="es-EC" w:eastAsia="en-US"/>
    </w:rPr>
  </w:style>
  <w:style w:type="paragraph" w:customStyle="1" w:styleId="29F690D70BA1403EAB02E07639901AB56">
    <w:name w:val="29F690D70BA1403EAB02E07639901AB56"/>
    <w:rsid w:val="00A30903"/>
    <w:rPr>
      <w:rFonts w:eastAsiaTheme="minorHAnsi"/>
      <w:lang w:val="es-EC" w:eastAsia="en-US"/>
    </w:rPr>
  </w:style>
  <w:style w:type="paragraph" w:customStyle="1" w:styleId="F491F109D9174AFFAAA6F595D9D3F11D5">
    <w:name w:val="F491F109D9174AFFAAA6F595D9D3F11D5"/>
    <w:rsid w:val="00A30903"/>
    <w:rPr>
      <w:rFonts w:eastAsiaTheme="minorHAnsi"/>
      <w:lang w:val="es-EC" w:eastAsia="en-US"/>
    </w:rPr>
  </w:style>
  <w:style w:type="paragraph" w:customStyle="1" w:styleId="82B270B8117E4EB68FF2B8DEBFC5CCB75">
    <w:name w:val="82B270B8117E4EB68FF2B8DEBFC5CCB75"/>
    <w:rsid w:val="00A30903"/>
    <w:rPr>
      <w:rFonts w:eastAsiaTheme="minorHAnsi"/>
      <w:lang w:val="es-EC" w:eastAsia="en-US"/>
    </w:rPr>
  </w:style>
  <w:style w:type="paragraph" w:customStyle="1" w:styleId="E456361D742E4921A56AF48A8AE105B45">
    <w:name w:val="E456361D742E4921A56AF48A8AE105B45"/>
    <w:rsid w:val="00A30903"/>
    <w:rPr>
      <w:rFonts w:eastAsiaTheme="minorHAnsi"/>
      <w:lang w:val="es-EC" w:eastAsia="en-US"/>
    </w:rPr>
  </w:style>
  <w:style w:type="paragraph" w:customStyle="1" w:styleId="75A04814266E4C61BC2FDC5A022A8CF65">
    <w:name w:val="75A04814266E4C61BC2FDC5A022A8CF65"/>
    <w:rsid w:val="00A30903"/>
    <w:rPr>
      <w:rFonts w:eastAsiaTheme="minorHAnsi"/>
      <w:lang w:val="es-EC" w:eastAsia="en-US"/>
    </w:rPr>
  </w:style>
  <w:style w:type="paragraph" w:customStyle="1" w:styleId="A840397D5E6C44729485060FE7C256633">
    <w:name w:val="A840397D5E6C44729485060FE7C256633"/>
    <w:rsid w:val="00A30903"/>
    <w:rPr>
      <w:rFonts w:eastAsiaTheme="minorHAnsi"/>
      <w:lang w:val="es-EC" w:eastAsia="en-US"/>
    </w:rPr>
  </w:style>
  <w:style w:type="paragraph" w:customStyle="1" w:styleId="C75B3A0537DF40128292EAF1225E75DA3">
    <w:name w:val="C75B3A0537DF40128292EAF1225E75DA3"/>
    <w:rsid w:val="00A30903"/>
    <w:rPr>
      <w:rFonts w:eastAsiaTheme="minorHAnsi"/>
      <w:lang w:val="es-EC" w:eastAsia="en-US"/>
    </w:rPr>
  </w:style>
  <w:style w:type="paragraph" w:customStyle="1" w:styleId="6A97DE27BC9948A0A9D72843CF00BC9B3">
    <w:name w:val="6A97DE27BC9948A0A9D72843CF00BC9B3"/>
    <w:rsid w:val="00A30903"/>
    <w:rPr>
      <w:rFonts w:eastAsiaTheme="minorHAnsi"/>
      <w:lang w:val="es-EC" w:eastAsia="en-US"/>
    </w:rPr>
  </w:style>
  <w:style w:type="paragraph" w:customStyle="1" w:styleId="F8351520543349109B453808EBB7472C3">
    <w:name w:val="F8351520543349109B453808EBB7472C3"/>
    <w:rsid w:val="00A30903"/>
    <w:rPr>
      <w:rFonts w:eastAsiaTheme="minorHAnsi"/>
      <w:lang w:val="es-EC" w:eastAsia="en-US"/>
    </w:rPr>
  </w:style>
  <w:style w:type="paragraph" w:customStyle="1" w:styleId="BCFA448AFB5E452782F34DC9BCDBBDEE3">
    <w:name w:val="BCFA448AFB5E452782F34DC9BCDBBDEE3"/>
    <w:rsid w:val="00A30903"/>
    <w:rPr>
      <w:rFonts w:eastAsiaTheme="minorHAnsi"/>
      <w:lang w:val="es-EC" w:eastAsia="en-US"/>
    </w:rPr>
  </w:style>
  <w:style w:type="paragraph" w:customStyle="1" w:styleId="AEA3795B1C494FA78D92E6BBD54B380F3">
    <w:name w:val="AEA3795B1C494FA78D92E6BBD54B380F3"/>
    <w:rsid w:val="00A30903"/>
    <w:rPr>
      <w:rFonts w:eastAsiaTheme="minorHAnsi"/>
      <w:lang w:val="es-EC" w:eastAsia="en-US"/>
    </w:rPr>
  </w:style>
  <w:style w:type="paragraph" w:customStyle="1" w:styleId="F8D4904BA2D24DCC9CF2A65D9DEB45323">
    <w:name w:val="F8D4904BA2D24DCC9CF2A65D9DEB45323"/>
    <w:rsid w:val="00A30903"/>
    <w:rPr>
      <w:rFonts w:eastAsiaTheme="minorHAnsi"/>
      <w:lang w:val="es-EC" w:eastAsia="en-US"/>
    </w:rPr>
  </w:style>
  <w:style w:type="paragraph" w:customStyle="1" w:styleId="E6AEF4DD93664E58BCE51E2FD88D6C413">
    <w:name w:val="E6AEF4DD93664E58BCE51E2FD88D6C413"/>
    <w:rsid w:val="00A30903"/>
    <w:rPr>
      <w:rFonts w:eastAsiaTheme="minorHAnsi"/>
      <w:lang w:val="es-EC" w:eastAsia="en-US"/>
    </w:rPr>
  </w:style>
  <w:style w:type="paragraph" w:customStyle="1" w:styleId="A695C3E8E6464B3CAD74DA03E6B0702B3">
    <w:name w:val="A695C3E8E6464B3CAD74DA03E6B0702B3"/>
    <w:rsid w:val="00A30903"/>
    <w:rPr>
      <w:rFonts w:eastAsiaTheme="minorHAnsi"/>
      <w:lang w:val="es-EC" w:eastAsia="en-US"/>
    </w:rPr>
  </w:style>
  <w:style w:type="paragraph" w:customStyle="1" w:styleId="E3E0D22FB3AA42C091D13AF46CCF47763">
    <w:name w:val="E3E0D22FB3AA42C091D13AF46CCF47763"/>
    <w:rsid w:val="00A30903"/>
    <w:rPr>
      <w:rFonts w:eastAsiaTheme="minorHAnsi"/>
      <w:lang w:val="es-EC" w:eastAsia="en-US"/>
    </w:rPr>
  </w:style>
  <w:style w:type="paragraph" w:customStyle="1" w:styleId="E2CC841D043846B49F030638C58020F810">
    <w:name w:val="E2CC841D043846B49F030638C58020F810"/>
    <w:rsid w:val="00A30903"/>
    <w:rPr>
      <w:rFonts w:eastAsiaTheme="minorHAnsi"/>
      <w:lang w:val="es-EC" w:eastAsia="en-US"/>
    </w:rPr>
  </w:style>
  <w:style w:type="paragraph" w:customStyle="1" w:styleId="10F8CDC4A7914AD8AA94E2C38433343510">
    <w:name w:val="10F8CDC4A7914AD8AA94E2C38433343510"/>
    <w:rsid w:val="00A30903"/>
    <w:rPr>
      <w:rFonts w:eastAsiaTheme="minorHAnsi"/>
      <w:lang w:val="es-EC" w:eastAsia="en-US"/>
    </w:rPr>
  </w:style>
  <w:style w:type="paragraph" w:customStyle="1" w:styleId="2182B824C37B4D77B1563BDCF3CBA90110">
    <w:name w:val="2182B824C37B4D77B1563BDCF3CBA90110"/>
    <w:rsid w:val="00A30903"/>
    <w:rPr>
      <w:rFonts w:eastAsiaTheme="minorHAnsi"/>
      <w:lang w:val="es-EC" w:eastAsia="en-US"/>
    </w:rPr>
  </w:style>
  <w:style w:type="paragraph" w:customStyle="1" w:styleId="2BD56F449C724EF3B1E286A80C8ECDB010">
    <w:name w:val="2BD56F449C724EF3B1E286A80C8ECDB010"/>
    <w:rsid w:val="00A30903"/>
    <w:rPr>
      <w:rFonts w:eastAsiaTheme="minorHAnsi"/>
      <w:lang w:val="es-EC" w:eastAsia="en-US"/>
    </w:rPr>
  </w:style>
  <w:style w:type="paragraph" w:customStyle="1" w:styleId="8EAE612E3A4D43CF8223846F68390C9D10">
    <w:name w:val="8EAE612E3A4D43CF8223846F68390C9D10"/>
    <w:rsid w:val="00A30903"/>
    <w:rPr>
      <w:rFonts w:eastAsiaTheme="minorHAnsi"/>
      <w:lang w:val="es-EC" w:eastAsia="en-US"/>
    </w:rPr>
  </w:style>
  <w:style w:type="paragraph" w:customStyle="1" w:styleId="18C7C69FC3774A8FA5C15E8B74D93D2610">
    <w:name w:val="18C7C69FC3774A8FA5C15E8B74D93D2610"/>
    <w:rsid w:val="00A30903"/>
    <w:rPr>
      <w:rFonts w:eastAsiaTheme="minorHAnsi"/>
      <w:lang w:val="es-EC" w:eastAsia="en-US"/>
    </w:rPr>
  </w:style>
  <w:style w:type="paragraph" w:customStyle="1" w:styleId="23CAB85223594894AB225A9E2B570FE810">
    <w:name w:val="23CAB85223594894AB225A9E2B570FE810"/>
    <w:rsid w:val="00A30903"/>
    <w:rPr>
      <w:rFonts w:eastAsiaTheme="minorHAnsi"/>
      <w:lang w:val="es-EC" w:eastAsia="en-US"/>
    </w:rPr>
  </w:style>
  <w:style w:type="paragraph" w:customStyle="1" w:styleId="44237308E1F546CBA7ADF7D45EDA0D8B10">
    <w:name w:val="44237308E1F546CBA7ADF7D45EDA0D8B10"/>
    <w:rsid w:val="00A30903"/>
    <w:rPr>
      <w:rFonts w:eastAsiaTheme="minorHAnsi"/>
      <w:lang w:val="es-EC" w:eastAsia="en-US"/>
    </w:rPr>
  </w:style>
  <w:style w:type="paragraph" w:customStyle="1" w:styleId="D09A44C6D0CA4C5F813946D6E2509DE910">
    <w:name w:val="D09A44C6D0CA4C5F813946D6E2509DE910"/>
    <w:rsid w:val="00A30903"/>
    <w:rPr>
      <w:rFonts w:eastAsiaTheme="minorHAnsi"/>
      <w:lang w:val="es-EC" w:eastAsia="en-US"/>
    </w:rPr>
  </w:style>
  <w:style w:type="paragraph" w:customStyle="1" w:styleId="4066846A06F04329BE8A3A605503310510">
    <w:name w:val="4066846A06F04329BE8A3A605503310510"/>
    <w:rsid w:val="00A30903"/>
    <w:rPr>
      <w:rFonts w:eastAsiaTheme="minorHAnsi"/>
      <w:lang w:val="es-EC" w:eastAsia="en-US"/>
    </w:rPr>
  </w:style>
  <w:style w:type="paragraph" w:customStyle="1" w:styleId="D79E02C1C27C45869D5894E9A8E7B0D010">
    <w:name w:val="D79E02C1C27C45869D5894E9A8E7B0D010"/>
    <w:rsid w:val="00A30903"/>
    <w:rPr>
      <w:rFonts w:eastAsiaTheme="minorHAnsi"/>
      <w:lang w:val="es-EC" w:eastAsia="en-US"/>
    </w:rPr>
  </w:style>
  <w:style w:type="paragraph" w:customStyle="1" w:styleId="7D968C90A1BC45CC86B6562692F23DF710">
    <w:name w:val="7D968C90A1BC45CC86B6562692F23DF710"/>
    <w:rsid w:val="00A30903"/>
    <w:rPr>
      <w:rFonts w:eastAsiaTheme="minorHAnsi"/>
      <w:lang w:val="es-EC" w:eastAsia="en-US"/>
    </w:rPr>
  </w:style>
  <w:style w:type="paragraph" w:customStyle="1" w:styleId="EE7228D15F2A450F964970568CD8B98C10">
    <w:name w:val="EE7228D15F2A450F964970568CD8B98C10"/>
    <w:rsid w:val="00A30903"/>
    <w:rPr>
      <w:rFonts w:eastAsiaTheme="minorHAnsi"/>
      <w:lang w:val="es-EC" w:eastAsia="en-US"/>
    </w:rPr>
  </w:style>
  <w:style w:type="paragraph" w:customStyle="1" w:styleId="43E2CB88C9D1475EB4DD7C491E5D5EB910">
    <w:name w:val="43E2CB88C9D1475EB4DD7C491E5D5EB910"/>
    <w:rsid w:val="00A30903"/>
    <w:rPr>
      <w:rFonts w:eastAsiaTheme="minorHAnsi"/>
      <w:lang w:val="es-EC" w:eastAsia="en-US"/>
    </w:rPr>
  </w:style>
  <w:style w:type="paragraph" w:customStyle="1" w:styleId="F9FEE0623D6849869FBC484FEBAA72AD10">
    <w:name w:val="F9FEE0623D6849869FBC484FEBAA72AD10"/>
    <w:rsid w:val="00A30903"/>
    <w:rPr>
      <w:rFonts w:eastAsiaTheme="minorHAnsi"/>
      <w:lang w:val="es-EC" w:eastAsia="en-US"/>
    </w:rPr>
  </w:style>
  <w:style w:type="paragraph" w:customStyle="1" w:styleId="2DF2C7AE28084371A6E04B14C148E31510">
    <w:name w:val="2DF2C7AE28084371A6E04B14C148E31510"/>
    <w:rsid w:val="00A30903"/>
    <w:rPr>
      <w:rFonts w:eastAsiaTheme="minorHAnsi"/>
      <w:lang w:val="es-EC" w:eastAsia="en-US"/>
    </w:rPr>
  </w:style>
  <w:style w:type="paragraph" w:customStyle="1" w:styleId="C787F4D5C12945958275EC6DC44FF76C10">
    <w:name w:val="C787F4D5C12945958275EC6DC44FF76C10"/>
    <w:rsid w:val="00A30903"/>
    <w:rPr>
      <w:rFonts w:eastAsiaTheme="minorHAnsi"/>
      <w:lang w:val="es-EC" w:eastAsia="en-US"/>
    </w:rPr>
  </w:style>
  <w:style w:type="paragraph" w:customStyle="1" w:styleId="1346B9DA67EA406B8EC72B01BEC7428E26">
    <w:name w:val="1346B9DA67EA406B8EC72B01BEC7428E26"/>
    <w:rsid w:val="00A30903"/>
    <w:rPr>
      <w:rFonts w:eastAsiaTheme="minorHAnsi"/>
      <w:lang w:val="es-EC" w:eastAsia="en-US"/>
    </w:rPr>
  </w:style>
  <w:style w:type="paragraph" w:customStyle="1" w:styleId="D48B78BA59304391A27962A43421EF6426">
    <w:name w:val="D48B78BA59304391A27962A43421EF6426"/>
    <w:rsid w:val="00A30903"/>
    <w:rPr>
      <w:rFonts w:eastAsiaTheme="minorHAnsi"/>
      <w:lang w:val="es-EC" w:eastAsia="en-US"/>
    </w:rPr>
  </w:style>
  <w:style w:type="paragraph" w:customStyle="1" w:styleId="B7C07A82DE7F4FFD94435CB4535CC40F26">
    <w:name w:val="B7C07A82DE7F4FFD94435CB4535CC40F26"/>
    <w:rsid w:val="00A30903"/>
    <w:rPr>
      <w:rFonts w:eastAsiaTheme="minorHAnsi"/>
      <w:lang w:val="es-EC" w:eastAsia="en-US"/>
    </w:rPr>
  </w:style>
  <w:style w:type="paragraph" w:customStyle="1" w:styleId="F53A35E6664848978E95535C1D11C98126">
    <w:name w:val="F53A35E6664848978E95535C1D11C98126"/>
    <w:rsid w:val="00A30903"/>
    <w:rPr>
      <w:rFonts w:eastAsiaTheme="minorHAnsi"/>
      <w:lang w:val="es-EC" w:eastAsia="en-US"/>
    </w:rPr>
  </w:style>
  <w:style w:type="paragraph" w:customStyle="1" w:styleId="9E626E45202F414F9108243F6FBA830926">
    <w:name w:val="9E626E45202F414F9108243F6FBA830926"/>
    <w:rsid w:val="00A30903"/>
    <w:rPr>
      <w:rFonts w:eastAsiaTheme="minorHAnsi"/>
      <w:lang w:val="es-EC" w:eastAsia="en-US"/>
    </w:rPr>
  </w:style>
  <w:style w:type="paragraph" w:customStyle="1" w:styleId="EE2139BB3E06499E9166BC5DF14926E226">
    <w:name w:val="EE2139BB3E06499E9166BC5DF14926E226"/>
    <w:rsid w:val="00A30903"/>
    <w:rPr>
      <w:rFonts w:eastAsiaTheme="minorHAnsi"/>
      <w:lang w:val="es-EC" w:eastAsia="en-US"/>
    </w:rPr>
  </w:style>
  <w:style w:type="paragraph" w:customStyle="1" w:styleId="10845DBE96C342C285CCD6E528AB26B126">
    <w:name w:val="10845DBE96C342C285CCD6E528AB26B126"/>
    <w:rsid w:val="00A30903"/>
    <w:rPr>
      <w:rFonts w:eastAsiaTheme="minorHAnsi"/>
      <w:lang w:val="es-EC" w:eastAsia="en-US"/>
    </w:rPr>
  </w:style>
  <w:style w:type="paragraph" w:customStyle="1" w:styleId="4F4C068E327D4225AE9CA58505E73A8E23">
    <w:name w:val="4F4C068E327D4225AE9CA58505E73A8E23"/>
    <w:rsid w:val="00A30903"/>
    <w:rPr>
      <w:rFonts w:eastAsiaTheme="minorHAnsi"/>
      <w:lang w:val="es-EC" w:eastAsia="en-US"/>
    </w:rPr>
  </w:style>
  <w:style w:type="paragraph" w:customStyle="1" w:styleId="A992BAC19587424888D2ADEFB649773024">
    <w:name w:val="A992BAC19587424888D2ADEFB649773024"/>
    <w:rsid w:val="00A30903"/>
    <w:rPr>
      <w:rFonts w:eastAsiaTheme="minorHAnsi"/>
      <w:lang w:val="es-EC" w:eastAsia="en-US"/>
    </w:rPr>
  </w:style>
  <w:style w:type="paragraph" w:customStyle="1" w:styleId="71E9232CC4D94F8BAAB040A194F427B824">
    <w:name w:val="71E9232CC4D94F8BAAB040A194F427B824"/>
    <w:rsid w:val="00A30903"/>
    <w:rPr>
      <w:rFonts w:eastAsiaTheme="minorHAnsi"/>
      <w:lang w:val="es-EC" w:eastAsia="en-US"/>
    </w:rPr>
  </w:style>
  <w:style w:type="paragraph" w:customStyle="1" w:styleId="B9DF7B1A46DF4B969903E92B2F1AAD2C26">
    <w:name w:val="B9DF7B1A46DF4B969903E92B2F1AAD2C26"/>
    <w:rsid w:val="00A30903"/>
    <w:rPr>
      <w:rFonts w:eastAsiaTheme="minorHAnsi"/>
      <w:lang w:val="es-EC" w:eastAsia="en-US"/>
    </w:rPr>
  </w:style>
  <w:style w:type="paragraph" w:customStyle="1" w:styleId="881B1BE5CDEC4F929C56A71ED40075B326">
    <w:name w:val="881B1BE5CDEC4F929C56A71ED40075B326"/>
    <w:rsid w:val="00A30903"/>
    <w:rPr>
      <w:rFonts w:eastAsiaTheme="minorHAnsi"/>
      <w:lang w:val="es-EC" w:eastAsia="en-US"/>
    </w:rPr>
  </w:style>
  <w:style w:type="paragraph" w:customStyle="1" w:styleId="CE75B8F21FC74AEA8D63FF00918B8B8F26">
    <w:name w:val="CE75B8F21FC74AEA8D63FF00918B8B8F26"/>
    <w:rsid w:val="00A30903"/>
    <w:rPr>
      <w:rFonts w:eastAsiaTheme="minorHAnsi"/>
      <w:lang w:val="es-EC" w:eastAsia="en-US"/>
    </w:rPr>
  </w:style>
  <w:style w:type="paragraph" w:customStyle="1" w:styleId="DA10A2CE462E4344AFB75924CE6FA73F23">
    <w:name w:val="DA10A2CE462E4344AFB75924CE6FA73F23"/>
    <w:rsid w:val="00A30903"/>
    <w:rPr>
      <w:rFonts w:eastAsiaTheme="minorHAnsi"/>
      <w:lang w:val="es-EC" w:eastAsia="en-US"/>
    </w:rPr>
  </w:style>
  <w:style w:type="paragraph" w:customStyle="1" w:styleId="37DA746D94EB154BBF4F33177E3045F210">
    <w:name w:val="37DA746D94EB154BBF4F33177E3045F210"/>
    <w:rsid w:val="00A30903"/>
    <w:rPr>
      <w:rFonts w:eastAsiaTheme="minorHAnsi"/>
      <w:lang w:val="es-EC" w:eastAsia="en-US"/>
    </w:rPr>
  </w:style>
  <w:style w:type="paragraph" w:customStyle="1" w:styleId="01705F66845A4A39AE7519BEAC52C69919">
    <w:name w:val="01705F66845A4A39AE7519BEAC52C69919"/>
    <w:rsid w:val="00A30903"/>
    <w:rPr>
      <w:rFonts w:eastAsiaTheme="minorHAnsi"/>
      <w:lang w:val="es-EC" w:eastAsia="en-US"/>
    </w:rPr>
  </w:style>
  <w:style w:type="paragraph" w:customStyle="1" w:styleId="E5C8704FC8084DAE9BC60D23909BA54B19">
    <w:name w:val="E5C8704FC8084DAE9BC60D23909BA54B19"/>
    <w:rsid w:val="00A30903"/>
    <w:rPr>
      <w:rFonts w:eastAsiaTheme="minorHAnsi"/>
      <w:lang w:val="es-EC" w:eastAsia="en-US"/>
    </w:rPr>
  </w:style>
  <w:style w:type="paragraph" w:customStyle="1" w:styleId="BF33E177B7694A8B858944C089A8216219">
    <w:name w:val="BF33E177B7694A8B858944C089A8216219"/>
    <w:rsid w:val="00A30903"/>
    <w:rPr>
      <w:rFonts w:eastAsiaTheme="minorHAnsi"/>
      <w:lang w:val="es-EC" w:eastAsia="en-US"/>
    </w:rPr>
  </w:style>
  <w:style w:type="paragraph" w:customStyle="1" w:styleId="19B6194F2F92406F8F3E2F1BCAD3057919">
    <w:name w:val="19B6194F2F92406F8F3E2F1BCAD3057919"/>
    <w:rsid w:val="00A30903"/>
    <w:rPr>
      <w:rFonts w:eastAsiaTheme="minorHAnsi"/>
      <w:lang w:val="es-EC" w:eastAsia="en-US"/>
    </w:rPr>
  </w:style>
  <w:style w:type="paragraph" w:customStyle="1" w:styleId="4F6F29408B39484AADB0667328761F1F19">
    <w:name w:val="4F6F29408B39484AADB0667328761F1F19"/>
    <w:rsid w:val="00A30903"/>
    <w:rPr>
      <w:rFonts w:eastAsiaTheme="minorHAnsi"/>
      <w:lang w:val="es-EC" w:eastAsia="en-US"/>
    </w:rPr>
  </w:style>
  <w:style w:type="paragraph" w:customStyle="1" w:styleId="626B10955F14442BA2A18812EAC3820319">
    <w:name w:val="626B10955F14442BA2A18812EAC3820319"/>
    <w:rsid w:val="00A30903"/>
    <w:rPr>
      <w:rFonts w:eastAsiaTheme="minorHAnsi"/>
      <w:lang w:val="es-EC" w:eastAsia="en-US"/>
    </w:rPr>
  </w:style>
  <w:style w:type="paragraph" w:customStyle="1" w:styleId="0E87E0CC760445918E28B05A55157F7419">
    <w:name w:val="0E87E0CC760445918E28B05A55157F7419"/>
    <w:rsid w:val="00A30903"/>
    <w:rPr>
      <w:rFonts w:eastAsiaTheme="minorHAnsi"/>
      <w:lang w:val="es-EC" w:eastAsia="en-US"/>
    </w:rPr>
  </w:style>
  <w:style w:type="paragraph" w:customStyle="1" w:styleId="29F690D70BA1403EAB02E07639901AB57">
    <w:name w:val="29F690D70BA1403EAB02E07639901AB57"/>
    <w:rsid w:val="00A30903"/>
    <w:rPr>
      <w:rFonts w:eastAsiaTheme="minorHAnsi"/>
      <w:lang w:val="es-EC" w:eastAsia="en-US"/>
    </w:rPr>
  </w:style>
  <w:style w:type="paragraph" w:customStyle="1" w:styleId="F491F109D9174AFFAAA6F595D9D3F11D6">
    <w:name w:val="F491F109D9174AFFAAA6F595D9D3F11D6"/>
    <w:rsid w:val="00A30903"/>
    <w:rPr>
      <w:rFonts w:eastAsiaTheme="minorHAnsi"/>
      <w:lang w:val="es-EC" w:eastAsia="en-US"/>
    </w:rPr>
  </w:style>
  <w:style w:type="paragraph" w:customStyle="1" w:styleId="82B270B8117E4EB68FF2B8DEBFC5CCB76">
    <w:name w:val="82B270B8117E4EB68FF2B8DEBFC5CCB76"/>
    <w:rsid w:val="00A30903"/>
    <w:rPr>
      <w:rFonts w:eastAsiaTheme="minorHAnsi"/>
      <w:lang w:val="es-EC" w:eastAsia="en-US"/>
    </w:rPr>
  </w:style>
  <w:style w:type="paragraph" w:customStyle="1" w:styleId="E456361D742E4921A56AF48A8AE105B46">
    <w:name w:val="E456361D742E4921A56AF48A8AE105B46"/>
    <w:rsid w:val="00A30903"/>
    <w:rPr>
      <w:rFonts w:eastAsiaTheme="minorHAnsi"/>
      <w:lang w:val="es-EC" w:eastAsia="en-US"/>
    </w:rPr>
  </w:style>
  <w:style w:type="paragraph" w:customStyle="1" w:styleId="75A04814266E4C61BC2FDC5A022A8CF66">
    <w:name w:val="75A04814266E4C61BC2FDC5A022A8CF66"/>
    <w:rsid w:val="00A30903"/>
    <w:rPr>
      <w:rFonts w:eastAsiaTheme="minorHAnsi"/>
      <w:lang w:val="es-EC" w:eastAsia="en-US"/>
    </w:rPr>
  </w:style>
  <w:style w:type="paragraph" w:customStyle="1" w:styleId="A840397D5E6C44729485060FE7C256634">
    <w:name w:val="A840397D5E6C44729485060FE7C256634"/>
    <w:rsid w:val="00A30903"/>
    <w:rPr>
      <w:rFonts w:eastAsiaTheme="minorHAnsi"/>
      <w:lang w:val="es-EC" w:eastAsia="en-US"/>
    </w:rPr>
  </w:style>
  <w:style w:type="paragraph" w:customStyle="1" w:styleId="C75B3A0537DF40128292EAF1225E75DA4">
    <w:name w:val="C75B3A0537DF40128292EAF1225E75DA4"/>
    <w:rsid w:val="00A30903"/>
    <w:rPr>
      <w:rFonts w:eastAsiaTheme="minorHAnsi"/>
      <w:lang w:val="es-EC" w:eastAsia="en-US"/>
    </w:rPr>
  </w:style>
  <w:style w:type="paragraph" w:customStyle="1" w:styleId="6A97DE27BC9948A0A9D72843CF00BC9B4">
    <w:name w:val="6A97DE27BC9948A0A9D72843CF00BC9B4"/>
    <w:rsid w:val="00A30903"/>
    <w:rPr>
      <w:rFonts w:eastAsiaTheme="minorHAnsi"/>
      <w:lang w:val="es-EC" w:eastAsia="en-US"/>
    </w:rPr>
  </w:style>
  <w:style w:type="paragraph" w:customStyle="1" w:styleId="F8351520543349109B453808EBB7472C4">
    <w:name w:val="F8351520543349109B453808EBB7472C4"/>
    <w:rsid w:val="00A30903"/>
    <w:rPr>
      <w:rFonts w:eastAsiaTheme="minorHAnsi"/>
      <w:lang w:val="es-EC" w:eastAsia="en-US"/>
    </w:rPr>
  </w:style>
  <w:style w:type="paragraph" w:customStyle="1" w:styleId="BCFA448AFB5E452782F34DC9BCDBBDEE4">
    <w:name w:val="BCFA448AFB5E452782F34DC9BCDBBDEE4"/>
    <w:rsid w:val="00A30903"/>
    <w:rPr>
      <w:rFonts w:eastAsiaTheme="minorHAnsi"/>
      <w:lang w:val="es-EC" w:eastAsia="en-US"/>
    </w:rPr>
  </w:style>
  <w:style w:type="paragraph" w:customStyle="1" w:styleId="AEA3795B1C494FA78D92E6BBD54B380F4">
    <w:name w:val="AEA3795B1C494FA78D92E6BBD54B380F4"/>
    <w:rsid w:val="00A30903"/>
    <w:rPr>
      <w:rFonts w:eastAsiaTheme="minorHAnsi"/>
      <w:lang w:val="es-EC" w:eastAsia="en-US"/>
    </w:rPr>
  </w:style>
  <w:style w:type="paragraph" w:customStyle="1" w:styleId="F8D4904BA2D24DCC9CF2A65D9DEB45324">
    <w:name w:val="F8D4904BA2D24DCC9CF2A65D9DEB45324"/>
    <w:rsid w:val="00A30903"/>
    <w:rPr>
      <w:rFonts w:eastAsiaTheme="minorHAnsi"/>
      <w:lang w:val="es-EC" w:eastAsia="en-US"/>
    </w:rPr>
  </w:style>
  <w:style w:type="paragraph" w:customStyle="1" w:styleId="E6AEF4DD93664E58BCE51E2FD88D6C414">
    <w:name w:val="E6AEF4DD93664E58BCE51E2FD88D6C414"/>
    <w:rsid w:val="00A30903"/>
    <w:rPr>
      <w:rFonts w:eastAsiaTheme="minorHAnsi"/>
      <w:lang w:val="es-EC" w:eastAsia="en-US"/>
    </w:rPr>
  </w:style>
  <w:style w:type="paragraph" w:customStyle="1" w:styleId="A695C3E8E6464B3CAD74DA03E6B0702B4">
    <w:name w:val="A695C3E8E6464B3CAD74DA03E6B0702B4"/>
    <w:rsid w:val="00A30903"/>
    <w:rPr>
      <w:rFonts w:eastAsiaTheme="minorHAnsi"/>
      <w:lang w:val="es-EC" w:eastAsia="en-US"/>
    </w:rPr>
  </w:style>
  <w:style w:type="paragraph" w:customStyle="1" w:styleId="E3E0D22FB3AA42C091D13AF46CCF47764">
    <w:name w:val="E3E0D22FB3AA42C091D13AF46CCF47764"/>
    <w:rsid w:val="00A30903"/>
    <w:rPr>
      <w:rFonts w:eastAsiaTheme="minorHAnsi"/>
      <w:lang w:val="es-EC" w:eastAsia="en-US"/>
    </w:rPr>
  </w:style>
  <w:style w:type="paragraph" w:customStyle="1" w:styleId="E2CC841D043846B49F030638C58020F811">
    <w:name w:val="E2CC841D043846B49F030638C58020F811"/>
    <w:rsid w:val="00A30903"/>
    <w:rPr>
      <w:rFonts w:eastAsiaTheme="minorHAnsi"/>
      <w:lang w:val="es-EC" w:eastAsia="en-US"/>
    </w:rPr>
  </w:style>
  <w:style w:type="paragraph" w:customStyle="1" w:styleId="10F8CDC4A7914AD8AA94E2C38433343511">
    <w:name w:val="10F8CDC4A7914AD8AA94E2C38433343511"/>
    <w:rsid w:val="00A30903"/>
    <w:rPr>
      <w:rFonts w:eastAsiaTheme="minorHAnsi"/>
      <w:lang w:val="es-EC" w:eastAsia="en-US"/>
    </w:rPr>
  </w:style>
  <w:style w:type="paragraph" w:customStyle="1" w:styleId="2182B824C37B4D77B1563BDCF3CBA90111">
    <w:name w:val="2182B824C37B4D77B1563BDCF3CBA90111"/>
    <w:rsid w:val="00A30903"/>
    <w:rPr>
      <w:rFonts w:eastAsiaTheme="minorHAnsi"/>
      <w:lang w:val="es-EC" w:eastAsia="en-US"/>
    </w:rPr>
  </w:style>
  <w:style w:type="paragraph" w:customStyle="1" w:styleId="2BD56F449C724EF3B1E286A80C8ECDB011">
    <w:name w:val="2BD56F449C724EF3B1E286A80C8ECDB011"/>
    <w:rsid w:val="00A30903"/>
    <w:rPr>
      <w:rFonts w:eastAsiaTheme="minorHAnsi"/>
      <w:lang w:val="es-EC" w:eastAsia="en-US"/>
    </w:rPr>
  </w:style>
  <w:style w:type="paragraph" w:customStyle="1" w:styleId="8EAE612E3A4D43CF8223846F68390C9D11">
    <w:name w:val="8EAE612E3A4D43CF8223846F68390C9D11"/>
    <w:rsid w:val="00A30903"/>
    <w:rPr>
      <w:rFonts w:eastAsiaTheme="minorHAnsi"/>
      <w:lang w:val="es-EC" w:eastAsia="en-US"/>
    </w:rPr>
  </w:style>
  <w:style w:type="paragraph" w:customStyle="1" w:styleId="18C7C69FC3774A8FA5C15E8B74D93D2611">
    <w:name w:val="18C7C69FC3774A8FA5C15E8B74D93D2611"/>
    <w:rsid w:val="00A30903"/>
    <w:rPr>
      <w:rFonts w:eastAsiaTheme="minorHAnsi"/>
      <w:lang w:val="es-EC" w:eastAsia="en-US"/>
    </w:rPr>
  </w:style>
  <w:style w:type="paragraph" w:customStyle="1" w:styleId="23CAB85223594894AB225A9E2B570FE811">
    <w:name w:val="23CAB85223594894AB225A9E2B570FE811"/>
    <w:rsid w:val="00A30903"/>
    <w:rPr>
      <w:rFonts w:eastAsiaTheme="minorHAnsi"/>
      <w:lang w:val="es-EC" w:eastAsia="en-US"/>
    </w:rPr>
  </w:style>
  <w:style w:type="paragraph" w:customStyle="1" w:styleId="44237308E1F546CBA7ADF7D45EDA0D8B11">
    <w:name w:val="44237308E1F546CBA7ADF7D45EDA0D8B11"/>
    <w:rsid w:val="00A30903"/>
    <w:rPr>
      <w:rFonts w:eastAsiaTheme="minorHAnsi"/>
      <w:lang w:val="es-EC" w:eastAsia="en-US"/>
    </w:rPr>
  </w:style>
  <w:style w:type="paragraph" w:customStyle="1" w:styleId="D09A44C6D0CA4C5F813946D6E2509DE911">
    <w:name w:val="D09A44C6D0CA4C5F813946D6E2509DE911"/>
    <w:rsid w:val="00A30903"/>
    <w:rPr>
      <w:rFonts w:eastAsiaTheme="minorHAnsi"/>
      <w:lang w:val="es-EC" w:eastAsia="en-US"/>
    </w:rPr>
  </w:style>
  <w:style w:type="paragraph" w:customStyle="1" w:styleId="4066846A06F04329BE8A3A605503310511">
    <w:name w:val="4066846A06F04329BE8A3A605503310511"/>
    <w:rsid w:val="00A30903"/>
    <w:rPr>
      <w:rFonts w:eastAsiaTheme="minorHAnsi"/>
      <w:lang w:val="es-EC" w:eastAsia="en-US"/>
    </w:rPr>
  </w:style>
  <w:style w:type="paragraph" w:customStyle="1" w:styleId="D79E02C1C27C45869D5894E9A8E7B0D011">
    <w:name w:val="D79E02C1C27C45869D5894E9A8E7B0D011"/>
    <w:rsid w:val="00A30903"/>
    <w:rPr>
      <w:rFonts w:eastAsiaTheme="minorHAnsi"/>
      <w:lang w:val="es-EC" w:eastAsia="en-US"/>
    </w:rPr>
  </w:style>
  <w:style w:type="paragraph" w:customStyle="1" w:styleId="7D968C90A1BC45CC86B6562692F23DF711">
    <w:name w:val="7D968C90A1BC45CC86B6562692F23DF711"/>
    <w:rsid w:val="00A30903"/>
    <w:rPr>
      <w:rFonts w:eastAsiaTheme="minorHAnsi"/>
      <w:lang w:val="es-EC" w:eastAsia="en-US"/>
    </w:rPr>
  </w:style>
  <w:style w:type="paragraph" w:customStyle="1" w:styleId="EE7228D15F2A450F964970568CD8B98C11">
    <w:name w:val="EE7228D15F2A450F964970568CD8B98C11"/>
    <w:rsid w:val="00A30903"/>
    <w:rPr>
      <w:rFonts w:eastAsiaTheme="minorHAnsi"/>
      <w:lang w:val="es-EC" w:eastAsia="en-US"/>
    </w:rPr>
  </w:style>
  <w:style w:type="paragraph" w:customStyle="1" w:styleId="43E2CB88C9D1475EB4DD7C491E5D5EB911">
    <w:name w:val="43E2CB88C9D1475EB4DD7C491E5D5EB911"/>
    <w:rsid w:val="00A30903"/>
    <w:rPr>
      <w:rFonts w:eastAsiaTheme="minorHAnsi"/>
      <w:lang w:val="es-EC" w:eastAsia="en-US"/>
    </w:rPr>
  </w:style>
  <w:style w:type="paragraph" w:customStyle="1" w:styleId="F9FEE0623D6849869FBC484FEBAA72AD11">
    <w:name w:val="F9FEE0623D6849869FBC484FEBAA72AD11"/>
    <w:rsid w:val="00A30903"/>
    <w:rPr>
      <w:rFonts w:eastAsiaTheme="minorHAnsi"/>
      <w:lang w:val="es-EC" w:eastAsia="en-US"/>
    </w:rPr>
  </w:style>
  <w:style w:type="paragraph" w:customStyle="1" w:styleId="2DF2C7AE28084371A6E04B14C148E31511">
    <w:name w:val="2DF2C7AE28084371A6E04B14C148E31511"/>
    <w:rsid w:val="00A30903"/>
    <w:rPr>
      <w:rFonts w:eastAsiaTheme="minorHAnsi"/>
      <w:lang w:val="es-EC" w:eastAsia="en-US"/>
    </w:rPr>
  </w:style>
  <w:style w:type="paragraph" w:customStyle="1" w:styleId="E700805F326C4610B6BFCADE6D5C08A9">
    <w:name w:val="E700805F326C4610B6BFCADE6D5C08A9"/>
    <w:rsid w:val="00A30903"/>
  </w:style>
  <w:style w:type="paragraph" w:customStyle="1" w:styleId="C05879E036DE4CFD902A15B69B6435BB">
    <w:name w:val="C05879E036DE4CFD902A15B69B6435BB"/>
    <w:rsid w:val="00A30903"/>
  </w:style>
  <w:style w:type="paragraph" w:customStyle="1" w:styleId="C787F4D5C12945958275EC6DC44FF76C11">
    <w:name w:val="C787F4D5C12945958275EC6DC44FF76C11"/>
    <w:rsid w:val="00A30903"/>
    <w:rPr>
      <w:rFonts w:eastAsiaTheme="minorHAnsi"/>
      <w:lang w:val="es-EC" w:eastAsia="en-US"/>
    </w:rPr>
  </w:style>
  <w:style w:type="paragraph" w:customStyle="1" w:styleId="1346B9DA67EA406B8EC72B01BEC7428E27">
    <w:name w:val="1346B9DA67EA406B8EC72B01BEC7428E27"/>
    <w:rsid w:val="00A30903"/>
    <w:rPr>
      <w:rFonts w:eastAsiaTheme="minorHAnsi"/>
      <w:lang w:val="es-EC" w:eastAsia="en-US"/>
    </w:rPr>
  </w:style>
  <w:style w:type="paragraph" w:customStyle="1" w:styleId="D48B78BA59304391A27962A43421EF6427">
    <w:name w:val="D48B78BA59304391A27962A43421EF6427"/>
    <w:rsid w:val="00A30903"/>
    <w:rPr>
      <w:rFonts w:eastAsiaTheme="minorHAnsi"/>
      <w:lang w:val="es-EC" w:eastAsia="en-US"/>
    </w:rPr>
  </w:style>
  <w:style w:type="paragraph" w:customStyle="1" w:styleId="B7C07A82DE7F4FFD94435CB4535CC40F27">
    <w:name w:val="B7C07A82DE7F4FFD94435CB4535CC40F27"/>
    <w:rsid w:val="00A30903"/>
    <w:rPr>
      <w:rFonts w:eastAsiaTheme="minorHAnsi"/>
      <w:lang w:val="es-EC" w:eastAsia="en-US"/>
    </w:rPr>
  </w:style>
  <w:style w:type="paragraph" w:customStyle="1" w:styleId="F53A35E6664848978E95535C1D11C98127">
    <w:name w:val="F53A35E6664848978E95535C1D11C98127"/>
    <w:rsid w:val="00A30903"/>
    <w:rPr>
      <w:rFonts w:eastAsiaTheme="minorHAnsi"/>
      <w:lang w:val="es-EC" w:eastAsia="en-US"/>
    </w:rPr>
  </w:style>
  <w:style w:type="paragraph" w:customStyle="1" w:styleId="9E626E45202F414F9108243F6FBA830927">
    <w:name w:val="9E626E45202F414F9108243F6FBA830927"/>
    <w:rsid w:val="00A30903"/>
    <w:rPr>
      <w:rFonts w:eastAsiaTheme="minorHAnsi"/>
      <w:lang w:val="es-EC" w:eastAsia="en-US"/>
    </w:rPr>
  </w:style>
  <w:style w:type="paragraph" w:customStyle="1" w:styleId="EE2139BB3E06499E9166BC5DF14926E227">
    <w:name w:val="EE2139BB3E06499E9166BC5DF14926E227"/>
    <w:rsid w:val="00A30903"/>
    <w:rPr>
      <w:rFonts w:eastAsiaTheme="minorHAnsi"/>
      <w:lang w:val="es-EC" w:eastAsia="en-US"/>
    </w:rPr>
  </w:style>
  <w:style w:type="paragraph" w:customStyle="1" w:styleId="10845DBE96C342C285CCD6E528AB26B127">
    <w:name w:val="10845DBE96C342C285CCD6E528AB26B127"/>
    <w:rsid w:val="00A30903"/>
    <w:rPr>
      <w:rFonts w:eastAsiaTheme="minorHAnsi"/>
      <w:lang w:val="es-EC" w:eastAsia="en-US"/>
    </w:rPr>
  </w:style>
  <w:style w:type="paragraph" w:customStyle="1" w:styleId="4F4C068E327D4225AE9CA58505E73A8E24">
    <w:name w:val="4F4C068E327D4225AE9CA58505E73A8E24"/>
    <w:rsid w:val="00A30903"/>
    <w:rPr>
      <w:rFonts w:eastAsiaTheme="minorHAnsi"/>
      <w:lang w:val="es-EC" w:eastAsia="en-US"/>
    </w:rPr>
  </w:style>
  <w:style w:type="paragraph" w:customStyle="1" w:styleId="A992BAC19587424888D2ADEFB649773025">
    <w:name w:val="A992BAC19587424888D2ADEFB649773025"/>
    <w:rsid w:val="00A30903"/>
    <w:rPr>
      <w:rFonts w:eastAsiaTheme="minorHAnsi"/>
      <w:lang w:val="es-EC" w:eastAsia="en-US"/>
    </w:rPr>
  </w:style>
  <w:style w:type="paragraph" w:customStyle="1" w:styleId="71E9232CC4D94F8BAAB040A194F427B825">
    <w:name w:val="71E9232CC4D94F8BAAB040A194F427B825"/>
    <w:rsid w:val="00A30903"/>
    <w:rPr>
      <w:rFonts w:eastAsiaTheme="minorHAnsi"/>
      <w:lang w:val="es-EC" w:eastAsia="en-US"/>
    </w:rPr>
  </w:style>
  <w:style w:type="paragraph" w:customStyle="1" w:styleId="B9DF7B1A46DF4B969903E92B2F1AAD2C27">
    <w:name w:val="B9DF7B1A46DF4B969903E92B2F1AAD2C27"/>
    <w:rsid w:val="00A30903"/>
    <w:rPr>
      <w:rFonts w:eastAsiaTheme="minorHAnsi"/>
      <w:lang w:val="es-EC" w:eastAsia="en-US"/>
    </w:rPr>
  </w:style>
  <w:style w:type="paragraph" w:customStyle="1" w:styleId="881B1BE5CDEC4F929C56A71ED40075B327">
    <w:name w:val="881B1BE5CDEC4F929C56A71ED40075B327"/>
    <w:rsid w:val="00A30903"/>
    <w:rPr>
      <w:rFonts w:eastAsiaTheme="minorHAnsi"/>
      <w:lang w:val="es-EC" w:eastAsia="en-US"/>
    </w:rPr>
  </w:style>
  <w:style w:type="paragraph" w:customStyle="1" w:styleId="CE75B8F21FC74AEA8D63FF00918B8B8F27">
    <w:name w:val="CE75B8F21FC74AEA8D63FF00918B8B8F27"/>
    <w:rsid w:val="00A30903"/>
    <w:rPr>
      <w:rFonts w:eastAsiaTheme="minorHAnsi"/>
      <w:lang w:val="es-EC" w:eastAsia="en-US"/>
    </w:rPr>
  </w:style>
  <w:style w:type="paragraph" w:customStyle="1" w:styleId="DA10A2CE462E4344AFB75924CE6FA73F24">
    <w:name w:val="DA10A2CE462E4344AFB75924CE6FA73F24"/>
    <w:rsid w:val="00A30903"/>
    <w:rPr>
      <w:rFonts w:eastAsiaTheme="minorHAnsi"/>
      <w:lang w:val="es-EC" w:eastAsia="en-US"/>
    </w:rPr>
  </w:style>
  <w:style w:type="paragraph" w:customStyle="1" w:styleId="37DA746D94EB154BBF4F33177E3045F211">
    <w:name w:val="37DA746D94EB154BBF4F33177E3045F211"/>
    <w:rsid w:val="00A30903"/>
    <w:rPr>
      <w:rFonts w:eastAsiaTheme="minorHAnsi"/>
      <w:lang w:val="es-EC" w:eastAsia="en-US"/>
    </w:rPr>
  </w:style>
  <w:style w:type="paragraph" w:customStyle="1" w:styleId="01705F66845A4A39AE7519BEAC52C69920">
    <w:name w:val="01705F66845A4A39AE7519BEAC52C69920"/>
    <w:rsid w:val="00A30903"/>
    <w:rPr>
      <w:rFonts w:eastAsiaTheme="minorHAnsi"/>
      <w:lang w:val="es-EC" w:eastAsia="en-US"/>
    </w:rPr>
  </w:style>
  <w:style w:type="paragraph" w:customStyle="1" w:styleId="E5C8704FC8084DAE9BC60D23909BA54B20">
    <w:name w:val="E5C8704FC8084DAE9BC60D23909BA54B20"/>
    <w:rsid w:val="00A30903"/>
    <w:rPr>
      <w:rFonts w:eastAsiaTheme="minorHAnsi"/>
      <w:lang w:val="es-EC" w:eastAsia="en-US"/>
    </w:rPr>
  </w:style>
  <w:style w:type="paragraph" w:customStyle="1" w:styleId="BF33E177B7694A8B858944C089A8216220">
    <w:name w:val="BF33E177B7694A8B858944C089A8216220"/>
    <w:rsid w:val="00A30903"/>
    <w:rPr>
      <w:rFonts w:eastAsiaTheme="minorHAnsi"/>
      <w:lang w:val="es-EC" w:eastAsia="en-US"/>
    </w:rPr>
  </w:style>
  <w:style w:type="paragraph" w:customStyle="1" w:styleId="19B6194F2F92406F8F3E2F1BCAD3057920">
    <w:name w:val="19B6194F2F92406F8F3E2F1BCAD3057920"/>
    <w:rsid w:val="00A30903"/>
    <w:rPr>
      <w:rFonts w:eastAsiaTheme="minorHAnsi"/>
      <w:lang w:val="es-EC" w:eastAsia="en-US"/>
    </w:rPr>
  </w:style>
  <w:style w:type="paragraph" w:customStyle="1" w:styleId="4F6F29408B39484AADB0667328761F1F20">
    <w:name w:val="4F6F29408B39484AADB0667328761F1F20"/>
    <w:rsid w:val="00A30903"/>
    <w:rPr>
      <w:rFonts w:eastAsiaTheme="minorHAnsi"/>
      <w:lang w:val="es-EC" w:eastAsia="en-US"/>
    </w:rPr>
  </w:style>
  <w:style w:type="paragraph" w:customStyle="1" w:styleId="626B10955F14442BA2A18812EAC3820320">
    <w:name w:val="626B10955F14442BA2A18812EAC3820320"/>
    <w:rsid w:val="00A30903"/>
    <w:rPr>
      <w:rFonts w:eastAsiaTheme="minorHAnsi"/>
      <w:lang w:val="es-EC" w:eastAsia="en-US"/>
    </w:rPr>
  </w:style>
  <w:style w:type="paragraph" w:customStyle="1" w:styleId="0E87E0CC760445918E28B05A55157F7420">
    <w:name w:val="0E87E0CC760445918E28B05A55157F7420"/>
    <w:rsid w:val="00A30903"/>
    <w:rPr>
      <w:rFonts w:eastAsiaTheme="minorHAnsi"/>
      <w:lang w:val="es-EC" w:eastAsia="en-US"/>
    </w:rPr>
  </w:style>
  <w:style w:type="paragraph" w:customStyle="1" w:styleId="29F690D70BA1403EAB02E07639901AB58">
    <w:name w:val="29F690D70BA1403EAB02E07639901AB58"/>
    <w:rsid w:val="00A30903"/>
    <w:rPr>
      <w:rFonts w:eastAsiaTheme="minorHAnsi"/>
      <w:lang w:val="es-EC" w:eastAsia="en-US"/>
    </w:rPr>
  </w:style>
  <w:style w:type="paragraph" w:customStyle="1" w:styleId="F491F109D9174AFFAAA6F595D9D3F11D7">
    <w:name w:val="F491F109D9174AFFAAA6F595D9D3F11D7"/>
    <w:rsid w:val="00A30903"/>
    <w:rPr>
      <w:rFonts w:eastAsiaTheme="minorHAnsi"/>
      <w:lang w:val="es-EC" w:eastAsia="en-US"/>
    </w:rPr>
  </w:style>
  <w:style w:type="paragraph" w:customStyle="1" w:styleId="82B270B8117E4EB68FF2B8DEBFC5CCB77">
    <w:name w:val="82B270B8117E4EB68FF2B8DEBFC5CCB77"/>
    <w:rsid w:val="00A30903"/>
    <w:rPr>
      <w:rFonts w:eastAsiaTheme="minorHAnsi"/>
      <w:lang w:val="es-EC" w:eastAsia="en-US"/>
    </w:rPr>
  </w:style>
  <w:style w:type="paragraph" w:customStyle="1" w:styleId="E456361D742E4921A56AF48A8AE105B47">
    <w:name w:val="E456361D742E4921A56AF48A8AE105B47"/>
    <w:rsid w:val="00A30903"/>
    <w:rPr>
      <w:rFonts w:eastAsiaTheme="minorHAnsi"/>
      <w:lang w:val="es-EC" w:eastAsia="en-US"/>
    </w:rPr>
  </w:style>
  <w:style w:type="paragraph" w:customStyle="1" w:styleId="75A04814266E4C61BC2FDC5A022A8CF67">
    <w:name w:val="75A04814266E4C61BC2FDC5A022A8CF67"/>
    <w:rsid w:val="00A30903"/>
    <w:rPr>
      <w:rFonts w:eastAsiaTheme="minorHAnsi"/>
      <w:lang w:val="es-EC" w:eastAsia="en-US"/>
    </w:rPr>
  </w:style>
  <w:style w:type="paragraph" w:customStyle="1" w:styleId="A840397D5E6C44729485060FE7C256635">
    <w:name w:val="A840397D5E6C44729485060FE7C256635"/>
    <w:rsid w:val="00A30903"/>
    <w:rPr>
      <w:rFonts w:eastAsiaTheme="minorHAnsi"/>
      <w:lang w:val="es-EC" w:eastAsia="en-US"/>
    </w:rPr>
  </w:style>
  <w:style w:type="paragraph" w:customStyle="1" w:styleId="C75B3A0537DF40128292EAF1225E75DA5">
    <w:name w:val="C75B3A0537DF40128292EAF1225E75DA5"/>
    <w:rsid w:val="00A30903"/>
    <w:rPr>
      <w:rFonts w:eastAsiaTheme="minorHAnsi"/>
      <w:lang w:val="es-EC" w:eastAsia="en-US"/>
    </w:rPr>
  </w:style>
  <w:style w:type="paragraph" w:customStyle="1" w:styleId="6A97DE27BC9948A0A9D72843CF00BC9B5">
    <w:name w:val="6A97DE27BC9948A0A9D72843CF00BC9B5"/>
    <w:rsid w:val="00A30903"/>
    <w:rPr>
      <w:rFonts w:eastAsiaTheme="minorHAnsi"/>
      <w:lang w:val="es-EC" w:eastAsia="en-US"/>
    </w:rPr>
  </w:style>
  <w:style w:type="paragraph" w:customStyle="1" w:styleId="F8351520543349109B453808EBB7472C5">
    <w:name w:val="F8351520543349109B453808EBB7472C5"/>
    <w:rsid w:val="00A30903"/>
    <w:rPr>
      <w:rFonts w:eastAsiaTheme="minorHAnsi"/>
      <w:lang w:val="es-EC" w:eastAsia="en-US"/>
    </w:rPr>
  </w:style>
  <w:style w:type="paragraph" w:customStyle="1" w:styleId="BCFA448AFB5E452782F34DC9BCDBBDEE5">
    <w:name w:val="BCFA448AFB5E452782F34DC9BCDBBDEE5"/>
    <w:rsid w:val="00A30903"/>
    <w:rPr>
      <w:rFonts w:eastAsiaTheme="minorHAnsi"/>
      <w:lang w:val="es-EC" w:eastAsia="en-US"/>
    </w:rPr>
  </w:style>
  <w:style w:type="paragraph" w:customStyle="1" w:styleId="AEA3795B1C494FA78D92E6BBD54B380F5">
    <w:name w:val="AEA3795B1C494FA78D92E6BBD54B380F5"/>
    <w:rsid w:val="00A30903"/>
    <w:rPr>
      <w:rFonts w:eastAsiaTheme="minorHAnsi"/>
      <w:lang w:val="es-EC" w:eastAsia="en-US"/>
    </w:rPr>
  </w:style>
  <w:style w:type="paragraph" w:customStyle="1" w:styleId="F8D4904BA2D24DCC9CF2A65D9DEB45325">
    <w:name w:val="F8D4904BA2D24DCC9CF2A65D9DEB45325"/>
    <w:rsid w:val="00A30903"/>
    <w:rPr>
      <w:rFonts w:eastAsiaTheme="minorHAnsi"/>
      <w:lang w:val="es-EC" w:eastAsia="en-US"/>
    </w:rPr>
  </w:style>
  <w:style w:type="paragraph" w:customStyle="1" w:styleId="E6AEF4DD93664E58BCE51E2FD88D6C415">
    <w:name w:val="E6AEF4DD93664E58BCE51E2FD88D6C415"/>
    <w:rsid w:val="00A30903"/>
    <w:rPr>
      <w:rFonts w:eastAsiaTheme="minorHAnsi"/>
      <w:lang w:val="es-EC" w:eastAsia="en-US"/>
    </w:rPr>
  </w:style>
  <w:style w:type="paragraph" w:customStyle="1" w:styleId="A695C3E8E6464B3CAD74DA03E6B0702B5">
    <w:name w:val="A695C3E8E6464B3CAD74DA03E6B0702B5"/>
    <w:rsid w:val="00A30903"/>
    <w:rPr>
      <w:rFonts w:eastAsiaTheme="minorHAnsi"/>
      <w:lang w:val="es-EC" w:eastAsia="en-US"/>
    </w:rPr>
  </w:style>
  <w:style w:type="paragraph" w:customStyle="1" w:styleId="E3E0D22FB3AA42C091D13AF46CCF47765">
    <w:name w:val="E3E0D22FB3AA42C091D13AF46CCF47765"/>
    <w:rsid w:val="00A30903"/>
    <w:rPr>
      <w:rFonts w:eastAsiaTheme="minorHAnsi"/>
      <w:lang w:val="es-EC" w:eastAsia="en-US"/>
    </w:rPr>
  </w:style>
  <w:style w:type="paragraph" w:customStyle="1" w:styleId="E2CC841D043846B49F030638C58020F812">
    <w:name w:val="E2CC841D043846B49F030638C58020F812"/>
    <w:rsid w:val="00A30903"/>
    <w:rPr>
      <w:rFonts w:eastAsiaTheme="minorHAnsi"/>
      <w:lang w:val="es-EC" w:eastAsia="en-US"/>
    </w:rPr>
  </w:style>
  <w:style w:type="paragraph" w:customStyle="1" w:styleId="10F8CDC4A7914AD8AA94E2C38433343512">
    <w:name w:val="10F8CDC4A7914AD8AA94E2C38433343512"/>
    <w:rsid w:val="00A30903"/>
    <w:rPr>
      <w:rFonts w:eastAsiaTheme="minorHAnsi"/>
      <w:lang w:val="es-EC" w:eastAsia="en-US"/>
    </w:rPr>
  </w:style>
  <w:style w:type="paragraph" w:customStyle="1" w:styleId="2182B824C37B4D77B1563BDCF3CBA90112">
    <w:name w:val="2182B824C37B4D77B1563BDCF3CBA90112"/>
    <w:rsid w:val="00A30903"/>
    <w:rPr>
      <w:rFonts w:eastAsiaTheme="minorHAnsi"/>
      <w:lang w:val="es-EC" w:eastAsia="en-US"/>
    </w:rPr>
  </w:style>
  <w:style w:type="paragraph" w:customStyle="1" w:styleId="E700805F326C4610B6BFCADE6D5C08A91">
    <w:name w:val="E700805F326C4610B6BFCADE6D5C08A91"/>
    <w:rsid w:val="00A30903"/>
    <w:rPr>
      <w:rFonts w:eastAsiaTheme="minorHAnsi"/>
      <w:lang w:val="es-EC" w:eastAsia="en-US"/>
    </w:rPr>
  </w:style>
  <w:style w:type="paragraph" w:customStyle="1" w:styleId="C05879E036DE4CFD902A15B69B6435BB1">
    <w:name w:val="C05879E036DE4CFD902A15B69B6435BB1"/>
    <w:rsid w:val="00A30903"/>
    <w:rPr>
      <w:rFonts w:eastAsiaTheme="minorHAnsi"/>
      <w:lang w:val="es-EC" w:eastAsia="en-US"/>
    </w:rPr>
  </w:style>
  <w:style w:type="paragraph" w:customStyle="1" w:styleId="2BD56F449C724EF3B1E286A80C8ECDB012">
    <w:name w:val="2BD56F449C724EF3B1E286A80C8ECDB012"/>
    <w:rsid w:val="00A30903"/>
    <w:rPr>
      <w:rFonts w:eastAsiaTheme="minorHAnsi"/>
      <w:lang w:val="es-EC" w:eastAsia="en-US"/>
    </w:rPr>
  </w:style>
  <w:style w:type="paragraph" w:customStyle="1" w:styleId="8EAE612E3A4D43CF8223846F68390C9D12">
    <w:name w:val="8EAE612E3A4D43CF8223846F68390C9D12"/>
    <w:rsid w:val="00A30903"/>
    <w:rPr>
      <w:rFonts w:eastAsiaTheme="minorHAnsi"/>
      <w:lang w:val="es-EC" w:eastAsia="en-US"/>
    </w:rPr>
  </w:style>
  <w:style w:type="paragraph" w:customStyle="1" w:styleId="18C7C69FC3774A8FA5C15E8B74D93D2612">
    <w:name w:val="18C7C69FC3774A8FA5C15E8B74D93D2612"/>
    <w:rsid w:val="00A30903"/>
    <w:rPr>
      <w:rFonts w:eastAsiaTheme="minorHAnsi"/>
      <w:lang w:val="es-EC" w:eastAsia="en-US"/>
    </w:rPr>
  </w:style>
  <w:style w:type="paragraph" w:customStyle="1" w:styleId="23CAB85223594894AB225A9E2B570FE812">
    <w:name w:val="23CAB85223594894AB225A9E2B570FE812"/>
    <w:rsid w:val="00A30903"/>
    <w:rPr>
      <w:rFonts w:eastAsiaTheme="minorHAnsi"/>
      <w:lang w:val="es-EC" w:eastAsia="en-US"/>
    </w:rPr>
  </w:style>
  <w:style w:type="paragraph" w:customStyle="1" w:styleId="44237308E1F546CBA7ADF7D45EDA0D8B12">
    <w:name w:val="44237308E1F546CBA7ADF7D45EDA0D8B12"/>
    <w:rsid w:val="00A30903"/>
    <w:rPr>
      <w:rFonts w:eastAsiaTheme="minorHAnsi"/>
      <w:lang w:val="es-EC" w:eastAsia="en-US"/>
    </w:rPr>
  </w:style>
  <w:style w:type="paragraph" w:customStyle="1" w:styleId="D09A44C6D0CA4C5F813946D6E2509DE912">
    <w:name w:val="D09A44C6D0CA4C5F813946D6E2509DE912"/>
    <w:rsid w:val="00A30903"/>
    <w:rPr>
      <w:rFonts w:eastAsiaTheme="minorHAnsi"/>
      <w:lang w:val="es-EC" w:eastAsia="en-US"/>
    </w:rPr>
  </w:style>
  <w:style w:type="paragraph" w:customStyle="1" w:styleId="4066846A06F04329BE8A3A605503310512">
    <w:name w:val="4066846A06F04329BE8A3A605503310512"/>
    <w:rsid w:val="00A30903"/>
    <w:rPr>
      <w:rFonts w:eastAsiaTheme="minorHAnsi"/>
      <w:lang w:val="es-EC" w:eastAsia="en-US"/>
    </w:rPr>
  </w:style>
  <w:style w:type="paragraph" w:customStyle="1" w:styleId="D79E02C1C27C45869D5894E9A8E7B0D012">
    <w:name w:val="D79E02C1C27C45869D5894E9A8E7B0D012"/>
    <w:rsid w:val="00A30903"/>
    <w:rPr>
      <w:rFonts w:eastAsiaTheme="minorHAnsi"/>
      <w:lang w:val="es-EC" w:eastAsia="en-US"/>
    </w:rPr>
  </w:style>
  <w:style w:type="paragraph" w:customStyle="1" w:styleId="7D968C90A1BC45CC86B6562692F23DF712">
    <w:name w:val="7D968C90A1BC45CC86B6562692F23DF712"/>
    <w:rsid w:val="00A30903"/>
    <w:rPr>
      <w:rFonts w:eastAsiaTheme="minorHAnsi"/>
      <w:lang w:val="es-EC" w:eastAsia="en-US"/>
    </w:rPr>
  </w:style>
  <w:style w:type="paragraph" w:customStyle="1" w:styleId="EE7228D15F2A450F964970568CD8B98C12">
    <w:name w:val="EE7228D15F2A450F964970568CD8B98C12"/>
    <w:rsid w:val="00A30903"/>
    <w:rPr>
      <w:rFonts w:eastAsiaTheme="minorHAnsi"/>
      <w:lang w:val="es-EC" w:eastAsia="en-US"/>
    </w:rPr>
  </w:style>
  <w:style w:type="paragraph" w:customStyle="1" w:styleId="43E2CB88C9D1475EB4DD7C491E5D5EB912">
    <w:name w:val="43E2CB88C9D1475EB4DD7C491E5D5EB912"/>
    <w:rsid w:val="00A30903"/>
    <w:rPr>
      <w:rFonts w:eastAsiaTheme="minorHAnsi"/>
      <w:lang w:val="es-EC" w:eastAsia="en-US"/>
    </w:rPr>
  </w:style>
  <w:style w:type="paragraph" w:customStyle="1" w:styleId="F9FEE0623D6849869FBC484FEBAA72AD12">
    <w:name w:val="F9FEE0623D6849869FBC484FEBAA72AD12"/>
    <w:rsid w:val="00A30903"/>
    <w:rPr>
      <w:rFonts w:eastAsiaTheme="minorHAnsi"/>
      <w:lang w:val="es-EC" w:eastAsia="en-US"/>
    </w:rPr>
  </w:style>
  <w:style w:type="paragraph" w:customStyle="1" w:styleId="2DF2C7AE28084371A6E04B14C148E31512">
    <w:name w:val="2DF2C7AE28084371A6E04B14C148E31512"/>
    <w:rsid w:val="00A30903"/>
    <w:rPr>
      <w:rFonts w:eastAsiaTheme="minorHAnsi"/>
      <w:lang w:val="es-EC" w:eastAsia="en-US"/>
    </w:rPr>
  </w:style>
  <w:style w:type="paragraph" w:customStyle="1" w:styleId="581F6EE518D148339C1B346D77170802">
    <w:name w:val="581F6EE518D148339C1B346D77170802"/>
    <w:rsid w:val="00A30903"/>
  </w:style>
  <w:style w:type="paragraph" w:customStyle="1" w:styleId="6EDA404768614465A23BF5B10EF087B0">
    <w:name w:val="6EDA404768614465A23BF5B10EF087B0"/>
    <w:rsid w:val="00A30903"/>
  </w:style>
  <w:style w:type="paragraph" w:customStyle="1" w:styleId="A1996D27117E4035AFE35B9BAF9A83D1">
    <w:name w:val="A1996D27117E4035AFE35B9BAF9A83D1"/>
    <w:rsid w:val="00A30903"/>
  </w:style>
  <w:style w:type="paragraph" w:customStyle="1" w:styleId="9646AE70335749B0930518B4AA34F57E">
    <w:name w:val="9646AE70335749B0930518B4AA34F57E"/>
    <w:rsid w:val="00A30903"/>
  </w:style>
  <w:style w:type="paragraph" w:customStyle="1" w:styleId="71CE4837346C49DA9E9401A855F6B2FF">
    <w:name w:val="71CE4837346C49DA9E9401A855F6B2FF"/>
    <w:rsid w:val="00A30903"/>
  </w:style>
  <w:style w:type="paragraph" w:customStyle="1" w:styleId="C112DF06C6F043429AD1BDE3728D4C75">
    <w:name w:val="C112DF06C6F043429AD1BDE3728D4C75"/>
    <w:rsid w:val="00A30903"/>
  </w:style>
  <w:style w:type="paragraph" w:customStyle="1" w:styleId="319A33332C4C4C4F98981715EB971E02">
    <w:name w:val="319A33332C4C4C4F98981715EB971E02"/>
    <w:rsid w:val="00A30903"/>
  </w:style>
  <w:style w:type="paragraph" w:customStyle="1" w:styleId="E1A5463CF3614800B2990022A7E46777">
    <w:name w:val="E1A5463CF3614800B2990022A7E46777"/>
    <w:rsid w:val="00A30903"/>
  </w:style>
  <w:style w:type="paragraph" w:customStyle="1" w:styleId="0A17D6A1CAA0444ABC85AB06C721A811">
    <w:name w:val="0A17D6A1CAA0444ABC85AB06C721A811"/>
    <w:rsid w:val="00A30903"/>
  </w:style>
  <w:style w:type="paragraph" w:customStyle="1" w:styleId="244EF18D7E0D42E5BA3F6994455FB41B">
    <w:name w:val="244EF18D7E0D42E5BA3F6994455FB41B"/>
    <w:rsid w:val="00A30903"/>
  </w:style>
  <w:style w:type="paragraph" w:customStyle="1" w:styleId="4F416DFBD0AB4609B337416C249DD7C8">
    <w:name w:val="4F416DFBD0AB4609B337416C249DD7C8"/>
    <w:rsid w:val="00A30903"/>
  </w:style>
  <w:style w:type="paragraph" w:customStyle="1" w:styleId="A97EB4AD366D44BDAE3B142EFF114255">
    <w:name w:val="A97EB4AD366D44BDAE3B142EFF114255"/>
    <w:rsid w:val="00A30903"/>
  </w:style>
  <w:style w:type="paragraph" w:customStyle="1" w:styleId="28D9682BA7E04B8BBDA4ED62C7321E67">
    <w:name w:val="28D9682BA7E04B8BBDA4ED62C7321E67"/>
    <w:rsid w:val="00A30903"/>
  </w:style>
  <w:style w:type="paragraph" w:customStyle="1" w:styleId="462E29A2D4974E958905CEB55B8A5FA4">
    <w:name w:val="462E29A2D4974E958905CEB55B8A5FA4"/>
    <w:rsid w:val="00A30903"/>
  </w:style>
  <w:style w:type="paragraph" w:customStyle="1" w:styleId="C787F4D5C12945958275EC6DC44FF76C12">
    <w:name w:val="C787F4D5C12945958275EC6DC44FF76C12"/>
    <w:rsid w:val="00A30903"/>
    <w:rPr>
      <w:rFonts w:eastAsiaTheme="minorHAnsi"/>
      <w:lang w:val="es-EC" w:eastAsia="en-US"/>
    </w:rPr>
  </w:style>
  <w:style w:type="paragraph" w:customStyle="1" w:styleId="1346B9DA67EA406B8EC72B01BEC7428E28">
    <w:name w:val="1346B9DA67EA406B8EC72B01BEC7428E28"/>
    <w:rsid w:val="00A30903"/>
    <w:rPr>
      <w:rFonts w:eastAsiaTheme="minorHAnsi"/>
      <w:lang w:val="es-EC" w:eastAsia="en-US"/>
    </w:rPr>
  </w:style>
  <w:style w:type="paragraph" w:customStyle="1" w:styleId="D48B78BA59304391A27962A43421EF6428">
    <w:name w:val="D48B78BA59304391A27962A43421EF6428"/>
    <w:rsid w:val="00A30903"/>
    <w:rPr>
      <w:rFonts w:eastAsiaTheme="minorHAnsi"/>
      <w:lang w:val="es-EC" w:eastAsia="en-US"/>
    </w:rPr>
  </w:style>
  <w:style w:type="paragraph" w:customStyle="1" w:styleId="B7C07A82DE7F4FFD94435CB4535CC40F28">
    <w:name w:val="B7C07A82DE7F4FFD94435CB4535CC40F28"/>
    <w:rsid w:val="00A30903"/>
    <w:rPr>
      <w:rFonts w:eastAsiaTheme="minorHAnsi"/>
      <w:lang w:val="es-EC" w:eastAsia="en-US"/>
    </w:rPr>
  </w:style>
  <w:style w:type="paragraph" w:customStyle="1" w:styleId="F53A35E6664848978E95535C1D11C98128">
    <w:name w:val="F53A35E6664848978E95535C1D11C98128"/>
    <w:rsid w:val="00A30903"/>
    <w:rPr>
      <w:rFonts w:eastAsiaTheme="minorHAnsi"/>
      <w:lang w:val="es-EC" w:eastAsia="en-US"/>
    </w:rPr>
  </w:style>
  <w:style w:type="paragraph" w:customStyle="1" w:styleId="9E626E45202F414F9108243F6FBA830928">
    <w:name w:val="9E626E45202F414F9108243F6FBA830928"/>
    <w:rsid w:val="00A30903"/>
    <w:rPr>
      <w:rFonts w:eastAsiaTheme="minorHAnsi"/>
      <w:lang w:val="es-EC" w:eastAsia="en-US"/>
    </w:rPr>
  </w:style>
  <w:style w:type="paragraph" w:customStyle="1" w:styleId="EE2139BB3E06499E9166BC5DF14926E228">
    <w:name w:val="EE2139BB3E06499E9166BC5DF14926E228"/>
    <w:rsid w:val="00A30903"/>
    <w:rPr>
      <w:rFonts w:eastAsiaTheme="minorHAnsi"/>
      <w:lang w:val="es-EC" w:eastAsia="en-US"/>
    </w:rPr>
  </w:style>
  <w:style w:type="paragraph" w:customStyle="1" w:styleId="10845DBE96C342C285CCD6E528AB26B128">
    <w:name w:val="10845DBE96C342C285CCD6E528AB26B128"/>
    <w:rsid w:val="00A30903"/>
    <w:rPr>
      <w:rFonts w:eastAsiaTheme="minorHAnsi"/>
      <w:lang w:val="es-EC" w:eastAsia="en-US"/>
    </w:rPr>
  </w:style>
  <w:style w:type="paragraph" w:customStyle="1" w:styleId="4F4C068E327D4225AE9CA58505E73A8E25">
    <w:name w:val="4F4C068E327D4225AE9CA58505E73A8E25"/>
    <w:rsid w:val="00A30903"/>
    <w:rPr>
      <w:rFonts w:eastAsiaTheme="minorHAnsi"/>
      <w:lang w:val="es-EC" w:eastAsia="en-US"/>
    </w:rPr>
  </w:style>
  <w:style w:type="paragraph" w:customStyle="1" w:styleId="A992BAC19587424888D2ADEFB649773026">
    <w:name w:val="A992BAC19587424888D2ADEFB649773026"/>
    <w:rsid w:val="00A30903"/>
    <w:rPr>
      <w:rFonts w:eastAsiaTheme="minorHAnsi"/>
      <w:lang w:val="es-EC" w:eastAsia="en-US"/>
    </w:rPr>
  </w:style>
  <w:style w:type="paragraph" w:customStyle="1" w:styleId="71E9232CC4D94F8BAAB040A194F427B826">
    <w:name w:val="71E9232CC4D94F8BAAB040A194F427B826"/>
    <w:rsid w:val="00A30903"/>
    <w:rPr>
      <w:rFonts w:eastAsiaTheme="minorHAnsi"/>
      <w:lang w:val="es-EC" w:eastAsia="en-US"/>
    </w:rPr>
  </w:style>
  <w:style w:type="paragraph" w:customStyle="1" w:styleId="B9DF7B1A46DF4B969903E92B2F1AAD2C28">
    <w:name w:val="B9DF7B1A46DF4B969903E92B2F1AAD2C28"/>
    <w:rsid w:val="00A30903"/>
    <w:rPr>
      <w:rFonts w:eastAsiaTheme="minorHAnsi"/>
      <w:lang w:val="es-EC" w:eastAsia="en-US"/>
    </w:rPr>
  </w:style>
  <w:style w:type="paragraph" w:customStyle="1" w:styleId="881B1BE5CDEC4F929C56A71ED40075B328">
    <w:name w:val="881B1BE5CDEC4F929C56A71ED40075B328"/>
    <w:rsid w:val="00A30903"/>
    <w:rPr>
      <w:rFonts w:eastAsiaTheme="minorHAnsi"/>
      <w:lang w:val="es-EC" w:eastAsia="en-US"/>
    </w:rPr>
  </w:style>
  <w:style w:type="paragraph" w:customStyle="1" w:styleId="CE75B8F21FC74AEA8D63FF00918B8B8F28">
    <w:name w:val="CE75B8F21FC74AEA8D63FF00918B8B8F28"/>
    <w:rsid w:val="00A30903"/>
    <w:rPr>
      <w:rFonts w:eastAsiaTheme="minorHAnsi"/>
      <w:lang w:val="es-EC" w:eastAsia="en-US"/>
    </w:rPr>
  </w:style>
  <w:style w:type="paragraph" w:customStyle="1" w:styleId="DA10A2CE462E4344AFB75924CE6FA73F25">
    <w:name w:val="DA10A2CE462E4344AFB75924CE6FA73F25"/>
    <w:rsid w:val="00A30903"/>
    <w:rPr>
      <w:rFonts w:eastAsiaTheme="minorHAnsi"/>
      <w:lang w:val="es-EC" w:eastAsia="en-US"/>
    </w:rPr>
  </w:style>
  <w:style w:type="paragraph" w:customStyle="1" w:styleId="37DA746D94EB154BBF4F33177E3045F212">
    <w:name w:val="37DA746D94EB154BBF4F33177E3045F212"/>
    <w:rsid w:val="00A30903"/>
    <w:rPr>
      <w:rFonts w:eastAsiaTheme="minorHAnsi"/>
      <w:lang w:val="es-EC" w:eastAsia="en-US"/>
    </w:rPr>
  </w:style>
  <w:style w:type="paragraph" w:customStyle="1" w:styleId="01705F66845A4A39AE7519BEAC52C69921">
    <w:name w:val="01705F66845A4A39AE7519BEAC52C69921"/>
    <w:rsid w:val="00A30903"/>
    <w:rPr>
      <w:rFonts w:eastAsiaTheme="minorHAnsi"/>
      <w:lang w:val="es-EC" w:eastAsia="en-US"/>
    </w:rPr>
  </w:style>
  <w:style w:type="paragraph" w:customStyle="1" w:styleId="E5C8704FC8084DAE9BC60D23909BA54B21">
    <w:name w:val="E5C8704FC8084DAE9BC60D23909BA54B21"/>
    <w:rsid w:val="00A30903"/>
    <w:rPr>
      <w:rFonts w:eastAsiaTheme="minorHAnsi"/>
      <w:lang w:val="es-EC" w:eastAsia="en-US"/>
    </w:rPr>
  </w:style>
  <w:style w:type="paragraph" w:customStyle="1" w:styleId="BF33E177B7694A8B858944C089A8216221">
    <w:name w:val="BF33E177B7694A8B858944C089A8216221"/>
    <w:rsid w:val="00A30903"/>
    <w:rPr>
      <w:rFonts w:eastAsiaTheme="minorHAnsi"/>
      <w:lang w:val="es-EC" w:eastAsia="en-US"/>
    </w:rPr>
  </w:style>
  <w:style w:type="paragraph" w:customStyle="1" w:styleId="19B6194F2F92406F8F3E2F1BCAD3057921">
    <w:name w:val="19B6194F2F92406F8F3E2F1BCAD3057921"/>
    <w:rsid w:val="00A30903"/>
    <w:rPr>
      <w:rFonts w:eastAsiaTheme="minorHAnsi"/>
      <w:lang w:val="es-EC" w:eastAsia="en-US"/>
    </w:rPr>
  </w:style>
  <w:style w:type="paragraph" w:customStyle="1" w:styleId="4F6F29408B39484AADB0667328761F1F21">
    <w:name w:val="4F6F29408B39484AADB0667328761F1F21"/>
    <w:rsid w:val="00A30903"/>
    <w:rPr>
      <w:rFonts w:eastAsiaTheme="minorHAnsi"/>
      <w:lang w:val="es-EC" w:eastAsia="en-US"/>
    </w:rPr>
  </w:style>
  <w:style w:type="paragraph" w:customStyle="1" w:styleId="626B10955F14442BA2A18812EAC3820321">
    <w:name w:val="626B10955F14442BA2A18812EAC3820321"/>
    <w:rsid w:val="00A30903"/>
    <w:rPr>
      <w:rFonts w:eastAsiaTheme="minorHAnsi"/>
      <w:lang w:val="es-EC" w:eastAsia="en-US"/>
    </w:rPr>
  </w:style>
  <w:style w:type="paragraph" w:customStyle="1" w:styleId="0E87E0CC760445918E28B05A55157F7421">
    <w:name w:val="0E87E0CC760445918E28B05A55157F7421"/>
    <w:rsid w:val="00A30903"/>
    <w:rPr>
      <w:rFonts w:eastAsiaTheme="minorHAnsi"/>
      <w:lang w:val="es-EC" w:eastAsia="en-US"/>
    </w:rPr>
  </w:style>
  <w:style w:type="paragraph" w:customStyle="1" w:styleId="29F690D70BA1403EAB02E07639901AB59">
    <w:name w:val="29F690D70BA1403EAB02E07639901AB59"/>
    <w:rsid w:val="00A30903"/>
    <w:rPr>
      <w:rFonts w:eastAsiaTheme="minorHAnsi"/>
      <w:lang w:val="es-EC" w:eastAsia="en-US"/>
    </w:rPr>
  </w:style>
  <w:style w:type="paragraph" w:customStyle="1" w:styleId="F491F109D9174AFFAAA6F595D9D3F11D8">
    <w:name w:val="F491F109D9174AFFAAA6F595D9D3F11D8"/>
    <w:rsid w:val="00A30903"/>
    <w:rPr>
      <w:rFonts w:eastAsiaTheme="minorHAnsi"/>
      <w:lang w:val="es-EC" w:eastAsia="en-US"/>
    </w:rPr>
  </w:style>
  <w:style w:type="paragraph" w:customStyle="1" w:styleId="82B270B8117E4EB68FF2B8DEBFC5CCB78">
    <w:name w:val="82B270B8117E4EB68FF2B8DEBFC5CCB78"/>
    <w:rsid w:val="00A30903"/>
    <w:rPr>
      <w:rFonts w:eastAsiaTheme="minorHAnsi"/>
      <w:lang w:val="es-EC" w:eastAsia="en-US"/>
    </w:rPr>
  </w:style>
  <w:style w:type="paragraph" w:customStyle="1" w:styleId="E456361D742E4921A56AF48A8AE105B48">
    <w:name w:val="E456361D742E4921A56AF48A8AE105B48"/>
    <w:rsid w:val="00A30903"/>
    <w:rPr>
      <w:rFonts w:eastAsiaTheme="minorHAnsi"/>
      <w:lang w:val="es-EC" w:eastAsia="en-US"/>
    </w:rPr>
  </w:style>
  <w:style w:type="paragraph" w:customStyle="1" w:styleId="75A04814266E4C61BC2FDC5A022A8CF68">
    <w:name w:val="75A04814266E4C61BC2FDC5A022A8CF68"/>
    <w:rsid w:val="00A30903"/>
    <w:rPr>
      <w:rFonts w:eastAsiaTheme="minorHAnsi"/>
      <w:lang w:val="es-EC" w:eastAsia="en-US"/>
    </w:rPr>
  </w:style>
  <w:style w:type="paragraph" w:customStyle="1" w:styleId="A840397D5E6C44729485060FE7C256636">
    <w:name w:val="A840397D5E6C44729485060FE7C256636"/>
    <w:rsid w:val="00A30903"/>
    <w:rPr>
      <w:rFonts w:eastAsiaTheme="minorHAnsi"/>
      <w:lang w:val="es-EC" w:eastAsia="en-US"/>
    </w:rPr>
  </w:style>
  <w:style w:type="paragraph" w:customStyle="1" w:styleId="C75B3A0537DF40128292EAF1225E75DA6">
    <w:name w:val="C75B3A0537DF40128292EAF1225E75DA6"/>
    <w:rsid w:val="00A30903"/>
    <w:rPr>
      <w:rFonts w:eastAsiaTheme="minorHAnsi"/>
      <w:lang w:val="es-EC" w:eastAsia="en-US"/>
    </w:rPr>
  </w:style>
  <w:style w:type="paragraph" w:customStyle="1" w:styleId="6A97DE27BC9948A0A9D72843CF00BC9B6">
    <w:name w:val="6A97DE27BC9948A0A9D72843CF00BC9B6"/>
    <w:rsid w:val="00A30903"/>
    <w:rPr>
      <w:rFonts w:eastAsiaTheme="minorHAnsi"/>
      <w:lang w:val="es-EC" w:eastAsia="en-US"/>
    </w:rPr>
  </w:style>
  <w:style w:type="paragraph" w:customStyle="1" w:styleId="F8351520543349109B453808EBB7472C6">
    <w:name w:val="F8351520543349109B453808EBB7472C6"/>
    <w:rsid w:val="00A30903"/>
    <w:rPr>
      <w:rFonts w:eastAsiaTheme="minorHAnsi"/>
      <w:lang w:val="es-EC" w:eastAsia="en-US"/>
    </w:rPr>
  </w:style>
  <w:style w:type="paragraph" w:customStyle="1" w:styleId="BCFA448AFB5E452782F34DC9BCDBBDEE6">
    <w:name w:val="BCFA448AFB5E452782F34DC9BCDBBDEE6"/>
    <w:rsid w:val="00A30903"/>
    <w:rPr>
      <w:rFonts w:eastAsiaTheme="minorHAnsi"/>
      <w:lang w:val="es-EC" w:eastAsia="en-US"/>
    </w:rPr>
  </w:style>
  <w:style w:type="paragraph" w:customStyle="1" w:styleId="AEA3795B1C494FA78D92E6BBD54B380F6">
    <w:name w:val="AEA3795B1C494FA78D92E6BBD54B380F6"/>
    <w:rsid w:val="00A30903"/>
    <w:rPr>
      <w:rFonts w:eastAsiaTheme="minorHAnsi"/>
      <w:lang w:val="es-EC" w:eastAsia="en-US"/>
    </w:rPr>
  </w:style>
  <w:style w:type="paragraph" w:customStyle="1" w:styleId="F8D4904BA2D24DCC9CF2A65D9DEB45326">
    <w:name w:val="F8D4904BA2D24DCC9CF2A65D9DEB45326"/>
    <w:rsid w:val="00A30903"/>
    <w:rPr>
      <w:rFonts w:eastAsiaTheme="minorHAnsi"/>
      <w:lang w:val="es-EC" w:eastAsia="en-US"/>
    </w:rPr>
  </w:style>
  <w:style w:type="paragraph" w:customStyle="1" w:styleId="E6AEF4DD93664E58BCE51E2FD88D6C416">
    <w:name w:val="E6AEF4DD93664E58BCE51E2FD88D6C416"/>
    <w:rsid w:val="00A30903"/>
    <w:rPr>
      <w:rFonts w:eastAsiaTheme="minorHAnsi"/>
      <w:lang w:val="es-EC" w:eastAsia="en-US"/>
    </w:rPr>
  </w:style>
  <w:style w:type="paragraph" w:customStyle="1" w:styleId="A695C3E8E6464B3CAD74DA03E6B0702B6">
    <w:name w:val="A695C3E8E6464B3CAD74DA03E6B0702B6"/>
    <w:rsid w:val="00A30903"/>
    <w:rPr>
      <w:rFonts w:eastAsiaTheme="minorHAnsi"/>
      <w:lang w:val="es-EC" w:eastAsia="en-US"/>
    </w:rPr>
  </w:style>
  <w:style w:type="paragraph" w:customStyle="1" w:styleId="E3E0D22FB3AA42C091D13AF46CCF47766">
    <w:name w:val="E3E0D22FB3AA42C091D13AF46CCF47766"/>
    <w:rsid w:val="00A30903"/>
    <w:rPr>
      <w:rFonts w:eastAsiaTheme="minorHAnsi"/>
      <w:lang w:val="es-EC" w:eastAsia="en-US"/>
    </w:rPr>
  </w:style>
  <w:style w:type="paragraph" w:customStyle="1" w:styleId="E2CC841D043846B49F030638C58020F813">
    <w:name w:val="E2CC841D043846B49F030638C58020F813"/>
    <w:rsid w:val="00A30903"/>
    <w:rPr>
      <w:rFonts w:eastAsiaTheme="minorHAnsi"/>
      <w:lang w:val="es-EC" w:eastAsia="en-US"/>
    </w:rPr>
  </w:style>
  <w:style w:type="paragraph" w:customStyle="1" w:styleId="10F8CDC4A7914AD8AA94E2C38433343513">
    <w:name w:val="10F8CDC4A7914AD8AA94E2C38433343513"/>
    <w:rsid w:val="00A30903"/>
    <w:rPr>
      <w:rFonts w:eastAsiaTheme="minorHAnsi"/>
      <w:lang w:val="es-EC" w:eastAsia="en-US"/>
    </w:rPr>
  </w:style>
  <w:style w:type="paragraph" w:customStyle="1" w:styleId="2182B824C37B4D77B1563BDCF3CBA90113">
    <w:name w:val="2182B824C37B4D77B1563BDCF3CBA90113"/>
    <w:rsid w:val="00A30903"/>
    <w:rPr>
      <w:rFonts w:eastAsiaTheme="minorHAnsi"/>
      <w:lang w:val="es-EC" w:eastAsia="en-US"/>
    </w:rPr>
  </w:style>
  <w:style w:type="paragraph" w:customStyle="1" w:styleId="E700805F326C4610B6BFCADE6D5C08A92">
    <w:name w:val="E700805F326C4610B6BFCADE6D5C08A92"/>
    <w:rsid w:val="00A30903"/>
    <w:rPr>
      <w:rFonts w:eastAsiaTheme="minorHAnsi"/>
      <w:lang w:val="es-EC" w:eastAsia="en-US"/>
    </w:rPr>
  </w:style>
  <w:style w:type="paragraph" w:customStyle="1" w:styleId="C05879E036DE4CFD902A15B69B6435BB2">
    <w:name w:val="C05879E036DE4CFD902A15B69B6435BB2"/>
    <w:rsid w:val="00A30903"/>
    <w:rPr>
      <w:rFonts w:eastAsiaTheme="minorHAnsi"/>
      <w:lang w:val="es-EC" w:eastAsia="en-US"/>
    </w:rPr>
  </w:style>
  <w:style w:type="paragraph" w:customStyle="1" w:styleId="2BD56F449C724EF3B1E286A80C8ECDB013">
    <w:name w:val="2BD56F449C724EF3B1E286A80C8ECDB013"/>
    <w:rsid w:val="00A30903"/>
    <w:rPr>
      <w:rFonts w:eastAsiaTheme="minorHAnsi"/>
      <w:lang w:val="es-EC" w:eastAsia="en-US"/>
    </w:rPr>
  </w:style>
  <w:style w:type="paragraph" w:customStyle="1" w:styleId="8EAE612E3A4D43CF8223846F68390C9D13">
    <w:name w:val="8EAE612E3A4D43CF8223846F68390C9D13"/>
    <w:rsid w:val="00A30903"/>
    <w:rPr>
      <w:rFonts w:eastAsiaTheme="minorHAnsi"/>
      <w:lang w:val="es-EC" w:eastAsia="en-US"/>
    </w:rPr>
  </w:style>
  <w:style w:type="paragraph" w:customStyle="1" w:styleId="18C7C69FC3774A8FA5C15E8B74D93D2613">
    <w:name w:val="18C7C69FC3774A8FA5C15E8B74D93D2613"/>
    <w:rsid w:val="00A30903"/>
    <w:rPr>
      <w:rFonts w:eastAsiaTheme="minorHAnsi"/>
      <w:lang w:val="es-EC" w:eastAsia="en-US"/>
    </w:rPr>
  </w:style>
  <w:style w:type="paragraph" w:customStyle="1" w:styleId="23CAB85223594894AB225A9E2B570FE813">
    <w:name w:val="23CAB85223594894AB225A9E2B570FE813"/>
    <w:rsid w:val="00A30903"/>
    <w:rPr>
      <w:rFonts w:eastAsiaTheme="minorHAnsi"/>
      <w:lang w:val="es-EC" w:eastAsia="en-US"/>
    </w:rPr>
  </w:style>
  <w:style w:type="paragraph" w:customStyle="1" w:styleId="44237308E1F546CBA7ADF7D45EDA0D8B13">
    <w:name w:val="44237308E1F546CBA7ADF7D45EDA0D8B13"/>
    <w:rsid w:val="00A30903"/>
    <w:rPr>
      <w:rFonts w:eastAsiaTheme="minorHAnsi"/>
      <w:lang w:val="es-EC" w:eastAsia="en-US"/>
    </w:rPr>
  </w:style>
  <w:style w:type="paragraph" w:customStyle="1" w:styleId="D09A44C6D0CA4C5F813946D6E2509DE913">
    <w:name w:val="D09A44C6D0CA4C5F813946D6E2509DE913"/>
    <w:rsid w:val="00A30903"/>
    <w:rPr>
      <w:rFonts w:eastAsiaTheme="minorHAnsi"/>
      <w:lang w:val="es-EC" w:eastAsia="en-US"/>
    </w:rPr>
  </w:style>
  <w:style w:type="paragraph" w:customStyle="1" w:styleId="C112DF06C6F043429AD1BDE3728D4C751">
    <w:name w:val="C112DF06C6F043429AD1BDE3728D4C751"/>
    <w:rsid w:val="00A30903"/>
    <w:rPr>
      <w:rFonts w:eastAsiaTheme="minorHAnsi"/>
      <w:lang w:val="es-EC" w:eastAsia="en-US"/>
    </w:rPr>
  </w:style>
  <w:style w:type="paragraph" w:customStyle="1" w:styleId="6EDA404768614465A23BF5B10EF087B01">
    <w:name w:val="6EDA404768614465A23BF5B10EF087B01"/>
    <w:rsid w:val="00A30903"/>
    <w:rPr>
      <w:rFonts w:eastAsiaTheme="minorHAnsi"/>
      <w:lang w:val="es-EC" w:eastAsia="en-US"/>
    </w:rPr>
  </w:style>
  <w:style w:type="paragraph" w:customStyle="1" w:styleId="71CE4837346C49DA9E9401A855F6B2FF1">
    <w:name w:val="71CE4837346C49DA9E9401A855F6B2FF1"/>
    <w:rsid w:val="00A30903"/>
    <w:rPr>
      <w:rFonts w:eastAsiaTheme="minorHAnsi"/>
      <w:lang w:val="es-EC" w:eastAsia="en-US"/>
    </w:rPr>
  </w:style>
  <w:style w:type="paragraph" w:customStyle="1" w:styleId="9646AE70335749B0930518B4AA34F57E1">
    <w:name w:val="9646AE70335749B0930518B4AA34F57E1"/>
    <w:rsid w:val="00A30903"/>
    <w:rPr>
      <w:rFonts w:eastAsiaTheme="minorHAnsi"/>
      <w:lang w:val="es-EC" w:eastAsia="en-US"/>
    </w:rPr>
  </w:style>
  <w:style w:type="paragraph" w:customStyle="1" w:styleId="A1996D27117E4035AFE35B9BAF9A83D11">
    <w:name w:val="A1996D27117E4035AFE35B9BAF9A83D11"/>
    <w:rsid w:val="00A30903"/>
    <w:rPr>
      <w:rFonts w:eastAsiaTheme="minorHAnsi"/>
      <w:lang w:val="es-EC" w:eastAsia="en-US"/>
    </w:rPr>
  </w:style>
  <w:style w:type="paragraph" w:customStyle="1" w:styleId="244EF18D7E0D42E5BA3F6994455FB41B1">
    <w:name w:val="244EF18D7E0D42E5BA3F6994455FB41B1"/>
    <w:rsid w:val="00A30903"/>
    <w:rPr>
      <w:rFonts w:eastAsiaTheme="minorHAnsi"/>
      <w:lang w:val="es-EC" w:eastAsia="en-US"/>
    </w:rPr>
  </w:style>
  <w:style w:type="paragraph" w:customStyle="1" w:styleId="28D9682BA7E04B8BBDA4ED62C7321E671">
    <w:name w:val="28D9682BA7E04B8BBDA4ED62C7321E671"/>
    <w:rsid w:val="00A30903"/>
    <w:rPr>
      <w:rFonts w:eastAsiaTheme="minorHAnsi"/>
      <w:lang w:val="es-EC" w:eastAsia="en-US"/>
    </w:rPr>
  </w:style>
  <w:style w:type="paragraph" w:customStyle="1" w:styleId="4F416DFBD0AB4609B337416C249DD7C81">
    <w:name w:val="4F416DFBD0AB4609B337416C249DD7C81"/>
    <w:rsid w:val="00A30903"/>
    <w:rPr>
      <w:rFonts w:eastAsiaTheme="minorHAnsi"/>
      <w:lang w:val="es-EC" w:eastAsia="en-US"/>
    </w:rPr>
  </w:style>
  <w:style w:type="paragraph" w:customStyle="1" w:styleId="462E29A2D4974E958905CEB55B8A5FA41">
    <w:name w:val="462E29A2D4974E958905CEB55B8A5FA41"/>
    <w:rsid w:val="00A30903"/>
    <w:rPr>
      <w:rFonts w:eastAsiaTheme="minorHAnsi"/>
      <w:lang w:val="es-EC" w:eastAsia="en-US"/>
    </w:rPr>
  </w:style>
  <w:style w:type="paragraph" w:customStyle="1" w:styleId="A97EB4AD366D44BDAE3B142EFF1142551">
    <w:name w:val="A97EB4AD366D44BDAE3B142EFF1142551"/>
    <w:rsid w:val="00A30903"/>
    <w:rPr>
      <w:rFonts w:eastAsiaTheme="minorHAnsi"/>
      <w:lang w:val="es-EC" w:eastAsia="en-US"/>
    </w:rPr>
  </w:style>
  <w:style w:type="paragraph" w:customStyle="1" w:styleId="F9FEE0623D6849869FBC484FEBAA72AD13">
    <w:name w:val="F9FEE0623D6849869FBC484FEBAA72AD13"/>
    <w:rsid w:val="00A30903"/>
    <w:rPr>
      <w:rFonts w:eastAsiaTheme="minorHAnsi"/>
      <w:lang w:val="es-EC" w:eastAsia="en-US"/>
    </w:rPr>
  </w:style>
  <w:style w:type="paragraph" w:customStyle="1" w:styleId="2DF2C7AE28084371A6E04B14C148E31513">
    <w:name w:val="2DF2C7AE28084371A6E04B14C148E31513"/>
    <w:rsid w:val="00A30903"/>
    <w:rPr>
      <w:rFonts w:eastAsiaTheme="minorHAnsi"/>
      <w:lang w:val="es-EC" w:eastAsia="en-US"/>
    </w:rPr>
  </w:style>
  <w:style w:type="paragraph" w:customStyle="1" w:styleId="C787F4D5C12945958275EC6DC44FF76C13">
    <w:name w:val="C787F4D5C12945958275EC6DC44FF76C13"/>
    <w:rsid w:val="00A30903"/>
    <w:rPr>
      <w:rFonts w:eastAsiaTheme="minorHAnsi"/>
      <w:lang w:val="es-EC" w:eastAsia="en-US"/>
    </w:rPr>
  </w:style>
  <w:style w:type="paragraph" w:customStyle="1" w:styleId="1346B9DA67EA406B8EC72B01BEC7428E29">
    <w:name w:val="1346B9DA67EA406B8EC72B01BEC7428E29"/>
    <w:rsid w:val="00A30903"/>
    <w:rPr>
      <w:rFonts w:eastAsiaTheme="minorHAnsi"/>
      <w:lang w:val="es-EC" w:eastAsia="en-US"/>
    </w:rPr>
  </w:style>
  <w:style w:type="paragraph" w:customStyle="1" w:styleId="D48B78BA59304391A27962A43421EF6429">
    <w:name w:val="D48B78BA59304391A27962A43421EF6429"/>
    <w:rsid w:val="00A30903"/>
    <w:rPr>
      <w:rFonts w:eastAsiaTheme="minorHAnsi"/>
      <w:lang w:val="es-EC" w:eastAsia="en-US"/>
    </w:rPr>
  </w:style>
  <w:style w:type="paragraph" w:customStyle="1" w:styleId="B7C07A82DE7F4FFD94435CB4535CC40F29">
    <w:name w:val="B7C07A82DE7F4FFD94435CB4535CC40F29"/>
    <w:rsid w:val="00A30903"/>
    <w:rPr>
      <w:rFonts w:eastAsiaTheme="minorHAnsi"/>
      <w:lang w:val="es-EC" w:eastAsia="en-US"/>
    </w:rPr>
  </w:style>
  <w:style w:type="paragraph" w:customStyle="1" w:styleId="F53A35E6664848978E95535C1D11C98129">
    <w:name w:val="F53A35E6664848978E95535C1D11C98129"/>
    <w:rsid w:val="00A30903"/>
    <w:rPr>
      <w:rFonts w:eastAsiaTheme="minorHAnsi"/>
      <w:lang w:val="es-EC" w:eastAsia="en-US"/>
    </w:rPr>
  </w:style>
  <w:style w:type="paragraph" w:customStyle="1" w:styleId="9E626E45202F414F9108243F6FBA830929">
    <w:name w:val="9E626E45202F414F9108243F6FBA830929"/>
    <w:rsid w:val="00A30903"/>
    <w:rPr>
      <w:rFonts w:eastAsiaTheme="minorHAnsi"/>
      <w:lang w:val="es-EC" w:eastAsia="en-US"/>
    </w:rPr>
  </w:style>
  <w:style w:type="paragraph" w:customStyle="1" w:styleId="EE2139BB3E06499E9166BC5DF14926E229">
    <w:name w:val="EE2139BB3E06499E9166BC5DF14926E229"/>
    <w:rsid w:val="00A30903"/>
    <w:rPr>
      <w:rFonts w:eastAsiaTheme="minorHAnsi"/>
      <w:lang w:val="es-EC" w:eastAsia="en-US"/>
    </w:rPr>
  </w:style>
  <w:style w:type="paragraph" w:customStyle="1" w:styleId="10845DBE96C342C285CCD6E528AB26B129">
    <w:name w:val="10845DBE96C342C285CCD6E528AB26B129"/>
    <w:rsid w:val="00A30903"/>
    <w:rPr>
      <w:rFonts w:eastAsiaTheme="minorHAnsi"/>
      <w:lang w:val="es-EC" w:eastAsia="en-US"/>
    </w:rPr>
  </w:style>
  <w:style w:type="paragraph" w:customStyle="1" w:styleId="4F4C068E327D4225AE9CA58505E73A8E26">
    <w:name w:val="4F4C068E327D4225AE9CA58505E73A8E26"/>
    <w:rsid w:val="00A30903"/>
    <w:rPr>
      <w:rFonts w:eastAsiaTheme="minorHAnsi"/>
      <w:lang w:val="es-EC" w:eastAsia="en-US"/>
    </w:rPr>
  </w:style>
  <w:style w:type="paragraph" w:customStyle="1" w:styleId="A992BAC19587424888D2ADEFB649773027">
    <w:name w:val="A992BAC19587424888D2ADEFB649773027"/>
    <w:rsid w:val="00A30903"/>
    <w:rPr>
      <w:rFonts w:eastAsiaTheme="minorHAnsi"/>
      <w:lang w:val="es-EC" w:eastAsia="en-US"/>
    </w:rPr>
  </w:style>
  <w:style w:type="paragraph" w:customStyle="1" w:styleId="71E9232CC4D94F8BAAB040A194F427B827">
    <w:name w:val="71E9232CC4D94F8BAAB040A194F427B827"/>
    <w:rsid w:val="00A30903"/>
    <w:rPr>
      <w:rFonts w:eastAsiaTheme="minorHAnsi"/>
      <w:lang w:val="es-EC" w:eastAsia="en-US"/>
    </w:rPr>
  </w:style>
  <w:style w:type="paragraph" w:customStyle="1" w:styleId="B9DF7B1A46DF4B969903E92B2F1AAD2C29">
    <w:name w:val="B9DF7B1A46DF4B969903E92B2F1AAD2C29"/>
    <w:rsid w:val="00A30903"/>
    <w:rPr>
      <w:rFonts w:eastAsiaTheme="minorHAnsi"/>
      <w:lang w:val="es-EC" w:eastAsia="en-US"/>
    </w:rPr>
  </w:style>
  <w:style w:type="paragraph" w:customStyle="1" w:styleId="881B1BE5CDEC4F929C56A71ED40075B329">
    <w:name w:val="881B1BE5CDEC4F929C56A71ED40075B329"/>
    <w:rsid w:val="00A30903"/>
    <w:rPr>
      <w:rFonts w:eastAsiaTheme="minorHAnsi"/>
      <w:lang w:val="es-EC" w:eastAsia="en-US"/>
    </w:rPr>
  </w:style>
  <w:style w:type="paragraph" w:customStyle="1" w:styleId="CE75B8F21FC74AEA8D63FF00918B8B8F29">
    <w:name w:val="CE75B8F21FC74AEA8D63FF00918B8B8F29"/>
    <w:rsid w:val="00A30903"/>
    <w:rPr>
      <w:rFonts w:eastAsiaTheme="minorHAnsi"/>
      <w:lang w:val="es-EC" w:eastAsia="en-US"/>
    </w:rPr>
  </w:style>
  <w:style w:type="paragraph" w:customStyle="1" w:styleId="DA10A2CE462E4344AFB75924CE6FA73F26">
    <w:name w:val="DA10A2CE462E4344AFB75924CE6FA73F26"/>
    <w:rsid w:val="00A30903"/>
    <w:rPr>
      <w:rFonts w:eastAsiaTheme="minorHAnsi"/>
      <w:lang w:val="es-EC" w:eastAsia="en-US"/>
    </w:rPr>
  </w:style>
  <w:style w:type="paragraph" w:customStyle="1" w:styleId="37DA746D94EB154BBF4F33177E3045F213">
    <w:name w:val="37DA746D94EB154BBF4F33177E3045F213"/>
    <w:rsid w:val="00A30903"/>
    <w:rPr>
      <w:rFonts w:eastAsiaTheme="minorHAnsi"/>
      <w:lang w:val="es-EC" w:eastAsia="en-US"/>
    </w:rPr>
  </w:style>
  <w:style w:type="paragraph" w:customStyle="1" w:styleId="01705F66845A4A39AE7519BEAC52C69922">
    <w:name w:val="01705F66845A4A39AE7519BEAC52C69922"/>
    <w:rsid w:val="00A30903"/>
    <w:rPr>
      <w:rFonts w:eastAsiaTheme="minorHAnsi"/>
      <w:lang w:val="es-EC" w:eastAsia="en-US"/>
    </w:rPr>
  </w:style>
  <w:style w:type="paragraph" w:customStyle="1" w:styleId="E5C8704FC8084DAE9BC60D23909BA54B22">
    <w:name w:val="E5C8704FC8084DAE9BC60D23909BA54B22"/>
    <w:rsid w:val="00A30903"/>
    <w:rPr>
      <w:rFonts w:eastAsiaTheme="minorHAnsi"/>
      <w:lang w:val="es-EC" w:eastAsia="en-US"/>
    </w:rPr>
  </w:style>
  <w:style w:type="paragraph" w:customStyle="1" w:styleId="BF33E177B7694A8B858944C089A8216222">
    <w:name w:val="BF33E177B7694A8B858944C089A8216222"/>
    <w:rsid w:val="00A30903"/>
    <w:rPr>
      <w:rFonts w:eastAsiaTheme="minorHAnsi"/>
      <w:lang w:val="es-EC" w:eastAsia="en-US"/>
    </w:rPr>
  </w:style>
  <w:style w:type="paragraph" w:customStyle="1" w:styleId="19B6194F2F92406F8F3E2F1BCAD3057922">
    <w:name w:val="19B6194F2F92406F8F3E2F1BCAD3057922"/>
    <w:rsid w:val="00A30903"/>
    <w:rPr>
      <w:rFonts w:eastAsiaTheme="minorHAnsi"/>
      <w:lang w:val="es-EC" w:eastAsia="en-US"/>
    </w:rPr>
  </w:style>
  <w:style w:type="paragraph" w:customStyle="1" w:styleId="4F6F29408B39484AADB0667328761F1F22">
    <w:name w:val="4F6F29408B39484AADB0667328761F1F22"/>
    <w:rsid w:val="00A30903"/>
    <w:rPr>
      <w:rFonts w:eastAsiaTheme="minorHAnsi"/>
      <w:lang w:val="es-EC" w:eastAsia="en-US"/>
    </w:rPr>
  </w:style>
  <w:style w:type="paragraph" w:customStyle="1" w:styleId="626B10955F14442BA2A18812EAC3820322">
    <w:name w:val="626B10955F14442BA2A18812EAC3820322"/>
    <w:rsid w:val="00A30903"/>
    <w:rPr>
      <w:rFonts w:eastAsiaTheme="minorHAnsi"/>
      <w:lang w:val="es-EC" w:eastAsia="en-US"/>
    </w:rPr>
  </w:style>
  <w:style w:type="paragraph" w:customStyle="1" w:styleId="0E87E0CC760445918E28B05A55157F7422">
    <w:name w:val="0E87E0CC760445918E28B05A55157F7422"/>
    <w:rsid w:val="00A30903"/>
    <w:rPr>
      <w:rFonts w:eastAsiaTheme="minorHAnsi"/>
      <w:lang w:val="es-EC" w:eastAsia="en-US"/>
    </w:rPr>
  </w:style>
  <w:style w:type="paragraph" w:customStyle="1" w:styleId="29F690D70BA1403EAB02E07639901AB510">
    <w:name w:val="29F690D70BA1403EAB02E07639901AB510"/>
    <w:rsid w:val="00A30903"/>
    <w:rPr>
      <w:rFonts w:eastAsiaTheme="minorHAnsi"/>
      <w:lang w:val="es-EC" w:eastAsia="en-US"/>
    </w:rPr>
  </w:style>
  <w:style w:type="paragraph" w:customStyle="1" w:styleId="F491F109D9174AFFAAA6F595D9D3F11D9">
    <w:name w:val="F491F109D9174AFFAAA6F595D9D3F11D9"/>
    <w:rsid w:val="00A30903"/>
    <w:rPr>
      <w:rFonts w:eastAsiaTheme="minorHAnsi"/>
      <w:lang w:val="es-EC" w:eastAsia="en-US"/>
    </w:rPr>
  </w:style>
  <w:style w:type="paragraph" w:customStyle="1" w:styleId="82B270B8117E4EB68FF2B8DEBFC5CCB79">
    <w:name w:val="82B270B8117E4EB68FF2B8DEBFC5CCB79"/>
    <w:rsid w:val="00A30903"/>
    <w:rPr>
      <w:rFonts w:eastAsiaTheme="minorHAnsi"/>
      <w:lang w:val="es-EC" w:eastAsia="en-US"/>
    </w:rPr>
  </w:style>
  <w:style w:type="paragraph" w:customStyle="1" w:styleId="E456361D742E4921A56AF48A8AE105B49">
    <w:name w:val="E456361D742E4921A56AF48A8AE105B49"/>
    <w:rsid w:val="00A30903"/>
    <w:rPr>
      <w:rFonts w:eastAsiaTheme="minorHAnsi"/>
      <w:lang w:val="es-EC" w:eastAsia="en-US"/>
    </w:rPr>
  </w:style>
  <w:style w:type="paragraph" w:customStyle="1" w:styleId="75A04814266E4C61BC2FDC5A022A8CF69">
    <w:name w:val="75A04814266E4C61BC2FDC5A022A8CF69"/>
    <w:rsid w:val="00A30903"/>
    <w:rPr>
      <w:rFonts w:eastAsiaTheme="minorHAnsi"/>
      <w:lang w:val="es-EC" w:eastAsia="en-US"/>
    </w:rPr>
  </w:style>
  <w:style w:type="paragraph" w:customStyle="1" w:styleId="A840397D5E6C44729485060FE7C256637">
    <w:name w:val="A840397D5E6C44729485060FE7C256637"/>
    <w:rsid w:val="00A30903"/>
    <w:rPr>
      <w:rFonts w:eastAsiaTheme="minorHAnsi"/>
      <w:lang w:val="es-EC" w:eastAsia="en-US"/>
    </w:rPr>
  </w:style>
  <w:style w:type="paragraph" w:customStyle="1" w:styleId="C75B3A0537DF40128292EAF1225E75DA7">
    <w:name w:val="C75B3A0537DF40128292EAF1225E75DA7"/>
    <w:rsid w:val="00A30903"/>
    <w:rPr>
      <w:rFonts w:eastAsiaTheme="minorHAnsi"/>
      <w:lang w:val="es-EC" w:eastAsia="en-US"/>
    </w:rPr>
  </w:style>
  <w:style w:type="paragraph" w:customStyle="1" w:styleId="6A97DE27BC9948A0A9D72843CF00BC9B7">
    <w:name w:val="6A97DE27BC9948A0A9D72843CF00BC9B7"/>
    <w:rsid w:val="00A30903"/>
    <w:rPr>
      <w:rFonts w:eastAsiaTheme="minorHAnsi"/>
      <w:lang w:val="es-EC" w:eastAsia="en-US"/>
    </w:rPr>
  </w:style>
  <w:style w:type="paragraph" w:customStyle="1" w:styleId="F8351520543349109B453808EBB7472C7">
    <w:name w:val="F8351520543349109B453808EBB7472C7"/>
    <w:rsid w:val="00A30903"/>
    <w:rPr>
      <w:rFonts w:eastAsiaTheme="minorHAnsi"/>
      <w:lang w:val="es-EC" w:eastAsia="en-US"/>
    </w:rPr>
  </w:style>
  <w:style w:type="paragraph" w:customStyle="1" w:styleId="BCFA448AFB5E452782F34DC9BCDBBDEE7">
    <w:name w:val="BCFA448AFB5E452782F34DC9BCDBBDEE7"/>
    <w:rsid w:val="00A30903"/>
    <w:rPr>
      <w:rFonts w:eastAsiaTheme="minorHAnsi"/>
      <w:lang w:val="es-EC" w:eastAsia="en-US"/>
    </w:rPr>
  </w:style>
  <w:style w:type="paragraph" w:customStyle="1" w:styleId="AEA3795B1C494FA78D92E6BBD54B380F7">
    <w:name w:val="AEA3795B1C494FA78D92E6BBD54B380F7"/>
    <w:rsid w:val="00A30903"/>
    <w:rPr>
      <w:rFonts w:eastAsiaTheme="minorHAnsi"/>
      <w:lang w:val="es-EC" w:eastAsia="en-US"/>
    </w:rPr>
  </w:style>
  <w:style w:type="paragraph" w:customStyle="1" w:styleId="F8D4904BA2D24DCC9CF2A65D9DEB45327">
    <w:name w:val="F8D4904BA2D24DCC9CF2A65D9DEB45327"/>
    <w:rsid w:val="00A30903"/>
    <w:rPr>
      <w:rFonts w:eastAsiaTheme="minorHAnsi"/>
      <w:lang w:val="es-EC" w:eastAsia="en-US"/>
    </w:rPr>
  </w:style>
  <w:style w:type="paragraph" w:customStyle="1" w:styleId="E6AEF4DD93664E58BCE51E2FD88D6C417">
    <w:name w:val="E6AEF4DD93664E58BCE51E2FD88D6C417"/>
    <w:rsid w:val="00A30903"/>
    <w:rPr>
      <w:rFonts w:eastAsiaTheme="minorHAnsi"/>
      <w:lang w:val="es-EC" w:eastAsia="en-US"/>
    </w:rPr>
  </w:style>
  <w:style w:type="paragraph" w:customStyle="1" w:styleId="A695C3E8E6464B3CAD74DA03E6B0702B7">
    <w:name w:val="A695C3E8E6464B3CAD74DA03E6B0702B7"/>
    <w:rsid w:val="00A30903"/>
    <w:rPr>
      <w:rFonts w:eastAsiaTheme="minorHAnsi"/>
      <w:lang w:val="es-EC" w:eastAsia="en-US"/>
    </w:rPr>
  </w:style>
  <w:style w:type="paragraph" w:customStyle="1" w:styleId="E3E0D22FB3AA42C091D13AF46CCF47767">
    <w:name w:val="E3E0D22FB3AA42C091D13AF46CCF47767"/>
    <w:rsid w:val="00A30903"/>
    <w:rPr>
      <w:rFonts w:eastAsiaTheme="minorHAnsi"/>
      <w:lang w:val="es-EC" w:eastAsia="en-US"/>
    </w:rPr>
  </w:style>
  <w:style w:type="paragraph" w:customStyle="1" w:styleId="E2CC841D043846B49F030638C58020F814">
    <w:name w:val="E2CC841D043846B49F030638C58020F814"/>
    <w:rsid w:val="00A30903"/>
    <w:rPr>
      <w:rFonts w:eastAsiaTheme="minorHAnsi"/>
      <w:lang w:val="es-EC" w:eastAsia="en-US"/>
    </w:rPr>
  </w:style>
  <w:style w:type="paragraph" w:customStyle="1" w:styleId="10F8CDC4A7914AD8AA94E2C38433343514">
    <w:name w:val="10F8CDC4A7914AD8AA94E2C38433343514"/>
    <w:rsid w:val="00A30903"/>
    <w:rPr>
      <w:rFonts w:eastAsiaTheme="minorHAnsi"/>
      <w:lang w:val="es-EC" w:eastAsia="en-US"/>
    </w:rPr>
  </w:style>
  <w:style w:type="paragraph" w:customStyle="1" w:styleId="2182B824C37B4D77B1563BDCF3CBA90114">
    <w:name w:val="2182B824C37B4D77B1563BDCF3CBA90114"/>
    <w:rsid w:val="00A30903"/>
    <w:rPr>
      <w:rFonts w:eastAsiaTheme="minorHAnsi"/>
      <w:lang w:val="es-EC" w:eastAsia="en-US"/>
    </w:rPr>
  </w:style>
  <w:style w:type="paragraph" w:customStyle="1" w:styleId="E700805F326C4610B6BFCADE6D5C08A93">
    <w:name w:val="E700805F326C4610B6BFCADE6D5C08A93"/>
    <w:rsid w:val="00A30903"/>
    <w:rPr>
      <w:rFonts w:eastAsiaTheme="minorHAnsi"/>
      <w:lang w:val="es-EC" w:eastAsia="en-US"/>
    </w:rPr>
  </w:style>
  <w:style w:type="paragraph" w:customStyle="1" w:styleId="C05879E036DE4CFD902A15B69B6435BB3">
    <w:name w:val="C05879E036DE4CFD902A15B69B6435BB3"/>
    <w:rsid w:val="00A30903"/>
    <w:rPr>
      <w:rFonts w:eastAsiaTheme="minorHAnsi"/>
      <w:lang w:val="es-EC" w:eastAsia="en-US"/>
    </w:rPr>
  </w:style>
  <w:style w:type="paragraph" w:customStyle="1" w:styleId="2BD56F449C724EF3B1E286A80C8ECDB014">
    <w:name w:val="2BD56F449C724EF3B1E286A80C8ECDB014"/>
    <w:rsid w:val="00A30903"/>
    <w:rPr>
      <w:rFonts w:eastAsiaTheme="minorHAnsi"/>
      <w:lang w:val="es-EC" w:eastAsia="en-US"/>
    </w:rPr>
  </w:style>
  <w:style w:type="paragraph" w:customStyle="1" w:styleId="8EAE612E3A4D43CF8223846F68390C9D14">
    <w:name w:val="8EAE612E3A4D43CF8223846F68390C9D14"/>
    <w:rsid w:val="00A30903"/>
    <w:rPr>
      <w:rFonts w:eastAsiaTheme="minorHAnsi"/>
      <w:lang w:val="es-EC" w:eastAsia="en-US"/>
    </w:rPr>
  </w:style>
  <w:style w:type="paragraph" w:customStyle="1" w:styleId="18C7C69FC3774A8FA5C15E8B74D93D2614">
    <w:name w:val="18C7C69FC3774A8FA5C15E8B74D93D2614"/>
    <w:rsid w:val="00A30903"/>
    <w:rPr>
      <w:rFonts w:eastAsiaTheme="minorHAnsi"/>
      <w:lang w:val="es-EC" w:eastAsia="en-US"/>
    </w:rPr>
  </w:style>
  <w:style w:type="paragraph" w:customStyle="1" w:styleId="23CAB85223594894AB225A9E2B570FE814">
    <w:name w:val="23CAB85223594894AB225A9E2B570FE814"/>
    <w:rsid w:val="00A30903"/>
    <w:rPr>
      <w:rFonts w:eastAsiaTheme="minorHAnsi"/>
      <w:lang w:val="es-EC" w:eastAsia="en-US"/>
    </w:rPr>
  </w:style>
  <w:style w:type="paragraph" w:customStyle="1" w:styleId="44237308E1F546CBA7ADF7D45EDA0D8B14">
    <w:name w:val="44237308E1F546CBA7ADF7D45EDA0D8B14"/>
    <w:rsid w:val="00A30903"/>
    <w:rPr>
      <w:rFonts w:eastAsiaTheme="minorHAnsi"/>
      <w:lang w:val="es-EC" w:eastAsia="en-US"/>
    </w:rPr>
  </w:style>
  <w:style w:type="paragraph" w:customStyle="1" w:styleId="D09A44C6D0CA4C5F813946D6E2509DE914">
    <w:name w:val="D09A44C6D0CA4C5F813946D6E2509DE914"/>
    <w:rsid w:val="00A30903"/>
    <w:rPr>
      <w:rFonts w:eastAsiaTheme="minorHAnsi"/>
      <w:lang w:val="es-EC" w:eastAsia="en-US"/>
    </w:rPr>
  </w:style>
  <w:style w:type="paragraph" w:customStyle="1" w:styleId="C112DF06C6F043429AD1BDE3728D4C752">
    <w:name w:val="C112DF06C6F043429AD1BDE3728D4C752"/>
    <w:rsid w:val="00A30903"/>
    <w:rPr>
      <w:rFonts w:eastAsiaTheme="minorHAnsi"/>
      <w:lang w:val="es-EC" w:eastAsia="en-US"/>
    </w:rPr>
  </w:style>
  <w:style w:type="paragraph" w:customStyle="1" w:styleId="6EDA404768614465A23BF5B10EF087B02">
    <w:name w:val="6EDA404768614465A23BF5B10EF087B02"/>
    <w:rsid w:val="00A30903"/>
    <w:rPr>
      <w:rFonts w:eastAsiaTheme="minorHAnsi"/>
      <w:lang w:val="es-EC" w:eastAsia="en-US"/>
    </w:rPr>
  </w:style>
  <w:style w:type="paragraph" w:customStyle="1" w:styleId="71CE4837346C49DA9E9401A855F6B2FF2">
    <w:name w:val="71CE4837346C49DA9E9401A855F6B2FF2"/>
    <w:rsid w:val="00A30903"/>
    <w:rPr>
      <w:rFonts w:eastAsiaTheme="minorHAnsi"/>
      <w:lang w:val="es-EC" w:eastAsia="en-US"/>
    </w:rPr>
  </w:style>
  <w:style w:type="paragraph" w:customStyle="1" w:styleId="9646AE70335749B0930518B4AA34F57E2">
    <w:name w:val="9646AE70335749B0930518B4AA34F57E2"/>
    <w:rsid w:val="00A30903"/>
    <w:rPr>
      <w:rFonts w:eastAsiaTheme="minorHAnsi"/>
      <w:lang w:val="es-EC" w:eastAsia="en-US"/>
    </w:rPr>
  </w:style>
  <w:style w:type="paragraph" w:customStyle="1" w:styleId="A1996D27117E4035AFE35B9BAF9A83D12">
    <w:name w:val="A1996D27117E4035AFE35B9BAF9A83D12"/>
    <w:rsid w:val="00A30903"/>
    <w:rPr>
      <w:rFonts w:eastAsiaTheme="minorHAnsi"/>
      <w:lang w:val="es-EC" w:eastAsia="en-US"/>
    </w:rPr>
  </w:style>
  <w:style w:type="paragraph" w:customStyle="1" w:styleId="244EF18D7E0D42E5BA3F6994455FB41B2">
    <w:name w:val="244EF18D7E0D42E5BA3F6994455FB41B2"/>
    <w:rsid w:val="00A30903"/>
    <w:rPr>
      <w:rFonts w:eastAsiaTheme="minorHAnsi"/>
      <w:lang w:val="es-EC" w:eastAsia="en-US"/>
    </w:rPr>
  </w:style>
  <w:style w:type="paragraph" w:customStyle="1" w:styleId="28D9682BA7E04B8BBDA4ED62C7321E672">
    <w:name w:val="28D9682BA7E04B8BBDA4ED62C7321E672"/>
    <w:rsid w:val="00A30903"/>
    <w:rPr>
      <w:rFonts w:eastAsiaTheme="minorHAnsi"/>
      <w:lang w:val="es-EC" w:eastAsia="en-US"/>
    </w:rPr>
  </w:style>
  <w:style w:type="paragraph" w:customStyle="1" w:styleId="4F416DFBD0AB4609B337416C249DD7C82">
    <w:name w:val="4F416DFBD0AB4609B337416C249DD7C82"/>
    <w:rsid w:val="00A30903"/>
    <w:rPr>
      <w:rFonts w:eastAsiaTheme="minorHAnsi"/>
      <w:lang w:val="es-EC" w:eastAsia="en-US"/>
    </w:rPr>
  </w:style>
  <w:style w:type="paragraph" w:customStyle="1" w:styleId="462E29A2D4974E958905CEB55B8A5FA42">
    <w:name w:val="462E29A2D4974E958905CEB55B8A5FA42"/>
    <w:rsid w:val="00A30903"/>
    <w:rPr>
      <w:rFonts w:eastAsiaTheme="minorHAnsi"/>
      <w:lang w:val="es-EC" w:eastAsia="en-US"/>
    </w:rPr>
  </w:style>
  <w:style w:type="paragraph" w:customStyle="1" w:styleId="A97EB4AD366D44BDAE3B142EFF1142552">
    <w:name w:val="A97EB4AD366D44BDAE3B142EFF1142552"/>
    <w:rsid w:val="00A30903"/>
    <w:rPr>
      <w:rFonts w:eastAsiaTheme="minorHAnsi"/>
      <w:lang w:val="es-EC" w:eastAsia="en-US"/>
    </w:rPr>
  </w:style>
  <w:style w:type="paragraph" w:customStyle="1" w:styleId="F9FEE0623D6849869FBC484FEBAA72AD14">
    <w:name w:val="F9FEE0623D6849869FBC484FEBAA72AD14"/>
    <w:rsid w:val="00A30903"/>
    <w:rPr>
      <w:rFonts w:eastAsiaTheme="minorHAnsi"/>
      <w:lang w:val="es-EC" w:eastAsia="en-US"/>
    </w:rPr>
  </w:style>
  <w:style w:type="paragraph" w:customStyle="1" w:styleId="2DF2C7AE28084371A6E04B14C148E31514">
    <w:name w:val="2DF2C7AE28084371A6E04B14C148E31514"/>
    <w:rsid w:val="00A30903"/>
    <w:rPr>
      <w:rFonts w:eastAsiaTheme="minorHAnsi"/>
      <w:lang w:val="es-EC" w:eastAsia="en-US"/>
    </w:rPr>
  </w:style>
  <w:style w:type="paragraph" w:customStyle="1" w:styleId="C787F4D5C12945958275EC6DC44FF76C14">
    <w:name w:val="C787F4D5C12945958275EC6DC44FF76C14"/>
    <w:rsid w:val="00A30903"/>
    <w:rPr>
      <w:rFonts w:eastAsiaTheme="minorHAnsi"/>
      <w:lang w:val="es-EC" w:eastAsia="en-US"/>
    </w:rPr>
  </w:style>
  <w:style w:type="paragraph" w:customStyle="1" w:styleId="1346B9DA67EA406B8EC72B01BEC7428E30">
    <w:name w:val="1346B9DA67EA406B8EC72B01BEC7428E30"/>
    <w:rsid w:val="00A30903"/>
    <w:rPr>
      <w:rFonts w:eastAsiaTheme="minorHAnsi"/>
      <w:lang w:val="es-EC" w:eastAsia="en-US"/>
    </w:rPr>
  </w:style>
  <w:style w:type="paragraph" w:customStyle="1" w:styleId="D48B78BA59304391A27962A43421EF6430">
    <w:name w:val="D48B78BA59304391A27962A43421EF6430"/>
    <w:rsid w:val="00A30903"/>
    <w:rPr>
      <w:rFonts w:eastAsiaTheme="minorHAnsi"/>
      <w:lang w:val="es-EC" w:eastAsia="en-US"/>
    </w:rPr>
  </w:style>
  <w:style w:type="paragraph" w:customStyle="1" w:styleId="B7C07A82DE7F4FFD94435CB4535CC40F30">
    <w:name w:val="B7C07A82DE7F4FFD94435CB4535CC40F30"/>
    <w:rsid w:val="00A30903"/>
    <w:rPr>
      <w:rFonts w:eastAsiaTheme="minorHAnsi"/>
      <w:lang w:val="es-EC" w:eastAsia="en-US"/>
    </w:rPr>
  </w:style>
  <w:style w:type="paragraph" w:customStyle="1" w:styleId="F53A35E6664848978E95535C1D11C98130">
    <w:name w:val="F53A35E6664848978E95535C1D11C98130"/>
    <w:rsid w:val="00A30903"/>
    <w:rPr>
      <w:rFonts w:eastAsiaTheme="minorHAnsi"/>
      <w:lang w:val="es-EC" w:eastAsia="en-US"/>
    </w:rPr>
  </w:style>
  <w:style w:type="paragraph" w:customStyle="1" w:styleId="9E626E45202F414F9108243F6FBA830930">
    <w:name w:val="9E626E45202F414F9108243F6FBA830930"/>
    <w:rsid w:val="00A30903"/>
    <w:rPr>
      <w:rFonts w:eastAsiaTheme="minorHAnsi"/>
      <w:lang w:val="es-EC" w:eastAsia="en-US"/>
    </w:rPr>
  </w:style>
  <w:style w:type="paragraph" w:customStyle="1" w:styleId="EE2139BB3E06499E9166BC5DF14926E230">
    <w:name w:val="EE2139BB3E06499E9166BC5DF14926E230"/>
    <w:rsid w:val="00A30903"/>
    <w:rPr>
      <w:rFonts w:eastAsiaTheme="minorHAnsi"/>
      <w:lang w:val="es-EC" w:eastAsia="en-US"/>
    </w:rPr>
  </w:style>
  <w:style w:type="paragraph" w:customStyle="1" w:styleId="10845DBE96C342C285CCD6E528AB26B130">
    <w:name w:val="10845DBE96C342C285CCD6E528AB26B130"/>
    <w:rsid w:val="00A30903"/>
    <w:rPr>
      <w:rFonts w:eastAsiaTheme="minorHAnsi"/>
      <w:lang w:val="es-EC" w:eastAsia="en-US"/>
    </w:rPr>
  </w:style>
  <w:style w:type="paragraph" w:customStyle="1" w:styleId="4F4C068E327D4225AE9CA58505E73A8E27">
    <w:name w:val="4F4C068E327D4225AE9CA58505E73A8E27"/>
    <w:rsid w:val="00A30903"/>
    <w:rPr>
      <w:rFonts w:eastAsiaTheme="minorHAnsi"/>
      <w:lang w:val="es-EC" w:eastAsia="en-US"/>
    </w:rPr>
  </w:style>
  <w:style w:type="paragraph" w:customStyle="1" w:styleId="A992BAC19587424888D2ADEFB649773028">
    <w:name w:val="A992BAC19587424888D2ADEFB649773028"/>
    <w:rsid w:val="00A30903"/>
    <w:rPr>
      <w:rFonts w:eastAsiaTheme="minorHAnsi"/>
      <w:lang w:val="es-EC" w:eastAsia="en-US"/>
    </w:rPr>
  </w:style>
  <w:style w:type="paragraph" w:customStyle="1" w:styleId="71E9232CC4D94F8BAAB040A194F427B828">
    <w:name w:val="71E9232CC4D94F8BAAB040A194F427B828"/>
    <w:rsid w:val="00A30903"/>
    <w:rPr>
      <w:rFonts w:eastAsiaTheme="minorHAnsi"/>
      <w:lang w:val="es-EC" w:eastAsia="en-US"/>
    </w:rPr>
  </w:style>
  <w:style w:type="paragraph" w:customStyle="1" w:styleId="B9DF7B1A46DF4B969903E92B2F1AAD2C30">
    <w:name w:val="B9DF7B1A46DF4B969903E92B2F1AAD2C30"/>
    <w:rsid w:val="00A30903"/>
    <w:rPr>
      <w:rFonts w:eastAsiaTheme="minorHAnsi"/>
      <w:lang w:val="es-EC" w:eastAsia="en-US"/>
    </w:rPr>
  </w:style>
  <w:style w:type="paragraph" w:customStyle="1" w:styleId="881B1BE5CDEC4F929C56A71ED40075B330">
    <w:name w:val="881B1BE5CDEC4F929C56A71ED40075B330"/>
    <w:rsid w:val="00A30903"/>
    <w:rPr>
      <w:rFonts w:eastAsiaTheme="minorHAnsi"/>
      <w:lang w:val="es-EC" w:eastAsia="en-US"/>
    </w:rPr>
  </w:style>
  <w:style w:type="paragraph" w:customStyle="1" w:styleId="CE75B8F21FC74AEA8D63FF00918B8B8F30">
    <w:name w:val="CE75B8F21FC74AEA8D63FF00918B8B8F30"/>
    <w:rsid w:val="00A30903"/>
    <w:rPr>
      <w:rFonts w:eastAsiaTheme="minorHAnsi"/>
      <w:lang w:val="es-EC" w:eastAsia="en-US"/>
    </w:rPr>
  </w:style>
  <w:style w:type="paragraph" w:customStyle="1" w:styleId="DA10A2CE462E4344AFB75924CE6FA73F27">
    <w:name w:val="DA10A2CE462E4344AFB75924CE6FA73F27"/>
    <w:rsid w:val="00A30903"/>
    <w:rPr>
      <w:rFonts w:eastAsiaTheme="minorHAnsi"/>
      <w:lang w:val="es-EC" w:eastAsia="en-US"/>
    </w:rPr>
  </w:style>
  <w:style w:type="paragraph" w:customStyle="1" w:styleId="37DA746D94EB154BBF4F33177E3045F214">
    <w:name w:val="37DA746D94EB154BBF4F33177E3045F214"/>
    <w:rsid w:val="00A30903"/>
    <w:rPr>
      <w:rFonts w:eastAsiaTheme="minorHAnsi"/>
      <w:lang w:val="es-EC" w:eastAsia="en-US"/>
    </w:rPr>
  </w:style>
  <w:style w:type="paragraph" w:customStyle="1" w:styleId="01705F66845A4A39AE7519BEAC52C69923">
    <w:name w:val="01705F66845A4A39AE7519BEAC52C69923"/>
    <w:rsid w:val="00A30903"/>
    <w:rPr>
      <w:rFonts w:eastAsiaTheme="minorHAnsi"/>
      <w:lang w:val="es-EC" w:eastAsia="en-US"/>
    </w:rPr>
  </w:style>
  <w:style w:type="paragraph" w:customStyle="1" w:styleId="E5C8704FC8084DAE9BC60D23909BA54B23">
    <w:name w:val="E5C8704FC8084DAE9BC60D23909BA54B23"/>
    <w:rsid w:val="00A30903"/>
    <w:rPr>
      <w:rFonts w:eastAsiaTheme="minorHAnsi"/>
      <w:lang w:val="es-EC" w:eastAsia="en-US"/>
    </w:rPr>
  </w:style>
  <w:style w:type="paragraph" w:customStyle="1" w:styleId="BF33E177B7694A8B858944C089A8216223">
    <w:name w:val="BF33E177B7694A8B858944C089A8216223"/>
    <w:rsid w:val="00A30903"/>
    <w:rPr>
      <w:rFonts w:eastAsiaTheme="minorHAnsi"/>
      <w:lang w:val="es-EC" w:eastAsia="en-US"/>
    </w:rPr>
  </w:style>
  <w:style w:type="paragraph" w:customStyle="1" w:styleId="19B6194F2F92406F8F3E2F1BCAD3057923">
    <w:name w:val="19B6194F2F92406F8F3E2F1BCAD3057923"/>
    <w:rsid w:val="00A30903"/>
    <w:rPr>
      <w:rFonts w:eastAsiaTheme="minorHAnsi"/>
      <w:lang w:val="es-EC" w:eastAsia="en-US"/>
    </w:rPr>
  </w:style>
  <w:style w:type="paragraph" w:customStyle="1" w:styleId="4F6F29408B39484AADB0667328761F1F23">
    <w:name w:val="4F6F29408B39484AADB0667328761F1F23"/>
    <w:rsid w:val="00A30903"/>
    <w:rPr>
      <w:rFonts w:eastAsiaTheme="minorHAnsi"/>
      <w:lang w:val="es-EC" w:eastAsia="en-US"/>
    </w:rPr>
  </w:style>
  <w:style w:type="paragraph" w:customStyle="1" w:styleId="626B10955F14442BA2A18812EAC3820323">
    <w:name w:val="626B10955F14442BA2A18812EAC3820323"/>
    <w:rsid w:val="00A30903"/>
    <w:rPr>
      <w:rFonts w:eastAsiaTheme="minorHAnsi"/>
      <w:lang w:val="es-EC" w:eastAsia="en-US"/>
    </w:rPr>
  </w:style>
  <w:style w:type="paragraph" w:customStyle="1" w:styleId="0E87E0CC760445918E28B05A55157F7423">
    <w:name w:val="0E87E0CC760445918E28B05A55157F7423"/>
    <w:rsid w:val="00A30903"/>
    <w:rPr>
      <w:rFonts w:eastAsiaTheme="minorHAnsi"/>
      <w:lang w:val="es-EC" w:eastAsia="en-US"/>
    </w:rPr>
  </w:style>
  <w:style w:type="paragraph" w:customStyle="1" w:styleId="29F690D70BA1403EAB02E07639901AB511">
    <w:name w:val="29F690D70BA1403EAB02E07639901AB511"/>
    <w:rsid w:val="00A30903"/>
    <w:rPr>
      <w:rFonts w:eastAsiaTheme="minorHAnsi"/>
      <w:lang w:val="es-EC" w:eastAsia="en-US"/>
    </w:rPr>
  </w:style>
  <w:style w:type="paragraph" w:customStyle="1" w:styleId="F491F109D9174AFFAAA6F595D9D3F11D10">
    <w:name w:val="F491F109D9174AFFAAA6F595D9D3F11D10"/>
    <w:rsid w:val="00A30903"/>
    <w:rPr>
      <w:rFonts w:eastAsiaTheme="minorHAnsi"/>
      <w:lang w:val="es-EC" w:eastAsia="en-US"/>
    </w:rPr>
  </w:style>
  <w:style w:type="paragraph" w:customStyle="1" w:styleId="82B270B8117E4EB68FF2B8DEBFC5CCB710">
    <w:name w:val="82B270B8117E4EB68FF2B8DEBFC5CCB710"/>
    <w:rsid w:val="00A30903"/>
    <w:rPr>
      <w:rFonts w:eastAsiaTheme="minorHAnsi"/>
      <w:lang w:val="es-EC" w:eastAsia="en-US"/>
    </w:rPr>
  </w:style>
  <w:style w:type="paragraph" w:customStyle="1" w:styleId="E456361D742E4921A56AF48A8AE105B410">
    <w:name w:val="E456361D742E4921A56AF48A8AE105B410"/>
    <w:rsid w:val="00A30903"/>
    <w:rPr>
      <w:rFonts w:eastAsiaTheme="minorHAnsi"/>
      <w:lang w:val="es-EC" w:eastAsia="en-US"/>
    </w:rPr>
  </w:style>
  <w:style w:type="paragraph" w:customStyle="1" w:styleId="75A04814266E4C61BC2FDC5A022A8CF610">
    <w:name w:val="75A04814266E4C61BC2FDC5A022A8CF610"/>
    <w:rsid w:val="00A30903"/>
    <w:rPr>
      <w:rFonts w:eastAsiaTheme="minorHAnsi"/>
      <w:lang w:val="es-EC" w:eastAsia="en-US"/>
    </w:rPr>
  </w:style>
  <w:style w:type="paragraph" w:customStyle="1" w:styleId="A840397D5E6C44729485060FE7C256638">
    <w:name w:val="A840397D5E6C44729485060FE7C256638"/>
    <w:rsid w:val="00A30903"/>
    <w:rPr>
      <w:rFonts w:eastAsiaTheme="minorHAnsi"/>
      <w:lang w:val="es-EC" w:eastAsia="en-US"/>
    </w:rPr>
  </w:style>
  <w:style w:type="paragraph" w:customStyle="1" w:styleId="C75B3A0537DF40128292EAF1225E75DA8">
    <w:name w:val="C75B3A0537DF40128292EAF1225E75DA8"/>
    <w:rsid w:val="00A30903"/>
    <w:rPr>
      <w:rFonts w:eastAsiaTheme="minorHAnsi"/>
      <w:lang w:val="es-EC" w:eastAsia="en-US"/>
    </w:rPr>
  </w:style>
  <w:style w:type="paragraph" w:customStyle="1" w:styleId="6A97DE27BC9948A0A9D72843CF00BC9B8">
    <w:name w:val="6A97DE27BC9948A0A9D72843CF00BC9B8"/>
    <w:rsid w:val="00A30903"/>
    <w:rPr>
      <w:rFonts w:eastAsiaTheme="minorHAnsi"/>
      <w:lang w:val="es-EC" w:eastAsia="en-US"/>
    </w:rPr>
  </w:style>
  <w:style w:type="paragraph" w:customStyle="1" w:styleId="F8351520543349109B453808EBB7472C8">
    <w:name w:val="F8351520543349109B453808EBB7472C8"/>
    <w:rsid w:val="00A30903"/>
    <w:rPr>
      <w:rFonts w:eastAsiaTheme="minorHAnsi"/>
      <w:lang w:val="es-EC" w:eastAsia="en-US"/>
    </w:rPr>
  </w:style>
  <w:style w:type="paragraph" w:customStyle="1" w:styleId="BCFA448AFB5E452782F34DC9BCDBBDEE8">
    <w:name w:val="BCFA448AFB5E452782F34DC9BCDBBDEE8"/>
    <w:rsid w:val="00A30903"/>
    <w:rPr>
      <w:rFonts w:eastAsiaTheme="minorHAnsi"/>
      <w:lang w:val="es-EC" w:eastAsia="en-US"/>
    </w:rPr>
  </w:style>
  <w:style w:type="paragraph" w:customStyle="1" w:styleId="AEA3795B1C494FA78D92E6BBD54B380F8">
    <w:name w:val="AEA3795B1C494FA78D92E6BBD54B380F8"/>
    <w:rsid w:val="00A30903"/>
    <w:rPr>
      <w:rFonts w:eastAsiaTheme="minorHAnsi"/>
      <w:lang w:val="es-EC" w:eastAsia="en-US"/>
    </w:rPr>
  </w:style>
  <w:style w:type="paragraph" w:customStyle="1" w:styleId="F8D4904BA2D24DCC9CF2A65D9DEB45328">
    <w:name w:val="F8D4904BA2D24DCC9CF2A65D9DEB45328"/>
    <w:rsid w:val="00A30903"/>
    <w:rPr>
      <w:rFonts w:eastAsiaTheme="minorHAnsi"/>
      <w:lang w:val="es-EC" w:eastAsia="en-US"/>
    </w:rPr>
  </w:style>
  <w:style w:type="paragraph" w:customStyle="1" w:styleId="E6AEF4DD93664E58BCE51E2FD88D6C418">
    <w:name w:val="E6AEF4DD93664E58BCE51E2FD88D6C418"/>
    <w:rsid w:val="00A30903"/>
    <w:rPr>
      <w:rFonts w:eastAsiaTheme="minorHAnsi"/>
      <w:lang w:val="es-EC" w:eastAsia="en-US"/>
    </w:rPr>
  </w:style>
  <w:style w:type="paragraph" w:customStyle="1" w:styleId="A695C3E8E6464B3CAD74DA03E6B0702B8">
    <w:name w:val="A695C3E8E6464B3CAD74DA03E6B0702B8"/>
    <w:rsid w:val="00A30903"/>
    <w:rPr>
      <w:rFonts w:eastAsiaTheme="minorHAnsi"/>
      <w:lang w:val="es-EC" w:eastAsia="en-US"/>
    </w:rPr>
  </w:style>
  <w:style w:type="paragraph" w:customStyle="1" w:styleId="E3E0D22FB3AA42C091D13AF46CCF47768">
    <w:name w:val="E3E0D22FB3AA42C091D13AF46CCF47768"/>
    <w:rsid w:val="00A30903"/>
    <w:rPr>
      <w:rFonts w:eastAsiaTheme="minorHAnsi"/>
      <w:lang w:val="es-EC" w:eastAsia="en-US"/>
    </w:rPr>
  </w:style>
  <w:style w:type="paragraph" w:customStyle="1" w:styleId="E2CC841D043846B49F030638C58020F815">
    <w:name w:val="E2CC841D043846B49F030638C58020F815"/>
    <w:rsid w:val="00A30903"/>
    <w:rPr>
      <w:rFonts w:eastAsiaTheme="minorHAnsi"/>
      <w:lang w:val="es-EC" w:eastAsia="en-US"/>
    </w:rPr>
  </w:style>
  <w:style w:type="paragraph" w:customStyle="1" w:styleId="10F8CDC4A7914AD8AA94E2C38433343515">
    <w:name w:val="10F8CDC4A7914AD8AA94E2C38433343515"/>
    <w:rsid w:val="00A30903"/>
    <w:rPr>
      <w:rFonts w:eastAsiaTheme="minorHAnsi"/>
      <w:lang w:val="es-EC" w:eastAsia="en-US"/>
    </w:rPr>
  </w:style>
  <w:style w:type="paragraph" w:customStyle="1" w:styleId="2182B824C37B4D77B1563BDCF3CBA90115">
    <w:name w:val="2182B824C37B4D77B1563BDCF3CBA90115"/>
    <w:rsid w:val="00A30903"/>
    <w:rPr>
      <w:rFonts w:eastAsiaTheme="minorHAnsi"/>
      <w:lang w:val="es-EC" w:eastAsia="en-US"/>
    </w:rPr>
  </w:style>
  <w:style w:type="paragraph" w:customStyle="1" w:styleId="E700805F326C4610B6BFCADE6D5C08A94">
    <w:name w:val="E700805F326C4610B6BFCADE6D5C08A94"/>
    <w:rsid w:val="00A30903"/>
    <w:rPr>
      <w:rFonts w:eastAsiaTheme="minorHAnsi"/>
      <w:lang w:val="es-EC" w:eastAsia="en-US"/>
    </w:rPr>
  </w:style>
  <w:style w:type="paragraph" w:customStyle="1" w:styleId="C05879E036DE4CFD902A15B69B6435BB4">
    <w:name w:val="C05879E036DE4CFD902A15B69B6435BB4"/>
    <w:rsid w:val="00A30903"/>
    <w:rPr>
      <w:rFonts w:eastAsiaTheme="minorHAnsi"/>
      <w:lang w:val="es-EC" w:eastAsia="en-US"/>
    </w:rPr>
  </w:style>
  <w:style w:type="paragraph" w:customStyle="1" w:styleId="2BD56F449C724EF3B1E286A80C8ECDB015">
    <w:name w:val="2BD56F449C724EF3B1E286A80C8ECDB015"/>
    <w:rsid w:val="00A30903"/>
    <w:rPr>
      <w:rFonts w:eastAsiaTheme="minorHAnsi"/>
      <w:lang w:val="es-EC" w:eastAsia="en-US"/>
    </w:rPr>
  </w:style>
  <w:style w:type="paragraph" w:customStyle="1" w:styleId="8EAE612E3A4D43CF8223846F68390C9D15">
    <w:name w:val="8EAE612E3A4D43CF8223846F68390C9D15"/>
    <w:rsid w:val="00A30903"/>
    <w:rPr>
      <w:rFonts w:eastAsiaTheme="minorHAnsi"/>
      <w:lang w:val="es-EC" w:eastAsia="en-US"/>
    </w:rPr>
  </w:style>
  <w:style w:type="paragraph" w:customStyle="1" w:styleId="18C7C69FC3774A8FA5C15E8B74D93D2615">
    <w:name w:val="18C7C69FC3774A8FA5C15E8B74D93D2615"/>
    <w:rsid w:val="00A30903"/>
    <w:rPr>
      <w:rFonts w:eastAsiaTheme="minorHAnsi"/>
      <w:lang w:val="es-EC" w:eastAsia="en-US"/>
    </w:rPr>
  </w:style>
  <w:style w:type="paragraph" w:customStyle="1" w:styleId="23CAB85223594894AB225A9E2B570FE815">
    <w:name w:val="23CAB85223594894AB225A9E2B570FE815"/>
    <w:rsid w:val="00A30903"/>
    <w:rPr>
      <w:rFonts w:eastAsiaTheme="minorHAnsi"/>
      <w:lang w:val="es-EC" w:eastAsia="en-US"/>
    </w:rPr>
  </w:style>
  <w:style w:type="paragraph" w:customStyle="1" w:styleId="44237308E1F546CBA7ADF7D45EDA0D8B15">
    <w:name w:val="44237308E1F546CBA7ADF7D45EDA0D8B15"/>
    <w:rsid w:val="00A30903"/>
    <w:rPr>
      <w:rFonts w:eastAsiaTheme="minorHAnsi"/>
      <w:lang w:val="es-EC" w:eastAsia="en-US"/>
    </w:rPr>
  </w:style>
  <w:style w:type="paragraph" w:customStyle="1" w:styleId="D09A44C6D0CA4C5F813946D6E2509DE915">
    <w:name w:val="D09A44C6D0CA4C5F813946D6E2509DE915"/>
    <w:rsid w:val="00A30903"/>
    <w:rPr>
      <w:rFonts w:eastAsiaTheme="minorHAnsi"/>
      <w:lang w:val="es-EC" w:eastAsia="en-US"/>
    </w:rPr>
  </w:style>
  <w:style w:type="paragraph" w:customStyle="1" w:styleId="C112DF06C6F043429AD1BDE3728D4C753">
    <w:name w:val="C112DF06C6F043429AD1BDE3728D4C753"/>
    <w:rsid w:val="00A30903"/>
    <w:rPr>
      <w:rFonts w:eastAsiaTheme="minorHAnsi"/>
      <w:lang w:val="es-EC" w:eastAsia="en-US"/>
    </w:rPr>
  </w:style>
  <w:style w:type="paragraph" w:customStyle="1" w:styleId="6EDA404768614465A23BF5B10EF087B03">
    <w:name w:val="6EDA404768614465A23BF5B10EF087B03"/>
    <w:rsid w:val="00A30903"/>
    <w:rPr>
      <w:rFonts w:eastAsiaTheme="minorHAnsi"/>
      <w:lang w:val="es-EC" w:eastAsia="en-US"/>
    </w:rPr>
  </w:style>
  <w:style w:type="paragraph" w:customStyle="1" w:styleId="71CE4837346C49DA9E9401A855F6B2FF3">
    <w:name w:val="71CE4837346C49DA9E9401A855F6B2FF3"/>
    <w:rsid w:val="00A30903"/>
    <w:rPr>
      <w:rFonts w:eastAsiaTheme="minorHAnsi"/>
      <w:lang w:val="es-EC" w:eastAsia="en-US"/>
    </w:rPr>
  </w:style>
  <w:style w:type="paragraph" w:customStyle="1" w:styleId="9646AE70335749B0930518B4AA34F57E3">
    <w:name w:val="9646AE70335749B0930518B4AA34F57E3"/>
    <w:rsid w:val="00A30903"/>
    <w:rPr>
      <w:rFonts w:eastAsiaTheme="minorHAnsi"/>
      <w:lang w:val="es-EC" w:eastAsia="en-US"/>
    </w:rPr>
  </w:style>
  <w:style w:type="paragraph" w:customStyle="1" w:styleId="A1996D27117E4035AFE35B9BAF9A83D13">
    <w:name w:val="A1996D27117E4035AFE35B9BAF9A83D13"/>
    <w:rsid w:val="00A30903"/>
    <w:rPr>
      <w:rFonts w:eastAsiaTheme="minorHAnsi"/>
      <w:lang w:val="es-EC" w:eastAsia="en-US"/>
    </w:rPr>
  </w:style>
  <w:style w:type="paragraph" w:customStyle="1" w:styleId="244EF18D7E0D42E5BA3F6994455FB41B3">
    <w:name w:val="244EF18D7E0D42E5BA3F6994455FB41B3"/>
    <w:rsid w:val="00A30903"/>
    <w:rPr>
      <w:rFonts w:eastAsiaTheme="minorHAnsi"/>
      <w:lang w:val="es-EC" w:eastAsia="en-US"/>
    </w:rPr>
  </w:style>
  <w:style w:type="paragraph" w:customStyle="1" w:styleId="28D9682BA7E04B8BBDA4ED62C7321E673">
    <w:name w:val="28D9682BA7E04B8BBDA4ED62C7321E673"/>
    <w:rsid w:val="00A30903"/>
    <w:rPr>
      <w:rFonts w:eastAsiaTheme="minorHAnsi"/>
      <w:lang w:val="es-EC" w:eastAsia="en-US"/>
    </w:rPr>
  </w:style>
  <w:style w:type="paragraph" w:customStyle="1" w:styleId="4F416DFBD0AB4609B337416C249DD7C83">
    <w:name w:val="4F416DFBD0AB4609B337416C249DD7C83"/>
    <w:rsid w:val="00A30903"/>
    <w:rPr>
      <w:rFonts w:eastAsiaTheme="minorHAnsi"/>
      <w:lang w:val="es-EC" w:eastAsia="en-US"/>
    </w:rPr>
  </w:style>
  <w:style w:type="paragraph" w:customStyle="1" w:styleId="462E29A2D4974E958905CEB55B8A5FA43">
    <w:name w:val="462E29A2D4974E958905CEB55B8A5FA43"/>
    <w:rsid w:val="00A30903"/>
    <w:rPr>
      <w:rFonts w:eastAsiaTheme="minorHAnsi"/>
      <w:lang w:val="es-EC" w:eastAsia="en-US"/>
    </w:rPr>
  </w:style>
  <w:style w:type="paragraph" w:customStyle="1" w:styleId="A97EB4AD366D44BDAE3B142EFF1142553">
    <w:name w:val="A97EB4AD366D44BDAE3B142EFF1142553"/>
    <w:rsid w:val="00A30903"/>
    <w:rPr>
      <w:rFonts w:eastAsiaTheme="minorHAnsi"/>
      <w:lang w:val="es-EC" w:eastAsia="en-US"/>
    </w:rPr>
  </w:style>
  <w:style w:type="paragraph" w:customStyle="1" w:styleId="F9FEE0623D6849869FBC484FEBAA72AD15">
    <w:name w:val="F9FEE0623D6849869FBC484FEBAA72AD15"/>
    <w:rsid w:val="00A30903"/>
    <w:rPr>
      <w:rFonts w:eastAsiaTheme="minorHAnsi"/>
      <w:lang w:val="es-EC" w:eastAsia="en-US"/>
    </w:rPr>
  </w:style>
  <w:style w:type="paragraph" w:customStyle="1" w:styleId="2DF2C7AE28084371A6E04B14C148E31515">
    <w:name w:val="2DF2C7AE28084371A6E04B14C148E31515"/>
    <w:rsid w:val="00A30903"/>
    <w:rPr>
      <w:rFonts w:eastAsiaTheme="minorHAnsi"/>
      <w:lang w:val="es-EC" w:eastAsia="en-US"/>
    </w:rPr>
  </w:style>
  <w:style w:type="paragraph" w:customStyle="1" w:styleId="2B8123785639491BAB680C9FF68C7667">
    <w:name w:val="2B8123785639491BAB680C9FF68C7667"/>
    <w:rsid w:val="00A30903"/>
  </w:style>
  <w:style w:type="paragraph" w:customStyle="1" w:styleId="1EA36162960B4459B19783C4B58C6BF4">
    <w:name w:val="1EA36162960B4459B19783C4B58C6BF4"/>
    <w:rsid w:val="00A30903"/>
  </w:style>
  <w:style w:type="paragraph" w:customStyle="1" w:styleId="4C6C2B91F17C42889350F14C7BC00579">
    <w:name w:val="4C6C2B91F17C42889350F14C7BC00579"/>
    <w:rsid w:val="00A30903"/>
  </w:style>
  <w:style w:type="paragraph" w:customStyle="1" w:styleId="B8202AC5977D4315AA7D4352B7286B27">
    <w:name w:val="B8202AC5977D4315AA7D4352B7286B27"/>
    <w:rsid w:val="00A30903"/>
  </w:style>
  <w:style w:type="paragraph" w:customStyle="1" w:styleId="C1D92A647F3C47879514179B389AC088">
    <w:name w:val="C1D92A647F3C47879514179B389AC088"/>
    <w:rsid w:val="00A30903"/>
  </w:style>
  <w:style w:type="paragraph" w:customStyle="1" w:styleId="A4F98AA4C29749D8A66CB295D47D7118">
    <w:name w:val="A4F98AA4C29749D8A66CB295D47D7118"/>
    <w:rsid w:val="00A30903"/>
  </w:style>
  <w:style w:type="paragraph" w:customStyle="1" w:styleId="FB172025E5FF47CC887356E67A837677">
    <w:name w:val="FB172025E5FF47CC887356E67A837677"/>
    <w:rsid w:val="00A30903"/>
  </w:style>
  <w:style w:type="paragraph" w:customStyle="1" w:styleId="D8E492D07E7F46AB82EAF7D2910973A7">
    <w:name w:val="D8E492D07E7F46AB82EAF7D2910973A7"/>
    <w:rsid w:val="00A30903"/>
  </w:style>
  <w:style w:type="paragraph" w:customStyle="1" w:styleId="B0202B412660442A96C02103D43C7F1F">
    <w:name w:val="B0202B412660442A96C02103D43C7F1F"/>
    <w:rsid w:val="00A30903"/>
  </w:style>
  <w:style w:type="paragraph" w:customStyle="1" w:styleId="69CAEF63CD3040D8ACB73E65ACDD6B12">
    <w:name w:val="69CAEF63CD3040D8ACB73E65ACDD6B12"/>
    <w:rsid w:val="00A30903"/>
  </w:style>
  <w:style w:type="paragraph" w:customStyle="1" w:styleId="71BD4FD42CEC481A8B2867C9A7A40513">
    <w:name w:val="71BD4FD42CEC481A8B2867C9A7A40513"/>
    <w:rsid w:val="00A30903"/>
  </w:style>
  <w:style w:type="paragraph" w:customStyle="1" w:styleId="5AE5ACDB82C344A4ABDB2595C878F576">
    <w:name w:val="5AE5ACDB82C344A4ABDB2595C878F576"/>
    <w:rsid w:val="00A30903"/>
  </w:style>
  <w:style w:type="paragraph" w:customStyle="1" w:styleId="E6F8429548494662B68F507E21DAC439">
    <w:name w:val="E6F8429548494662B68F507E21DAC439"/>
    <w:rsid w:val="00A30903"/>
  </w:style>
  <w:style w:type="paragraph" w:customStyle="1" w:styleId="361335E937D04AF691868FB7A56CD514">
    <w:name w:val="361335E937D04AF691868FB7A56CD514"/>
    <w:rsid w:val="00A30903"/>
  </w:style>
  <w:style w:type="paragraph" w:customStyle="1" w:styleId="BFAF968A7E7F46048DFA79E163599C54">
    <w:name w:val="BFAF968A7E7F46048DFA79E163599C54"/>
    <w:rsid w:val="00A30903"/>
  </w:style>
  <w:style w:type="paragraph" w:customStyle="1" w:styleId="64F0693DB53741ADB9F13E79AE173E53">
    <w:name w:val="64F0693DB53741ADB9F13E79AE173E53"/>
    <w:rsid w:val="00A30903"/>
  </w:style>
  <w:style w:type="paragraph" w:customStyle="1" w:styleId="81F0B93D51E4450995C1BF7E38D045A0">
    <w:name w:val="81F0B93D51E4450995C1BF7E38D045A0"/>
    <w:rsid w:val="00A30903"/>
  </w:style>
  <w:style w:type="paragraph" w:customStyle="1" w:styleId="DC02297F67D549DD838F6DF09916AEC5">
    <w:name w:val="DC02297F67D549DD838F6DF09916AEC5"/>
    <w:rsid w:val="00A30903"/>
  </w:style>
  <w:style w:type="paragraph" w:customStyle="1" w:styleId="08AFA4C96C044EBBA5EE4DACAACE9B6F">
    <w:name w:val="08AFA4C96C044EBBA5EE4DACAACE9B6F"/>
    <w:rsid w:val="00A30903"/>
  </w:style>
  <w:style w:type="paragraph" w:customStyle="1" w:styleId="FED9B0FECC3D422097291068B458753F">
    <w:name w:val="FED9B0FECC3D422097291068B458753F"/>
    <w:rsid w:val="00A30903"/>
  </w:style>
  <w:style w:type="paragraph" w:customStyle="1" w:styleId="C143DB53480247379EC3D742E45AE049">
    <w:name w:val="C143DB53480247379EC3D742E45AE049"/>
    <w:rsid w:val="00A30903"/>
  </w:style>
  <w:style w:type="paragraph" w:customStyle="1" w:styleId="ECBE3996F1E54D28A190656949B8FE21">
    <w:name w:val="ECBE3996F1E54D28A190656949B8FE21"/>
    <w:rsid w:val="00A30903"/>
  </w:style>
  <w:style w:type="paragraph" w:customStyle="1" w:styleId="435FC71E78134E54A3B0F1072149C36F">
    <w:name w:val="435FC71E78134E54A3B0F1072149C36F"/>
    <w:rsid w:val="00A30903"/>
  </w:style>
  <w:style w:type="paragraph" w:customStyle="1" w:styleId="CF034C69D7F346DCB82CAA0428B16136">
    <w:name w:val="CF034C69D7F346DCB82CAA0428B16136"/>
    <w:rsid w:val="005C7DBB"/>
  </w:style>
  <w:style w:type="paragraph" w:customStyle="1" w:styleId="55E676CF8D724388B10D9192F9135568">
    <w:name w:val="55E676CF8D724388B10D9192F9135568"/>
    <w:rsid w:val="005C7DBB"/>
  </w:style>
  <w:style w:type="paragraph" w:customStyle="1" w:styleId="7051177EFB9042F9A6A4E7987DB81095">
    <w:name w:val="7051177EFB9042F9A6A4E7987DB81095"/>
    <w:rsid w:val="005C7DBB"/>
  </w:style>
  <w:style w:type="paragraph" w:customStyle="1" w:styleId="DD61F1C64DCD43CC97A3ED9B32777FD0">
    <w:name w:val="DD61F1C64DCD43CC97A3ED9B32777FD0"/>
    <w:rsid w:val="005C7DBB"/>
  </w:style>
  <w:style w:type="paragraph" w:customStyle="1" w:styleId="76504CBBC9DA487D916239DF78854727">
    <w:name w:val="76504CBBC9DA487D916239DF78854727"/>
    <w:rsid w:val="005C7DBB"/>
  </w:style>
  <w:style w:type="paragraph" w:customStyle="1" w:styleId="F0966F549AEB41E4AE2B1DDE63244F16">
    <w:name w:val="F0966F549AEB41E4AE2B1DDE63244F16"/>
    <w:rsid w:val="005C7DBB"/>
  </w:style>
  <w:style w:type="paragraph" w:customStyle="1" w:styleId="58A8DE11B8B74411A2620D4C489D9528">
    <w:name w:val="58A8DE11B8B74411A2620D4C489D9528"/>
    <w:rsid w:val="005C7DBB"/>
  </w:style>
  <w:style w:type="paragraph" w:customStyle="1" w:styleId="ACBF6A8B107048F5B714AC5D53DAEEE1">
    <w:name w:val="ACBF6A8B107048F5B714AC5D53DAEEE1"/>
    <w:rsid w:val="005C7DBB"/>
  </w:style>
  <w:style w:type="paragraph" w:customStyle="1" w:styleId="420B86BFE7D1491D9EBC62A405E78D3F">
    <w:name w:val="420B86BFE7D1491D9EBC62A405E78D3F"/>
    <w:rsid w:val="005C7DBB"/>
  </w:style>
  <w:style w:type="paragraph" w:customStyle="1" w:styleId="2772BDA48CC64845A060061E84491C3D">
    <w:name w:val="2772BDA48CC64845A060061E84491C3D"/>
    <w:rsid w:val="005C7DBB"/>
  </w:style>
  <w:style w:type="paragraph" w:customStyle="1" w:styleId="B723EA6357964B69B2731F3CC2C83BC3">
    <w:name w:val="B723EA6357964B69B2731F3CC2C83BC3"/>
    <w:rsid w:val="005C7DBB"/>
  </w:style>
  <w:style w:type="paragraph" w:customStyle="1" w:styleId="12DEF46D81CF430D8C607F3DE5C0AD0B">
    <w:name w:val="12DEF46D81CF430D8C607F3DE5C0AD0B"/>
    <w:rsid w:val="005C7DBB"/>
  </w:style>
  <w:style w:type="paragraph" w:customStyle="1" w:styleId="EDCB3B72C2C646EFB8FEFDF0922A5FF3">
    <w:name w:val="EDCB3B72C2C646EFB8FEFDF0922A5FF3"/>
    <w:rsid w:val="005C7DBB"/>
  </w:style>
  <w:style w:type="paragraph" w:customStyle="1" w:styleId="E8B3445ACD7B489EBA408C6FAEFCF293">
    <w:name w:val="E8B3445ACD7B489EBA408C6FAEFCF293"/>
    <w:rsid w:val="005C7DBB"/>
  </w:style>
  <w:style w:type="paragraph" w:customStyle="1" w:styleId="49326241A23E4C2A91FB12665A35B086">
    <w:name w:val="49326241A23E4C2A91FB12665A35B086"/>
    <w:rsid w:val="005C7DBB"/>
  </w:style>
  <w:style w:type="paragraph" w:customStyle="1" w:styleId="E384FABF71B244ABB7F8477887E31CB6">
    <w:name w:val="E384FABF71B244ABB7F8477887E31CB6"/>
    <w:rsid w:val="005C7DBB"/>
  </w:style>
  <w:style w:type="paragraph" w:customStyle="1" w:styleId="EB0D83E559DA4B8EAE37E1016EE595B1">
    <w:name w:val="EB0D83E559DA4B8EAE37E1016EE595B1"/>
    <w:rsid w:val="005C7DBB"/>
  </w:style>
  <w:style w:type="paragraph" w:customStyle="1" w:styleId="CB94B9556CE5441AADB27F6B395207D9">
    <w:name w:val="CB94B9556CE5441AADB27F6B395207D9"/>
    <w:rsid w:val="005C7DBB"/>
  </w:style>
  <w:style w:type="paragraph" w:customStyle="1" w:styleId="E8E08ED9C83A4BA4B479C295E53796C3">
    <w:name w:val="E8E08ED9C83A4BA4B479C295E53796C3"/>
    <w:rsid w:val="005C7DBB"/>
  </w:style>
  <w:style w:type="paragraph" w:customStyle="1" w:styleId="D1C504592D8248048B118C5DB56D512C">
    <w:name w:val="D1C504592D8248048B118C5DB56D512C"/>
    <w:rsid w:val="005C7DBB"/>
  </w:style>
  <w:style w:type="paragraph" w:customStyle="1" w:styleId="6598F51F559B44699EAAC9BBD6698081">
    <w:name w:val="6598F51F559B44699EAAC9BBD6698081"/>
    <w:rsid w:val="005C7DBB"/>
  </w:style>
  <w:style w:type="paragraph" w:customStyle="1" w:styleId="F62968ED35054202B36FF2A618946680">
    <w:name w:val="F62968ED35054202B36FF2A618946680"/>
    <w:rsid w:val="005C7DBB"/>
  </w:style>
  <w:style w:type="paragraph" w:customStyle="1" w:styleId="3F1D01EA15F94C959534836E0284C89E">
    <w:name w:val="3F1D01EA15F94C959534836E0284C89E"/>
    <w:rsid w:val="005C7DBB"/>
  </w:style>
  <w:style w:type="paragraph" w:customStyle="1" w:styleId="6550B8920E96493584EB14521498DE6C">
    <w:name w:val="6550B8920E96493584EB14521498DE6C"/>
    <w:rsid w:val="005C7DBB"/>
  </w:style>
  <w:style w:type="paragraph" w:customStyle="1" w:styleId="10A7A33628BE46F294CF7D813F2A0510">
    <w:name w:val="10A7A33628BE46F294CF7D813F2A0510"/>
    <w:rsid w:val="005C7DBB"/>
  </w:style>
  <w:style w:type="paragraph" w:customStyle="1" w:styleId="1F0A358F0D474553821CB05B60A5D264">
    <w:name w:val="1F0A358F0D474553821CB05B60A5D264"/>
    <w:rsid w:val="005C7DBB"/>
  </w:style>
  <w:style w:type="paragraph" w:customStyle="1" w:styleId="CEC931C44AD94FC090EBEDA0A43E020E">
    <w:name w:val="CEC931C44AD94FC090EBEDA0A43E020E"/>
    <w:rsid w:val="005C7DBB"/>
  </w:style>
  <w:style w:type="paragraph" w:customStyle="1" w:styleId="8E0E94AC9390400F8D23EC6447A8E0C8">
    <w:name w:val="8E0E94AC9390400F8D23EC6447A8E0C8"/>
    <w:rsid w:val="005C7DBB"/>
  </w:style>
  <w:style w:type="paragraph" w:customStyle="1" w:styleId="303F9A1BFDA24F978B2484CC29E8C31A">
    <w:name w:val="303F9A1BFDA24F978B2484CC29E8C31A"/>
    <w:rsid w:val="005C7DBB"/>
  </w:style>
  <w:style w:type="paragraph" w:customStyle="1" w:styleId="353A516483914B59B236A74F887EB83C">
    <w:name w:val="353A516483914B59B236A74F887EB83C"/>
    <w:rsid w:val="005C7DBB"/>
  </w:style>
  <w:style w:type="paragraph" w:customStyle="1" w:styleId="36055FF637A84F49B4EF65CE1DDE3EF8">
    <w:name w:val="36055FF637A84F49B4EF65CE1DDE3EF8"/>
    <w:rsid w:val="005C7DBB"/>
  </w:style>
  <w:style w:type="paragraph" w:customStyle="1" w:styleId="B0FF2D5622424414B218F521752B7371">
    <w:name w:val="B0FF2D5622424414B218F521752B7371"/>
    <w:rsid w:val="005C7DBB"/>
  </w:style>
  <w:style w:type="paragraph" w:customStyle="1" w:styleId="AAC14660721B4B2CA241700D30D57FB7">
    <w:name w:val="AAC14660721B4B2CA241700D30D57FB7"/>
    <w:rsid w:val="005C7DBB"/>
  </w:style>
  <w:style w:type="paragraph" w:customStyle="1" w:styleId="EFE7273F53964BD0AC2DBDC4CF860296">
    <w:name w:val="EFE7273F53964BD0AC2DBDC4CF860296"/>
    <w:rsid w:val="005C7DBB"/>
  </w:style>
  <w:style w:type="paragraph" w:customStyle="1" w:styleId="9868475F24704967BE4E8F8893C92B63">
    <w:name w:val="9868475F24704967BE4E8F8893C92B63"/>
    <w:rsid w:val="005C7DBB"/>
  </w:style>
  <w:style w:type="paragraph" w:customStyle="1" w:styleId="041D88046BBF431FB384A5DD2473AED9">
    <w:name w:val="041D88046BBF431FB384A5DD2473AED9"/>
    <w:rsid w:val="005C7DBB"/>
  </w:style>
  <w:style w:type="paragraph" w:customStyle="1" w:styleId="44BE8661646748EB8953A33547F17543">
    <w:name w:val="44BE8661646748EB8953A33547F17543"/>
    <w:rsid w:val="005C7DBB"/>
  </w:style>
  <w:style w:type="paragraph" w:customStyle="1" w:styleId="41DC388770F447C1BB6CB898F9FD4EDC">
    <w:name w:val="41DC388770F447C1BB6CB898F9FD4EDC"/>
    <w:rsid w:val="005C7DBB"/>
  </w:style>
  <w:style w:type="paragraph" w:customStyle="1" w:styleId="F6BB78C9442A458CB79FEE0252B4A8E1">
    <w:name w:val="F6BB78C9442A458CB79FEE0252B4A8E1"/>
    <w:rsid w:val="005C7DBB"/>
  </w:style>
  <w:style w:type="paragraph" w:customStyle="1" w:styleId="FAF1242B3012419D8ED8FB5B5658A85C">
    <w:name w:val="FAF1242B3012419D8ED8FB5B5658A85C"/>
    <w:rsid w:val="005C7DBB"/>
  </w:style>
  <w:style w:type="paragraph" w:customStyle="1" w:styleId="844F025863104F1584442771E3249468">
    <w:name w:val="844F025863104F1584442771E3249468"/>
    <w:rsid w:val="005C7DBB"/>
  </w:style>
  <w:style w:type="paragraph" w:customStyle="1" w:styleId="7F979DF3AFBF43AD90082449644A213F">
    <w:name w:val="7F979DF3AFBF43AD90082449644A213F"/>
    <w:rsid w:val="005C7DBB"/>
  </w:style>
  <w:style w:type="paragraph" w:customStyle="1" w:styleId="655B57609C0949F0834F8871C10D6440">
    <w:name w:val="655B57609C0949F0834F8871C10D6440"/>
    <w:rsid w:val="005C7DBB"/>
  </w:style>
  <w:style w:type="paragraph" w:customStyle="1" w:styleId="2509E264858E4CD09FB249662E2BA075">
    <w:name w:val="2509E264858E4CD09FB249662E2BA075"/>
    <w:rsid w:val="005C7DBB"/>
  </w:style>
  <w:style w:type="paragraph" w:customStyle="1" w:styleId="D11D3FE62FAA4499B333D3A84A2ECE82">
    <w:name w:val="D11D3FE62FAA4499B333D3A84A2ECE82"/>
    <w:rsid w:val="005C7DBB"/>
  </w:style>
  <w:style w:type="paragraph" w:customStyle="1" w:styleId="2247DA79E4B54CCC849E7FAD320C6E20">
    <w:name w:val="2247DA79E4B54CCC849E7FAD320C6E20"/>
    <w:rsid w:val="005C7DBB"/>
  </w:style>
  <w:style w:type="paragraph" w:customStyle="1" w:styleId="2FD8D438560E455C9B9E087BB04B4756">
    <w:name w:val="2FD8D438560E455C9B9E087BB04B4756"/>
    <w:rsid w:val="005C7DBB"/>
  </w:style>
  <w:style w:type="paragraph" w:customStyle="1" w:styleId="2139ED9E8CF84059896C7B52158F16E9">
    <w:name w:val="2139ED9E8CF84059896C7B52158F16E9"/>
    <w:rsid w:val="005C7DBB"/>
  </w:style>
  <w:style w:type="paragraph" w:customStyle="1" w:styleId="C96AFC30782C4E5E90DB9D881FC3A443">
    <w:name w:val="C96AFC30782C4E5E90DB9D881FC3A443"/>
    <w:rsid w:val="005C7DBB"/>
  </w:style>
  <w:style w:type="paragraph" w:customStyle="1" w:styleId="37318DF6B84C4FB584FDB5268EC0891A">
    <w:name w:val="37318DF6B84C4FB584FDB5268EC0891A"/>
    <w:rsid w:val="005C7DBB"/>
  </w:style>
  <w:style w:type="paragraph" w:customStyle="1" w:styleId="94D281BB9EA1491ABAB5AEECA43436FA">
    <w:name w:val="94D281BB9EA1491ABAB5AEECA43436FA"/>
    <w:rsid w:val="005C7DBB"/>
  </w:style>
  <w:style w:type="paragraph" w:customStyle="1" w:styleId="82E3494585A7419085638C018D01F241">
    <w:name w:val="82E3494585A7419085638C018D01F241"/>
    <w:rsid w:val="005C7DBB"/>
  </w:style>
  <w:style w:type="paragraph" w:customStyle="1" w:styleId="FEFD9F649EC248BCB15F24F0E2C06BEC">
    <w:name w:val="FEFD9F649EC248BCB15F24F0E2C06BEC"/>
    <w:rsid w:val="005C7DBB"/>
  </w:style>
  <w:style w:type="paragraph" w:customStyle="1" w:styleId="B646A05478EE4F028E93FF307BD33F55">
    <w:name w:val="B646A05478EE4F028E93FF307BD33F55"/>
    <w:rsid w:val="005C7DBB"/>
  </w:style>
  <w:style w:type="paragraph" w:customStyle="1" w:styleId="D6194FE85FF54194AC415158173761F1">
    <w:name w:val="D6194FE85FF54194AC415158173761F1"/>
    <w:rsid w:val="005C7DBB"/>
  </w:style>
  <w:style w:type="paragraph" w:customStyle="1" w:styleId="AFF27E22A215416F8AE38B794D5B2D89">
    <w:name w:val="AFF27E22A215416F8AE38B794D5B2D89"/>
    <w:rsid w:val="005C7DBB"/>
  </w:style>
  <w:style w:type="paragraph" w:customStyle="1" w:styleId="BE978C0D462347C58DA3038907AB04EB">
    <w:name w:val="BE978C0D462347C58DA3038907AB04EB"/>
    <w:rsid w:val="005C7DBB"/>
  </w:style>
  <w:style w:type="paragraph" w:customStyle="1" w:styleId="248B687E960841EE88B29601CBC256E0">
    <w:name w:val="248B687E960841EE88B29601CBC256E0"/>
    <w:rsid w:val="005C7DBB"/>
  </w:style>
  <w:style w:type="paragraph" w:customStyle="1" w:styleId="5B57B4A6B12E4F4292F4BF0F9F020D0D">
    <w:name w:val="5B57B4A6B12E4F4292F4BF0F9F020D0D"/>
    <w:rsid w:val="005C7DBB"/>
  </w:style>
  <w:style w:type="paragraph" w:customStyle="1" w:styleId="C1A9F5E8037448C2A2BCD7B95109066A">
    <w:name w:val="C1A9F5E8037448C2A2BCD7B95109066A"/>
    <w:rsid w:val="005C7DBB"/>
  </w:style>
  <w:style w:type="paragraph" w:customStyle="1" w:styleId="08945A17C50B46DA9AD9E8D637069082">
    <w:name w:val="08945A17C50B46DA9AD9E8D637069082"/>
    <w:rsid w:val="005C7DBB"/>
  </w:style>
  <w:style w:type="paragraph" w:customStyle="1" w:styleId="8ED0A73DAC0A457387B1889FDBD35CE6">
    <w:name w:val="8ED0A73DAC0A457387B1889FDBD35CE6"/>
    <w:rsid w:val="005C7DBB"/>
  </w:style>
  <w:style w:type="paragraph" w:customStyle="1" w:styleId="80401728F877445FB478ABEAF0B8D2CE">
    <w:name w:val="80401728F877445FB478ABEAF0B8D2CE"/>
    <w:rsid w:val="005C7DBB"/>
  </w:style>
  <w:style w:type="paragraph" w:customStyle="1" w:styleId="AD88143617AA4FEDB5147FDDFE78C2C5">
    <w:name w:val="AD88143617AA4FEDB5147FDDFE78C2C5"/>
    <w:rsid w:val="005C7DBB"/>
  </w:style>
  <w:style w:type="paragraph" w:customStyle="1" w:styleId="721E483FB9E14136B257B5FB59CF6D76">
    <w:name w:val="721E483FB9E14136B257B5FB59CF6D76"/>
    <w:rsid w:val="005C7DBB"/>
  </w:style>
  <w:style w:type="paragraph" w:customStyle="1" w:styleId="462175B650E44AE8BF95896A2AD7F4C9">
    <w:name w:val="462175B650E44AE8BF95896A2AD7F4C9"/>
    <w:rsid w:val="005C7DBB"/>
  </w:style>
  <w:style w:type="paragraph" w:customStyle="1" w:styleId="FCF5B6C8D4AC4B97BE6329EE82857701">
    <w:name w:val="FCF5B6C8D4AC4B97BE6329EE82857701"/>
    <w:rsid w:val="005C7DBB"/>
  </w:style>
  <w:style w:type="paragraph" w:customStyle="1" w:styleId="3EF7478BACFF43409F7F17D677B5FF01">
    <w:name w:val="3EF7478BACFF43409F7F17D677B5FF01"/>
    <w:rsid w:val="005C7DBB"/>
  </w:style>
  <w:style w:type="paragraph" w:customStyle="1" w:styleId="935FE0E8897F42928B60818319CB647F">
    <w:name w:val="935FE0E8897F42928B60818319CB647F"/>
    <w:rsid w:val="005C7DBB"/>
  </w:style>
  <w:style w:type="paragraph" w:customStyle="1" w:styleId="3272A3519D4F4CADB21DF9E69992D957">
    <w:name w:val="3272A3519D4F4CADB21DF9E69992D957"/>
    <w:rsid w:val="005C7DBB"/>
  </w:style>
  <w:style w:type="paragraph" w:customStyle="1" w:styleId="55C08E8BB512484C90BE463163A8A228">
    <w:name w:val="55C08E8BB512484C90BE463163A8A228"/>
    <w:rsid w:val="005C7DBB"/>
  </w:style>
  <w:style w:type="paragraph" w:customStyle="1" w:styleId="5C5828226AAA43C59E94D05EB1FE5817">
    <w:name w:val="5C5828226AAA43C59E94D05EB1FE5817"/>
    <w:rsid w:val="005C7DBB"/>
  </w:style>
  <w:style w:type="paragraph" w:customStyle="1" w:styleId="51D41830E8FD485BA8B3F52B0BB5718A">
    <w:name w:val="51D41830E8FD485BA8B3F52B0BB5718A"/>
    <w:rsid w:val="005C7DBB"/>
  </w:style>
  <w:style w:type="paragraph" w:customStyle="1" w:styleId="583ED5EAEF8B441295EB03DDB4C00D7F">
    <w:name w:val="583ED5EAEF8B441295EB03DDB4C00D7F"/>
    <w:rsid w:val="005C7DBB"/>
  </w:style>
  <w:style w:type="paragraph" w:customStyle="1" w:styleId="3672593519F6427886263BAFFB76605C">
    <w:name w:val="3672593519F6427886263BAFFB76605C"/>
    <w:rsid w:val="005C7DBB"/>
  </w:style>
  <w:style w:type="paragraph" w:customStyle="1" w:styleId="AC49BA3C342C4BE8AAE6F5A1AED8DB93">
    <w:name w:val="AC49BA3C342C4BE8AAE6F5A1AED8DB93"/>
    <w:rsid w:val="005C7DBB"/>
  </w:style>
  <w:style w:type="paragraph" w:customStyle="1" w:styleId="48A53F5FCC3040D0953910A280C2724F">
    <w:name w:val="48A53F5FCC3040D0953910A280C2724F"/>
    <w:rsid w:val="005C7DBB"/>
  </w:style>
  <w:style w:type="paragraph" w:customStyle="1" w:styleId="267E32E3124840F4AABE24CAC03934DF">
    <w:name w:val="267E32E3124840F4AABE24CAC03934DF"/>
    <w:rsid w:val="005C7DBB"/>
  </w:style>
  <w:style w:type="paragraph" w:customStyle="1" w:styleId="BD6010D6F0794D0E8763FEF9F5074ACC">
    <w:name w:val="BD6010D6F0794D0E8763FEF9F5074ACC"/>
    <w:rsid w:val="005C7DBB"/>
  </w:style>
  <w:style w:type="paragraph" w:customStyle="1" w:styleId="95D593751DDE4ED78F7A5622523F3CAA">
    <w:name w:val="95D593751DDE4ED78F7A5622523F3CAA"/>
    <w:rsid w:val="005C7DBB"/>
  </w:style>
  <w:style w:type="paragraph" w:customStyle="1" w:styleId="CA6A1A6EB3A94A4A8FAEDB38698C43F1">
    <w:name w:val="CA6A1A6EB3A94A4A8FAEDB38698C43F1"/>
    <w:rsid w:val="005C7DBB"/>
  </w:style>
  <w:style w:type="paragraph" w:customStyle="1" w:styleId="E67495D4D2474E08895CDA77C510F00C">
    <w:name w:val="E67495D4D2474E08895CDA77C510F00C"/>
    <w:rsid w:val="005C7DBB"/>
  </w:style>
  <w:style w:type="paragraph" w:customStyle="1" w:styleId="0956602475BD4F80B8DD1684C801DF59">
    <w:name w:val="0956602475BD4F80B8DD1684C801DF59"/>
    <w:rsid w:val="005C7DBB"/>
  </w:style>
  <w:style w:type="paragraph" w:customStyle="1" w:styleId="790CB2C8132B4724988E33E8AE270CFA">
    <w:name w:val="790CB2C8132B4724988E33E8AE270CFA"/>
    <w:rsid w:val="005C7DBB"/>
  </w:style>
  <w:style w:type="paragraph" w:customStyle="1" w:styleId="FE07CC9CBFB94B759ECCF11DE473B7EF">
    <w:name w:val="FE07CC9CBFB94B759ECCF11DE473B7EF"/>
    <w:rsid w:val="005C7DBB"/>
  </w:style>
  <w:style w:type="paragraph" w:customStyle="1" w:styleId="29D8E5878F5346D68DC4393D831C82E5">
    <w:name w:val="29D8E5878F5346D68DC4393D831C82E5"/>
    <w:rsid w:val="005C7DBB"/>
  </w:style>
  <w:style w:type="paragraph" w:customStyle="1" w:styleId="0D9BCC84BB7341D5AA23980ABB0BA885">
    <w:name w:val="0D9BCC84BB7341D5AA23980ABB0BA885"/>
    <w:rsid w:val="005C7DBB"/>
  </w:style>
  <w:style w:type="paragraph" w:customStyle="1" w:styleId="FA7E733336F3428D85AC0434A6BE7E9A">
    <w:name w:val="FA7E733336F3428D85AC0434A6BE7E9A"/>
    <w:rsid w:val="005C7DBB"/>
  </w:style>
  <w:style w:type="paragraph" w:customStyle="1" w:styleId="1E4B28F880E7483486A4E3FD0CA00E08">
    <w:name w:val="1E4B28F880E7483486A4E3FD0CA00E08"/>
    <w:rsid w:val="005C7DBB"/>
  </w:style>
  <w:style w:type="paragraph" w:customStyle="1" w:styleId="D1B67CBE690E43E2A65DF97B4E42E9C6">
    <w:name w:val="D1B67CBE690E43E2A65DF97B4E42E9C6"/>
    <w:rsid w:val="005C7DBB"/>
  </w:style>
  <w:style w:type="paragraph" w:customStyle="1" w:styleId="788502007A044B3DBC9F046A816E5EE6">
    <w:name w:val="788502007A044B3DBC9F046A816E5EE6"/>
    <w:rsid w:val="005C7DBB"/>
  </w:style>
  <w:style w:type="paragraph" w:customStyle="1" w:styleId="94E3A091BD7D4426BA00D00E7B3928F4">
    <w:name w:val="94E3A091BD7D4426BA00D00E7B3928F4"/>
    <w:rsid w:val="005C7DBB"/>
  </w:style>
  <w:style w:type="paragraph" w:customStyle="1" w:styleId="1ACD38972B844A04BC2078608747B5EC">
    <w:name w:val="1ACD38972B844A04BC2078608747B5EC"/>
    <w:rsid w:val="005C7DBB"/>
  </w:style>
  <w:style w:type="paragraph" w:customStyle="1" w:styleId="B46C4215632E4B6A8685724CB80F1DD8">
    <w:name w:val="B46C4215632E4B6A8685724CB80F1DD8"/>
    <w:rsid w:val="005C7DBB"/>
  </w:style>
  <w:style w:type="paragraph" w:customStyle="1" w:styleId="67233EF74A9643D78CA4EB3E42A9F4A0">
    <w:name w:val="67233EF74A9643D78CA4EB3E42A9F4A0"/>
    <w:rsid w:val="005C7DBB"/>
  </w:style>
  <w:style w:type="paragraph" w:customStyle="1" w:styleId="00015211C2CD4BC08C182DDDFFDBBB93">
    <w:name w:val="00015211C2CD4BC08C182DDDFFDBBB93"/>
    <w:rsid w:val="005C7DBB"/>
  </w:style>
  <w:style w:type="paragraph" w:customStyle="1" w:styleId="D7C24F9E72C14D17922DD0D366F91101">
    <w:name w:val="D7C24F9E72C14D17922DD0D366F91101"/>
    <w:rsid w:val="005C7DBB"/>
  </w:style>
  <w:style w:type="paragraph" w:customStyle="1" w:styleId="36F289F9210A4348AC5BE7D77CC6D158">
    <w:name w:val="36F289F9210A4348AC5BE7D77CC6D158"/>
    <w:rsid w:val="005C7DBB"/>
  </w:style>
  <w:style w:type="paragraph" w:customStyle="1" w:styleId="E3A425D5D406478A98E443F95864CA0B">
    <w:name w:val="E3A425D5D406478A98E443F95864CA0B"/>
    <w:rsid w:val="005C7DBB"/>
  </w:style>
  <w:style w:type="paragraph" w:customStyle="1" w:styleId="565E2B6F4203417598C849A422D0B167">
    <w:name w:val="565E2B6F4203417598C849A422D0B167"/>
    <w:rsid w:val="005C7DBB"/>
  </w:style>
  <w:style w:type="paragraph" w:customStyle="1" w:styleId="21E0AB94FC4A4279A456F68B40795C6C">
    <w:name w:val="21E0AB94FC4A4279A456F68B40795C6C"/>
    <w:rsid w:val="005C7DBB"/>
  </w:style>
  <w:style w:type="paragraph" w:customStyle="1" w:styleId="2781D765017F4D57813E214F00501EB2">
    <w:name w:val="2781D765017F4D57813E214F00501EB2"/>
    <w:rsid w:val="005C7DBB"/>
  </w:style>
  <w:style w:type="paragraph" w:customStyle="1" w:styleId="EB1BAC74AE474C9198C1842A6D43D80B">
    <w:name w:val="EB1BAC74AE474C9198C1842A6D43D80B"/>
    <w:rsid w:val="005C7DBB"/>
  </w:style>
  <w:style w:type="paragraph" w:customStyle="1" w:styleId="75CF33CAD1F14A1699CF07E600A1B405">
    <w:name w:val="75CF33CAD1F14A1699CF07E600A1B405"/>
    <w:rsid w:val="005C7DBB"/>
  </w:style>
  <w:style w:type="paragraph" w:customStyle="1" w:styleId="5EAE56A6ED73489BAFF64D01D0913FE2">
    <w:name w:val="5EAE56A6ED73489BAFF64D01D0913FE2"/>
    <w:rsid w:val="005C7DBB"/>
  </w:style>
  <w:style w:type="paragraph" w:customStyle="1" w:styleId="E68A11B8884A4F89AF245E1A6039AE2C">
    <w:name w:val="E68A11B8884A4F89AF245E1A6039AE2C"/>
    <w:rsid w:val="005C7DBB"/>
  </w:style>
  <w:style w:type="paragraph" w:customStyle="1" w:styleId="B076BF065E854A1E9011C3629BFD42B7">
    <w:name w:val="B076BF065E854A1E9011C3629BFD42B7"/>
    <w:rsid w:val="005C7DBB"/>
  </w:style>
  <w:style w:type="paragraph" w:customStyle="1" w:styleId="B826B582EDFE4C8CBF07DA5BB6D6D251">
    <w:name w:val="B826B582EDFE4C8CBF07DA5BB6D6D251"/>
    <w:rsid w:val="005C7DBB"/>
  </w:style>
  <w:style w:type="paragraph" w:customStyle="1" w:styleId="374B6C0C53CA4FD784A95739BAB1E880">
    <w:name w:val="374B6C0C53CA4FD784A95739BAB1E880"/>
    <w:rsid w:val="005C7DBB"/>
  </w:style>
  <w:style w:type="paragraph" w:customStyle="1" w:styleId="94DAB4077B554FAFBEDAD1FE30533999">
    <w:name w:val="94DAB4077B554FAFBEDAD1FE30533999"/>
    <w:rsid w:val="005C7DBB"/>
  </w:style>
  <w:style w:type="paragraph" w:customStyle="1" w:styleId="2B3F5F2CA888476CA6B6AB96357FFACE">
    <w:name w:val="2B3F5F2CA888476CA6B6AB96357FFACE"/>
    <w:rsid w:val="005C7DBB"/>
  </w:style>
  <w:style w:type="paragraph" w:customStyle="1" w:styleId="B7F14ABA0C054D09B8C599ACB399A124">
    <w:name w:val="B7F14ABA0C054D09B8C599ACB399A124"/>
    <w:rsid w:val="005C7DBB"/>
  </w:style>
  <w:style w:type="paragraph" w:customStyle="1" w:styleId="22558B45CB3742B8A6A698018D3ED3E6">
    <w:name w:val="22558B45CB3742B8A6A698018D3ED3E6"/>
    <w:rsid w:val="005C7DBB"/>
  </w:style>
  <w:style w:type="paragraph" w:customStyle="1" w:styleId="243E3A5F1E7D46FD98A162567D5770F5">
    <w:name w:val="243E3A5F1E7D46FD98A162567D5770F5"/>
    <w:rsid w:val="005C7DBB"/>
  </w:style>
  <w:style w:type="paragraph" w:customStyle="1" w:styleId="1D97FD78D5854407A567F847CD5EF6FC">
    <w:name w:val="1D97FD78D5854407A567F847CD5EF6FC"/>
    <w:rsid w:val="005C7DBB"/>
  </w:style>
  <w:style w:type="paragraph" w:customStyle="1" w:styleId="5E0B0E28A9E8411FBFCE5C68DEE18343">
    <w:name w:val="5E0B0E28A9E8411FBFCE5C68DEE18343"/>
    <w:rsid w:val="005C7DBB"/>
  </w:style>
  <w:style w:type="paragraph" w:customStyle="1" w:styleId="70A45FF6A0D74F258920F2E2C4BD73D0">
    <w:name w:val="70A45FF6A0D74F258920F2E2C4BD73D0"/>
    <w:rsid w:val="005C7DBB"/>
  </w:style>
  <w:style w:type="paragraph" w:customStyle="1" w:styleId="2477E0AD0C98451F8F407314D9B1ABC6">
    <w:name w:val="2477E0AD0C98451F8F407314D9B1ABC6"/>
    <w:rsid w:val="005C7DBB"/>
  </w:style>
  <w:style w:type="paragraph" w:customStyle="1" w:styleId="AB30CD2C6F924B58B209537FB6F04139">
    <w:name w:val="AB30CD2C6F924B58B209537FB6F04139"/>
    <w:rsid w:val="005C7DBB"/>
  </w:style>
  <w:style w:type="paragraph" w:customStyle="1" w:styleId="B75A24D331A04B29A8CA576576E8733B">
    <w:name w:val="B75A24D331A04B29A8CA576576E8733B"/>
    <w:rsid w:val="005C7DBB"/>
  </w:style>
  <w:style w:type="paragraph" w:customStyle="1" w:styleId="B502F9C0B7D64827B4BD57E893CD9303">
    <w:name w:val="B502F9C0B7D64827B4BD57E893CD9303"/>
    <w:rsid w:val="005C7DBB"/>
  </w:style>
  <w:style w:type="paragraph" w:customStyle="1" w:styleId="4AE4B8C383A1445880532CA6A1BF2D1E">
    <w:name w:val="4AE4B8C383A1445880532CA6A1BF2D1E"/>
    <w:rsid w:val="005C7DBB"/>
  </w:style>
  <w:style w:type="paragraph" w:customStyle="1" w:styleId="9B1F9A45E4E44722914E6D82AB1D8D9B">
    <w:name w:val="9B1F9A45E4E44722914E6D82AB1D8D9B"/>
    <w:rsid w:val="005C7DBB"/>
  </w:style>
  <w:style w:type="paragraph" w:customStyle="1" w:styleId="81DA9FDDFF0F4848A9B4BB2E3BB4D975">
    <w:name w:val="81DA9FDDFF0F4848A9B4BB2E3BB4D975"/>
    <w:rsid w:val="005C7DBB"/>
  </w:style>
  <w:style w:type="paragraph" w:customStyle="1" w:styleId="39F0708DC7A444A0B8DAE603238E0534">
    <w:name w:val="39F0708DC7A444A0B8DAE603238E0534"/>
    <w:rsid w:val="005C7DBB"/>
  </w:style>
  <w:style w:type="paragraph" w:customStyle="1" w:styleId="2F900EB647784C62B9C38A09F4ABAD9C">
    <w:name w:val="2F900EB647784C62B9C38A09F4ABAD9C"/>
    <w:rsid w:val="005C7DBB"/>
  </w:style>
  <w:style w:type="paragraph" w:customStyle="1" w:styleId="EB9C93B8E6434CA0B15E2EE7C3787D02">
    <w:name w:val="EB9C93B8E6434CA0B15E2EE7C3787D02"/>
    <w:rsid w:val="005C7DBB"/>
  </w:style>
  <w:style w:type="paragraph" w:customStyle="1" w:styleId="EB39538612FA4150A431F09ACD0F995C">
    <w:name w:val="EB39538612FA4150A431F09ACD0F995C"/>
    <w:rsid w:val="005C7DBB"/>
  </w:style>
  <w:style w:type="paragraph" w:customStyle="1" w:styleId="C7D639943D5A47BAADFFA057F1BA5294">
    <w:name w:val="C7D639943D5A47BAADFFA057F1BA5294"/>
    <w:rsid w:val="005C7DBB"/>
  </w:style>
  <w:style w:type="paragraph" w:customStyle="1" w:styleId="8C5A3B90C57840B9A4B317C10EC8FC3F">
    <w:name w:val="8C5A3B90C57840B9A4B317C10EC8FC3F"/>
    <w:rsid w:val="005C7DBB"/>
  </w:style>
  <w:style w:type="paragraph" w:customStyle="1" w:styleId="C52982D316F843879754575A366EE91C">
    <w:name w:val="C52982D316F843879754575A366EE91C"/>
    <w:rsid w:val="005C7DBB"/>
  </w:style>
  <w:style w:type="paragraph" w:customStyle="1" w:styleId="75299670AD834CE4843C0255FC38D5D9">
    <w:name w:val="75299670AD834CE4843C0255FC38D5D9"/>
    <w:rsid w:val="005C7DBB"/>
  </w:style>
  <w:style w:type="paragraph" w:customStyle="1" w:styleId="D62F502B1B1F4998891AA1C8C5C8F11C">
    <w:name w:val="D62F502B1B1F4998891AA1C8C5C8F11C"/>
    <w:rsid w:val="005C7DBB"/>
  </w:style>
  <w:style w:type="paragraph" w:customStyle="1" w:styleId="6BDFDDEFA7A84EFFA824332395E284B8">
    <w:name w:val="6BDFDDEFA7A84EFFA824332395E284B8"/>
    <w:rsid w:val="005C7DBB"/>
  </w:style>
  <w:style w:type="paragraph" w:customStyle="1" w:styleId="B7F2AA900C4147D19F086E08052F418D">
    <w:name w:val="B7F2AA900C4147D19F086E08052F418D"/>
    <w:rsid w:val="005C7DBB"/>
  </w:style>
  <w:style w:type="paragraph" w:customStyle="1" w:styleId="31F109B43A4B4060B9CC7C6BCEE678D3">
    <w:name w:val="31F109B43A4B4060B9CC7C6BCEE678D3"/>
    <w:rsid w:val="005C7DBB"/>
  </w:style>
  <w:style w:type="paragraph" w:customStyle="1" w:styleId="D05E537C3EB14011BB28E1E01E4E3D2E">
    <w:name w:val="D05E537C3EB14011BB28E1E01E4E3D2E"/>
    <w:rsid w:val="005C7DBB"/>
  </w:style>
  <w:style w:type="paragraph" w:customStyle="1" w:styleId="271FB6378469407498F0825F8F6F1F69">
    <w:name w:val="271FB6378469407498F0825F8F6F1F69"/>
    <w:rsid w:val="005C7DBB"/>
  </w:style>
  <w:style w:type="paragraph" w:customStyle="1" w:styleId="F6E6CA88EAD646BAB70D075D5CA08256">
    <w:name w:val="F6E6CA88EAD646BAB70D075D5CA08256"/>
    <w:rsid w:val="005C7DBB"/>
  </w:style>
  <w:style w:type="paragraph" w:customStyle="1" w:styleId="537001DDE8C44A8698412890913E1AAE">
    <w:name w:val="537001DDE8C44A8698412890913E1AAE"/>
    <w:rsid w:val="005C7DBB"/>
  </w:style>
  <w:style w:type="paragraph" w:customStyle="1" w:styleId="D47FC6B28244428F8FB12B191FA4DB72">
    <w:name w:val="D47FC6B28244428F8FB12B191FA4DB72"/>
    <w:rsid w:val="005C7DBB"/>
  </w:style>
  <w:style w:type="paragraph" w:customStyle="1" w:styleId="60D98B9029E2674BA61293A4C102262F">
    <w:name w:val="60D98B9029E2674BA61293A4C102262F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37A11A3224C7D4997AABE70AB6CD8F6">
    <w:name w:val="437A11A3224C7D4997AABE70AB6CD8F6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8E27A19D62D1A409D72EB017F77B485">
    <w:name w:val="A8E27A19D62D1A409D72EB017F77B485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00D2D7F3AB87247A5D77F9B910AB633">
    <w:name w:val="600D2D7F3AB87247A5D77F9B910AB633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6594D9F5697564FB6C872AEDD256FF8">
    <w:name w:val="66594D9F5697564FB6C872AEDD256FF8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B01A4E7BA610543A0E055DE9A70AE1F">
    <w:name w:val="AB01A4E7BA610543A0E055DE9A70AE1F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B63A22C2F60634F98DD50A151E0F91B">
    <w:name w:val="8B63A22C2F60634F98DD50A151E0F91B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80C11ADAB21184A8596DCB1C256A2DC">
    <w:name w:val="D80C11ADAB21184A8596DCB1C256A2DC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4A6F8B7C3160C4DB922D2FE6B463587">
    <w:name w:val="64A6F8B7C3160C4DB922D2FE6B463587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0C5664ED253574B9267AFCA72EC92AC">
    <w:name w:val="00C5664ED253574B9267AFCA72EC92AC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DF4A7EE50C76140A947185423B0ED41">
    <w:name w:val="7DF4A7EE50C76140A947185423B0ED41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B654776A511E94387310ED17981B199">
    <w:name w:val="2B654776A511E94387310ED17981B199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CFB69B64E48904CBB768D5053DE46EF">
    <w:name w:val="2CFB69B64E48904CBB768D5053DE46EF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0F498C0AD479340B786D9B6C239D384">
    <w:name w:val="20F498C0AD479340B786D9B6C239D384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F54F02FCE126546BEC71FD930841D42">
    <w:name w:val="BF54F02FCE126546BEC71FD930841D42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B747F7B8BB71548AD9A48FD3F12FC33">
    <w:name w:val="FB747F7B8BB71548AD9A48FD3F12FC33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D6CE5F25E81F445850625797B982D2A">
    <w:name w:val="ED6CE5F25E81F445850625797B982D2A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A6BCD9588BFF74C9590F97802538546">
    <w:name w:val="8A6BCD9588BFF74C9590F97802538546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4D46D363320B743B93D8457B9CBF579">
    <w:name w:val="E4D46D363320B743B93D8457B9CBF579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6EDFE9F9271A943A094F9F9DF0C8002">
    <w:name w:val="A6EDFE9F9271A943A094F9F9DF0C8002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0815FDA726C4E409BB9743AAC753E84">
    <w:name w:val="C0815FDA726C4E409BB9743AAC753E84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C2F09A2BFCED44688FC624E8BF21F4D">
    <w:name w:val="5C2F09A2BFCED44688FC624E8BF21F4D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9A2EFC36682D241909D3FBADA12124E">
    <w:name w:val="19A2EFC36682D241909D3FBADA12124E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4A0EE483D1D254393692C3A60623CED">
    <w:name w:val="D4A0EE483D1D254393692C3A60623CED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2FB7FB9F378C948B516856E5E096D18">
    <w:name w:val="52FB7FB9F378C948B516856E5E096D18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5FC7CFE7D6EC54EA7E6F2EEFCCDD236">
    <w:name w:val="C5FC7CFE7D6EC54EA7E6F2EEFCCDD236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7FA01624312B54A9EBC8B4ABF268C34">
    <w:name w:val="77FA01624312B54A9EBC8B4ABF268C34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6410D65F5ECD548A408EFBBC413BD6F">
    <w:name w:val="F6410D65F5ECD548A408EFBBC413BD6F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212D8D8DFDA0B40B34B6C032BB54B44">
    <w:name w:val="8212D8D8DFDA0B40B34B6C032BB54B44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9FFC7A7CF7D004ABF75595A1024A12D">
    <w:name w:val="99FFC7A7CF7D004ABF75595A1024A12D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ACC61A3B53CDC46902D804A3CF8A4EB">
    <w:name w:val="EACC61A3B53CDC46902D804A3CF8A4EB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0DA8B9BE5425C49B6FC99679018ED5F">
    <w:name w:val="70DA8B9BE5425C49B6FC99679018ED5F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15EBB302630884D805A5B9B0E21EB4C">
    <w:name w:val="D15EBB302630884D805A5B9B0E21EB4C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ABE19659C3B0A4C805E698997C673BC">
    <w:name w:val="FABE19659C3B0A4C805E698997C673BC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3573E636819494192234230CB33D860">
    <w:name w:val="33573E636819494192234230CB33D860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53CC2F98A43FB44920DA7342529C1C7">
    <w:name w:val="953CC2F98A43FB44920DA7342529C1C7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6673475295F184092E494EC3F829424">
    <w:name w:val="C6673475295F184092E494EC3F829424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DFEF4A7F264BE4480E73D441F504143">
    <w:name w:val="EDFEF4A7F264BE4480E73D441F504143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0CE33E27782D94DAAE79D275A2434CD">
    <w:name w:val="10CE33E27782D94DAAE79D275A2434CD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9E78ED4B18BC640876EB32A056D0935">
    <w:name w:val="F9E78ED4B18BC640876EB32A056D0935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575C5254815374B98DD7BF8CC278E3F">
    <w:name w:val="8575C5254815374B98DD7BF8CC278E3F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0A6072596E4194195E49937A93AD46C">
    <w:name w:val="E0A6072596E4194195E49937A93AD46C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3C8ECE5EBF920429F4C70D118A145C2">
    <w:name w:val="33C8ECE5EBF920429F4C70D118A145C2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383FE4FE81087D4B9A48222E0E1DA4EE">
    <w:name w:val="383FE4FE81087D4B9A48222E0E1DA4EE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F7AAD6F6267524597E9C6F101A6D191">
    <w:name w:val="5F7AAD6F6267524597E9C6F101A6D191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3B2086BB918D146A1EFEB51E2033F9E">
    <w:name w:val="13B2086BB918D146A1EFEB51E2033F9E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195D4E9C2AFFA4EA76C160E1C787AE3">
    <w:name w:val="4195D4E9C2AFFA4EA76C160E1C787AE3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D40593C02CF3B4C9E49AA88225831B5">
    <w:name w:val="5D40593C02CF3B4C9E49AA88225831B5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465986987A92B418148C72C5B6F98A8">
    <w:name w:val="1465986987A92B418148C72C5B6F98A8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DF05FC3D7027743A9E8415AE1D9A44E">
    <w:name w:val="BDF05FC3D7027743A9E8415AE1D9A44E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1EF882D89EB7B43BA05A07489658C05">
    <w:name w:val="81EF882D89EB7B43BA05A07489658C05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BB0336F8084CE4B9E19D4FE2819F4BF">
    <w:name w:val="7BB0336F8084CE4B9E19D4FE2819F4BF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A1584D1094A1A4E9C7875E22E0480BB">
    <w:name w:val="0A1584D1094A1A4E9C7875E22E0480BB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04FCAD4053AAB4C8990DC7784CC8946">
    <w:name w:val="C04FCAD4053AAB4C8990DC7784CC8946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CA23022A93A8C4FB6C803F05EB27E5D">
    <w:name w:val="0CA23022A93A8C4FB6C803F05EB27E5D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F327A9553FD2149A12448262AD97808">
    <w:name w:val="CF327A9553FD2149A12448262AD97808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828F920466DF8418634E03057818D20">
    <w:name w:val="1828F920466DF8418634E03057818D20"/>
    <w:rsid w:val="00FA6DB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69F34037C863D41B670BE1A1D29D8CD">
    <w:name w:val="B69F34037C863D41B670BE1A1D29D8CD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39BA9A6CF8AE94E927D250A1CC865A2">
    <w:name w:val="F39BA9A6CF8AE94E927D250A1CC865A2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E83C998F6A70C47975150434030101B">
    <w:name w:val="0E83C998F6A70C47975150434030101B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2E6D8D1A2B7B24FBEB0332F8F63177E">
    <w:name w:val="92E6D8D1A2B7B24FBEB0332F8F63177E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41B277AA83E354FBC1051ADF51F4221">
    <w:name w:val="D41B277AA83E354FBC1051ADF51F4221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5F8C528EAC99D408FF60E2131577EF0">
    <w:name w:val="05F8C528EAC99D408FF60E2131577EF0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F2D3F37C38B7942B51BC76427937E99">
    <w:name w:val="1F2D3F37C38B7942B51BC76427937E99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FA4AD7102871FE4FAAB3916407E08C1C">
    <w:name w:val="FA4AD7102871FE4FAAB3916407E08C1C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447A2B0E9C76C47BA46408C3D861633">
    <w:name w:val="D447A2B0E9C76C47BA46408C3D861633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7C38BF444123049B1B4CBBD2826306E">
    <w:name w:val="87C38BF444123049B1B4CBBD2826306E"/>
    <w:rsid w:val="006801D0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868BC162BFB66449298BE7432EF0FEC">
    <w:name w:val="9868BC162BFB66449298BE7432EF0FEC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A820C9492C6D2C4B8AFF73EA53FD289E">
    <w:name w:val="A820C9492C6D2C4B8AFF73EA53FD289E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3D4C54D4C538B948B901C53DBF0D77CE">
    <w:name w:val="3D4C54D4C538B948B901C53DBF0D77CE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A73D6F40B27B8E4E9599B87679F995F4">
    <w:name w:val="A73D6F40B27B8E4E9599B87679F995F4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2FB99484DC38D1418930F6ED856F2ED8">
    <w:name w:val="2FB99484DC38D1418930F6ED856F2ED8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9DBFCA7DE46BB941B3914AEC08A78CD5">
    <w:name w:val="9DBFCA7DE46BB941B3914AEC08A78CD5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2B613F375FB5714F81D76116073C0A79">
    <w:name w:val="2B613F375FB5714F81D76116073C0A79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75296B80CFBBC94CBFECE6149DAAE70A">
    <w:name w:val="75296B80CFBBC94CBFECE6149DAAE70A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85A1E4458D128A4CA1B7779151DC78A1">
    <w:name w:val="85A1E4458D128A4CA1B7779151DC78A1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02F8678F5A268E45A8097174526664A7">
    <w:name w:val="02F8678F5A268E45A8097174526664A7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F5D919B992713A43BD2B3CD7B67B72BA">
    <w:name w:val="F5D919B992713A43BD2B3CD7B67B72BA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A582BD3E4805AB449C238A2C9FE8202D">
    <w:name w:val="A582BD3E4805AB449C238A2C9FE8202D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6391C19FF563464A94505BA4C77C6D85">
    <w:name w:val="6391C19FF563464A94505BA4C77C6D85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EAFB742264B96F469A3766C6A4B1E317">
    <w:name w:val="EAFB742264B96F469A3766C6A4B1E317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05F061B3E31F8C47AFAD49306CE1083E">
    <w:name w:val="05F061B3E31F8C47AFAD49306CE1083E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D289642A564BD145AD688B51371F96D6">
    <w:name w:val="D289642A564BD145AD688B51371F96D6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D7C28D1139B9CE45BD7A990B5F1F4691">
    <w:name w:val="D7C28D1139B9CE45BD7A990B5F1F4691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CF4C1A5E8F0C4342B88A941A70153471">
    <w:name w:val="CF4C1A5E8F0C4342B88A941A70153471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3C51BE4ACE34624A9186C953B9297F93">
    <w:name w:val="3C51BE4ACE34624A9186C953B9297F93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AAB4779C13EE0640AEF07B709FE87B27">
    <w:name w:val="AAB4779C13EE0640AEF07B709FE87B27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7FE73C8FDA9F74499DAAC05120874148">
    <w:name w:val="7FE73C8FDA9F74499DAAC05120874148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5C98CF55DFDD1C4395CC5C260FC8E23F">
    <w:name w:val="5C98CF55DFDD1C4395CC5C260FC8E23F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F56B734298C8354B91C28FBD12860220">
    <w:name w:val="F56B734298C8354B91C28FBD12860220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425AA4CF07376E4BA96C2D648260B88C">
    <w:name w:val="425AA4CF07376E4BA96C2D648260B88C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C489387F29300443A2BF26ED7B128977">
    <w:name w:val="C489387F29300443A2BF26ED7B128977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83452A18F7E7C64B96C08BF513576855">
    <w:name w:val="83452A18F7E7C64B96C08BF513576855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2A57E1844DC08242984644253238A61C">
    <w:name w:val="2A57E1844DC08242984644253238A61C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70F52A487B8FC843BE3C1F7329AA2B02">
    <w:name w:val="70F52A487B8FC843BE3C1F7329AA2B02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8ABC5F94A3A93F4A865FDC211D0210D9">
    <w:name w:val="8ABC5F94A3A93F4A865FDC211D0210D9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3D1130B3AA8D8D4BAFB147D57C81E422">
    <w:name w:val="3D1130B3AA8D8D4BAFB147D57C81E422"/>
    <w:rsid w:val="00A12047"/>
    <w:pPr>
      <w:spacing w:after="0" w:line="240" w:lineRule="auto"/>
    </w:pPr>
    <w:rPr>
      <w:sz w:val="24"/>
      <w:szCs w:val="24"/>
      <w:lang w:val="es-ES_tradnl" w:eastAsia="es-ES_tradnl"/>
    </w:rPr>
  </w:style>
  <w:style w:type="paragraph" w:customStyle="1" w:styleId="164BB2E87AD8B2439B1DB44169BF9D32">
    <w:name w:val="164BB2E87AD8B2439B1DB44169BF9D32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DB6565DD159B1489B2D499DC3B6A4E5">
    <w:name w:val="EDB6565DD159B1489B2D499DC3B6A4E5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D77AEA62ADAB84BAE1779EC98343561">
    <w:name w:val="BD77AEA62ADAB84BAE1779EC98343561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DD339D7E3EBE54D8840702C7224E6F6">
    <w:name w:val="ADD339D7E3EBE54D8840702C7224E6F6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5BBADE7901AA443BC91D043547ED3AE">
    <w:name w:val="85BBADE7901AA443BC91D043547ED3AE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DB83F74001A4F48BD7A2265C4AC60D6">
    <w:name w:val="1DB83F74001A4F48BD7A2265C4AC60D6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571BA14604C6A449852E1AEB014C28E">
    <w:name w:val="E571BA14604C6A449852E1AEB014C28E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40C5040A554F84EB4F70EE910FA0A65">
    <w:name w:val="040C5040A554F84EB4F70EE910FA0A65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EC725B49ED78946A397B64517CB2454">
    <w:name w:val="1EC725B49ED78946A397B64517CB2454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AA2033114D912F469C416505A771E1CC">
    <w:name w:val="AA2033114D912F469C416505A771E1CC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6D98349E76679429B51D2C0945FD218">
    <w:name w:val="D6D98349E76679429B51D2C0945FD218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DC0D052C0C6F349957477EFE9B9079D">
    <w:name w:val="8DC0D052C0C6F349957477EFE9B9079D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112EEA6ED1485940B347FF6EEA0F5B31">
    <w:name w:val="112EEA6ED1485940B347FF6EEA0F5B31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4B4130A9140CC4BB52CC08B888EF8AC">
    <w:name w:val="C4B4130A9140CC4BB52CC08B888EF8AC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400954352E0C3A48826850E797246C69">
    <w:name w:val="400954352E0C3A48826850E797246C69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E4D87EF2B0A4A48A495DFA83B189166">
    <w:name w:val="6E4D87EF2B0A4A48A495DFA83B189166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28F444F71A9F54FA1750FC82CBDE53A">
    <w:name w:val="228F444F71A9F54FA1750FC82CBDE53A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0FE0110058F7545AACC0C4A1C224F88">
    <w:name w:val="B0FE0110058F7545AACC0C4A1C224F88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A87E44713DFA74FA40B60D7DB2423BF">
    <w:name w:val="0A87E44713DFA74FA40B60D7DB2423BF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EF7ECD25DC3022499C949DD4006545CD">
    <w:name w:val="EF7ECD25DC3022499C949DD4006545CD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5CB2A20F33B7B7498D7A361E0F5C8F24">
    <w:name w:val="5CB2A20F33B7B7498D7A361E0F5C8F24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BDB39C1F4B17640BA58EB5C80AE4BB0">
    <w:name w:val="2BDB39C1F4B17640BA58EB5C80AE4BB0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FCABB66AF34D94C82142D217C5C63A5">
    <w:name w:val="6FCABB66AF34D94C82142D217C5C63A5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378D6C5BF720A4CB66A756CFB35AB59">
    <w:name w:val="2378D6C5BF720A4CB66A756CFB35AB59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486004C4AEDA749B3E29BD2B28019A0">
    <w:name w:val="6486004C4AEDA749B3E29BD2B28019A0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B0D7A7C4ECB66548828785C919F10650">
    <w:name w:val="B0D7A7C4ECB66548828785C919F10650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77A125C04C8D64C89D009924FF201FA">
    <w:name w:val="877A125C04C8D64C89D009924FF201FA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71B9735C522EB4FAFBE36A53C095237">
    <w:name w:val="071B9735C522EB4FAFBE36A53C095237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7A46527034C0A4D8BD1B1BDBCC8752F">
    <w:name w:val="27A46527034C0A4D8BD1B1BDBCC8752F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096F6E232AD77E48978FE26E2ABCC118">
    <w:name w:val="096F6E232AD77E48978FE26E2ABCC118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C63FC440C845F47A1BE12605A448F7E">
    <w:name w:val="6C63FC440C845F47A1BE12605A448F7E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DE861A0AE1B234E88B2EA354D78A429">
    <w:name w:val="2DE861A0AE1B234E88B2EA354D78A429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2A0B2ED1A69C304ABF7DCFCCF2B3478E">
    <w:name w:val="2A0B2ED1A69C304ABF7DCFCCF2B3478E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802CCF5DF05B7747B126473568157DEE">
    <w:name w:val="802CCF5DF05B7747B126473568157DEE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7EA8ECC5DBE4AC4F9D281FCB9D197446">
    <w:name w:val="7EA8ECC5DBE4AC4F9D281FCB9D197446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90EDFA5DA28B0F4E8BCD3F2BF543BC48">
    <w:name w:val="90EDFA5DA28B0F4E8BCD3F2BF543BC48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C1220EFF26CCE84DB944E88A38A77FE1">
    <w:name w:val="C1220EFF26CCE84DB944E88A38A77FE1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668E12C1DF691A46B07B9558B636DBF1">
    <w:name w:val="668E12C1DF691A46B07B9558B636DBF1"/>
    <w:rsid w:val="00703A95"/>
    <w:pPr>
      <w:spacing w:after="0" w:line="240" w:lineRule="auto"/>
    </w:pPr>
    <w:rPr>
      <w:sz w:val="24"/>
      <w:szCs w:val="24"/>
      <w:lang w:val="es-ES_tradnl" w:eastAsia="ja-JP"/>
    </w:rPr>
  </w:style>
  <w:style w:type="paragraph" w:customStyle="1" w:styleId="D01B99551DBBFC43A22EB1766BD4F9C9">
    <w:name w:val="D01B99551DBBFC43A22EB1766BD4F9C9"/>
    <w:rsid w:val="00703A95"/>
    <w:pPr>
      <w:spacing w:after="0" w:line="240" w:lineRule="auto"/>
    </w:pPr>
    <w:rPr>
      <w:sz w:val="24"/>
      <w:szCs w:val="24"/>
      <w:lang w:val="es-ES_tradnl" w:eastAsia="ja-JP"/>
    </w:rPr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C4300E-851E-8441-B253-6CBEC6555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\Users\Planificación\Documents\2017 CONTROL TÉCNICO\INSTRUCTIVO CERTIFICACIÓN ORIGEN NACIONA INDEPENDIENTE\ANEXO 3_FORMULARIO_ORIGEN NACIONAL INDEPENDIENTE.dotm</Template>
  <TotalTime>83</TotalTime>
  <Pages>2</Pages>
  <Words>421</Words>
  <Characters>2317</Characters>
  <Application>Microsoft Macintosh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Planificación</dc:creator>
  <cp:lastModifiedBy>Macbook Pro</cp:lastModifiedBy>
  <cp:revision>40</cp:revision>
  <cp:lastPrinted>2018-10-02T17:13:00Z</cp:lastPrinted>
  <dcterms:created xsi:type="dcterms:W3CDTF">2018-10-05T17:22:00Z</dcterms:created>
  <dcterms:modified xsi:type="dcterms:W3CDTF">2018-10-15T17:31:00Z</dcterms:modified>
</cp:coreProperties>
</file>