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Helvetica Neue Light" w:hAnsi="Helvetica Neue Light"/>
        </w:rPr>
        <w:id w:val="-304164062"/>
        <w:placeholder>
          <w:docPart w:val="DefaultPlaceholder_-1854013437"/>
        </w:placeholder>
        <w:showingPlcHdr/>
        <w:date>
          <w:dateFormat w:val="d/M/yyyy"/>
          <w:lid w:val="es-EC"/>
          <w:storeMappedDataAs w:val="dateTime"/>
          <w:calendar w:val="gregorian"/>
        </w:date>
      </w:sdtPr>
      <w:sdtEndPr/>
      <w:sdtContent>
        <w:p w14:paraId="1B7282DF" w14:textId="1A4D3150" w:rsidR="00177D88" w:rsidRPr="00EB2254" w:rsidRDefault="00177D88" w:rsidP="00177D88">
          <w:pPr>
            <w:spacing w:line="240" w:lineRule="auto"/>
            <w:contextualSpacing/>
            <w:jc w:val="right"/>
            <w:rPr>
              <w:rFonts w:ascii="Helvetica Neue Light" w:hAnsi="Helvetica Neue Light"/>
            </w:rPr>
          </w:pPr>
          <w:r w:rsidRPr="00EB2254">
            <w:rPr>
              <w:rStyle w:val="Textodelmarcadordeposicin"/>
              <w:rFonts w:ascii="Helvetica Neue Light" w:hAnsi="Helvetica Neue Light"/>
              <w:sz w:val="21"/>
            </w:rPr>
            <w:t>Haga clic aquí o pulse para escribir una fecha.</w:t>
          </w:r>
        </w:p>
      </w:sdtContent>
    </w:sdt>
    <w:p w14:paraId="043BAE90" w14:textId="28575B27" w:rsidR="00EB2254" w:rsidRDefault="00EB2254" w:rsidP="00EB2254">
      <w:pPr>
        <w:spacing w:line="240" w:lineRule="auto"/>
        <w:contextualSpacing/>
        <w:rPr>
          <w:rFonts w:ascii="Helvetica Neue Light" w:hAnsi="Helvetica Neue Light"/>
        </w:rPr>
      </w:pPr>
    </w:p>
    <w:p w14:paraId="457C79DF" w14:textId="77777777" w:rsidR="00EB2254" w:rsidRPr="00EB2254" w:rsidRDefault="00EB2254" w:rsidP="00961B60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3486C94E" w14:textId="76789F70" w:rsidR="00BD7FEA" w:rsidRPr="00EB2254" w:rsidRDefault="00BD7FEA" w:rsidP="00961B60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EB2254">
        <w:rPr>
          <w:rFonts w:ascii="Helvetica Neue Light" w:hAnsi="Helvetica Neue Light"/>
        </w:rPr>
        <w:t>Sr. Jan Vandierendonck</w:t>
      </w:r>
    </w:p>
    <w:p w14:paraId="10495C7B" w14:textId="77777777" w:rsidR="00BD7FEA" w:rsidRPr="00EB2254" w:rsidRDefault="00BD7FEA" w:rsidP="00961B60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EB2254">
        <w:rPr>
          <w:rFonts w:ascii="Helvetica Neue Light" w:hAnsi="Helvetica Neue Light"/>
        </w:rPr>
        <w:t>Director Ejecutivo</w:t>
      </w:r>
    </w:p>
    <w:p w14:paraId="18EE8870" w14:textId="77777777" w:rsidR="00BD7FEA" w:rsidRPr="00EB2254" w:rsidRDefault="00BD7FEA" w:rsidP="00961B60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EB2254">
        <w:rPr>
          <w:rFonts w:ascii="Helvetica Neue Light" w:hAnsi="Helvetica Neue Light"/>
        </w:rPr>
        <w:t>Instituto del Cine y Creación Audiovisual (ICCA)</w:t>
      </w:r>
    </w:p>
    <w:p w14:paraId="43AA0103" w14:textId="50A19D75" w:rsidR="00BD7FEA" w:rsidRPr="00EB2254" w:rsidRDefault="00BD7FEA" w:rsidP="00961B60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EB2254">
        <w:rPr>
          <w:rFonts w:ascii="Helvetica Neue Light" w:hAnsi="Helvetica Neue Light"/>
        </w:rPr>
        <w:t>Presente.-</w:t>
      </w:r>
    </w:p>
    <w:p w14:paraId="63225EFA" w14:textId="77777777" w:rsidR="00742AEF" w:rsidRPr="00EB2254" w:rsidRDefault="00742AEF" w:rsidP="00961B60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483A2263" w14:textId="7946090D" w:rsidR="00865D2E" w:rsidRPr="00EB2254" w:rsidRDefault="00157886" w:rsidP="00961B60">
      <w:pPr>
        <w:spacing w:line="240" w:lineRule="auto"/>
        <w:jc w:val="both"/>
        <w:rPr>
          <w:rFonts w:ascii="Helvetica Neue Light" w:hAnsi="Helvetica Neue Light"/>
        </w:rPr>
      </w:pPr>
      <w:r w:rsidRPr="00EB2254">
        <w:rPr>
          <w:rFonts w:ascii="Helvetica Neue Light" w:hAnsi="Helvetica Neue Light"/>
        </w:rPr>
        <w:t xml:space="preserve">Por medio del presente solicito, en calidad de préstamo, las </w:t>
      </w:r>
      <w:r w:rsidR="00BD7FEA" w:rsidRPr="00EB2254">
        <w:rPr>
          <w:rFonts w:ascii="Helvetica Neue Light" w:hAnsi="Helvetica Neue Light"/>
        </w:rPr>
        <w:t xml:space="preserve">obras cinematográficas y audiovisuales </w:t>
      </w:r>
      <w:r w:rsidRPr="00EB2254">
        <w:rPr>
          <w:rFonts w:ascii="Helvetica Neue Light" w:hAnsi="Helvetica Neue Light"/>
        </w:rPr>
        <w:t>detalladas en el siguiente formulario</w:t>
      </w:r>
      <w:r w:rsidR="00BD7FEA" w:rsidRPr="00EB2254">
        <w:rPr>
          <w:rFonts w:ascii="Helvetica Neue Light" w:hAnsi="Helvetica Neue Light"/>
        </w:rPr>
        <w:t>:</w:t>
      </w:r>
    </w:p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663"/>
        <w:gridCol w:w="4077"/>
      </w:tblGrid>
      <w:tr w:rsidR="00E4301C" w:rsidRPr="00EB2254" w14:paraId="3EF8FA48" w14:textId="77777777" w:rsidTr="00E34566">
        <w:trPr>
          <w:trHeight w:val="719"/>
        </w:trPr>
        <w:tc>
          <w:tcPr>
            <w:tcW w:w="107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B138A79" w14:textId="77777777" w:rsidR="0055155F" w:rsidRPr="00EB2254" w:rsidRDefault="00E91481" w:rsidP="00961B60">
            <w:pPr>
              <w:jc w:val="center"/>
              <w:rPr>
                <w:rFonts w:ascii="Helvetica Neue" w:hAnsi="Helvetica Neue"/>
                <w:b/>
                <w:sz w:val="24"/>
                <w:szCs w:val="24"/>
              </w:rPr>
            </w:pPr>
            <w:r w:rsidRPr="00EB2254">
              <w:rPr>
                <w:rFonts w:ascii="Helvetica Neue" w:hAnsi="Helvetica Neue"/>
                <w:b/>
                <w:sz w:val="24"/>
                <w:szCs w:val="24"/>
              </w:rPr>
              <w:t>Formulario de Solic</w:t>
            </w:r>
            <w:r w:rsidR="00036D18" w:rsidRPr="00EB2254">
              <w:rPr>
                <w:rFonts w:ascii="Helvetica Neue" w:hAnsi="Helvetica Neue"/>
                <w:b/>
                <w:sz w:val="24"/>
                <w:szCs w:val="24"/>
              </w:rPr>
              <w:t xml:space="preserve">itud de Obras Cinematográficas y </w:t>
            </w:r>
            <w:r w:rsidRPr="00EB2254">
              <w:rPr>
                <w:rFonts w:ascii="Helvetica Neue" w:hAnsi="Helvetica Neue"/>
                <w:b/>
                <w:sz w:val="24"/>
                <w:szCs w:val="24"/>
              </w:rPr>
              <w:t>Audiovisuales</w:t>
            </w:r>
          </w:p>
          <w:p w14:paraId="4B0132B6" w14:textId="77777777" w:rsidR="00BD7FEA" w:rsidRPr="00EB2254" w:rsidRDefault="0055155F" w:rsidP="0055155F">
            <w:pPr>
              <w:jc w:val="center"/>
              <w:rPr>
                <w:rFonts w:ascii="Helvetica Neue" w:hAnsi="Helvetica Neue"/>
                <w:b/>
                <w:sz w:val="24"/>
                <w:szCs w:val="24"/>
              </w:rPr>
            </w:pPr>
            <w:r w:rsidRPr="00EB2254">
              <w:rPr>
                <w:rFonts w:ascii="Helvetica Neue" w:hAnsi="Helvetica Neue"/>
                <w:b/>
                <w:sz w:val="24"/>
                <w:szCs w:val="24"/>
              </w:rPr>
              <w:t xml:space="preserve">del </w:t>
            </w:r>
            <w:r w:rsidR="00036D18" w:rsidRPr="00EB2254">
              <w:rPr>
                <w:rFonts w:ascii="Helvetica Neue" w:hAnsi="Helvetica Neue"/>
                <w:b/>
                <w:sz w:val="24"/>
                <w:szCs w:val="24"/>
              </w:rPr>
              <w:t>Banco d</w:t>
            </w:r>
            <w:r w:rsidR="00E91481" w:rsidRPr="00EB2254">
              <w:rPr>
                <w:rFonts w:ascii="Helvetica Neue" w:hAnsi="Helvetica Neue"/>
                <w:b/>
                <w:sz w:val="24"/>
                <w:szCs w:val="24"/>
              </w:rPr>
              <w:t>e Contenidos</w:t>
            </w:r>
            <w:r w:rsidR="00157886" w:rsidRPr="00EB2254">
              <w:rPr>
                <w:rFonts w:ascii="Helvetica Neue" w:hAnsi="Helvetica Neue"/>
                <w:b/>
                <w:sz w:val="24"/>
                <w:szCs w:val="24"/>
              </w:rPr>
              <w:t xml:space="preserve"> del ICCA</w:t>
            </w:r>
          </w:p>
          <w:p w14:paraId="45CF5B93" w14:textId="0ED636CE" w:rsidR="00865D2E" w:rsidRPr="00EB2254" w:rsidRDefault="00865D2E" w:rsidP="0055155F">
            <w:pPr>
              <w:jc w:val="center"/>
              <w:rPr>
                <w:rFonts w:ascii="Helvetica Neue Light" w:hAnsi="Helvetica Neue Light"/>
                <w:sz w:val="24"/>
              </w:rPr>
            </w:pPr>
          </w:p>
        </w:tc>
      </w:tr>
      <w:tr w:rsidR="00E91481" w:rsidRPr="00EB2254" w14:paraId="68FEB578" w14:textId="77777777" w:rsidTr="00E34566">
        <w:trPr>
          <w:trHeight w:val="339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D2A487" w14:textId="71D1A637" w:rsidR="00E91481" w:rsidRPr="00EB2254" w:rsidRDefault="00E91481" w:rsidP="0037751E">
            <w:pPr>
              <w:rPr>
                <w:rFonts w:ascii="Helvetica Neue Medium" w:hAnsi="Helvetica Neue Medium"/>
              </w:rPr>
            </w:pPr>
            <w:r w:rsidRPr="00EB2254">
              <w:rPr>
                <w:rFonts w:ascii="Helvetica Neue Medium" w:hAnsi="Helvetica Neue Medium"/>
              </w:rPr>
              <w:t xml:space="preserve">Datos del </w:t>
            </w:r>
            <w:r w:rsidR="00A02B40" w:rsidRPr="00EB2254">
              <w:rPr>
                <w:rFonts w:ascii="Helvetica Neue Medium" w:hAnsi="Helvetica Neue Medium"/>
              </w:rPr>
              <w:t>u</w:t>
            </w:r>
            <w:r w:rsidR="0037751E" w:rsidRPr="00EB2254">
              <w:rPr>
                <w:rFonts w:ascii="Helvetica Neue Medium" w:hAnsi="Helvetica Neue Medium"/>
              </w:rPr>
              <w:t>suario del Banco de Contenidos o Miembro de la REA</w:t>
            </w:r>
            <w:r w:rsidR="005443EC" w:rsidRPr="00EB2254">
              <w:rPr>
                <w:rFonts w:ascii="Helvetica Neue Medium" w:hAnsi="Helvetica Neue Medium"/>
              </w:rPr>
              <w:t xml:space="preserve"> - Persona N</w:t>
            </w:r>
            <w:r w:rsidRPr="00EB2254">
              <w:rPr>
                <w:rFonts w:ascii="Helvetica Neue Medium" w:hAnsi="Helvetica Neue Medium"/>
              </w:rPr>
              <w:t>atural</w:t>
            </w:r>
            <w:r w:rsidR="002151BB" w:rsidRPr="00EB2254">
              <w:rPr>
                <w:rFonts w:ascii="Helvetica Neue Medium" w:hAnsi="Helvetica Neue Medium"/>
              </w:rPr>
              <w:t xml:space="preserve"> o Jurídica</w:t>
            </w:r>
          </w:p>
        </w:tc>
      </w:tr>
      <w:tr w:rsidR="005B6D6E" w:rsidRPr="00EB2254" w14:paraId="2C8CF691" w14:textId="77777777" w:rsidTr="00D56FE5">
        <w:trPr>
          <w:trHeight w:val="27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5BEF4" w14:textId="6124F510" w:rsidR="005B6D6E" w:rsidRPr="00D56FE5" w:rsidRDefault="005B6D6E" w:rsidP="005B6D6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/>
              </w:rPr>
              <w:t>Nombres y apellidos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B6CE2" w14:textId="46E2C908" w:rsidR="005B6D6E" w:rsidRPr="00D56FE5" w:rsidRDefault="005B6D6E" w:rsidP="005B6D6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/>
              </w:rPr>
              <w:t>C</w:t>
            </w:r>
            <w:r w:rsidR="002151BB" w:rsidRPr="00D56FE5">
              <w:rPr>
                <w:rFonts w:ascii="Helvetica Neue Medium" w:hAnsi="Helvetica Neue Medium"/>
              </w:rPr>
              <w:t>ódigo de</w:t>
            </w:r>
            <w:r w:rsidR="008A4CD6">
              <w:rPr>
                <w:rFonts w:ascii="Helvetica Neue Medium" w:hAnsi="Helvetica Neue Medium"/>
              </w:rPr>
              <w:t>l</w:t>
            </w:r>
            <w:r w:rsidR="002151BB" w:rsidRPr="00D56FE5">
              <w:rPr>
                <w:rFonts w:ascii="Helvetica Neue Medium" w:hAnsi="Helvetica Neue Medium"/>
              </w:rPr>
              <w:t xml:space="preserve"> certificado</w:t>
            </w:r>
          </w:p>
        </w:tc>
      </w:tr>
      <w:tr w:rsidR="005B6D6E" w:rsidRPr="00EB2254" w14:paraId="22943E68" w14:textId="77777777" w:rsidTr="00D56FE5">
        <w:trPr>
          <w:trHeight w:val="279"/>
        </w:trPr>
        <w:sdt>
          <w:sdtPr>
            <w:rPr>
              <w:rFonts w:ascii="Helvetica Neue Light" w:hAnsi="Helvetica Neue Light"/>
            </w:rPr>
            <w:id w:val="-2063318701"/>
            <w:placeholder>
              <w:docPart w:val="A9FE987C73894D42ADD2EA1C621042D3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66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6DBD1B2" w14:textId="77777777" w:rsidR="005B6D6E" w:rsidRPr="00EB2254" w:rsidRDefault="005B6D6E" w:rsidP="005B6D6E">
                <w:pPr>
                  <w:rPr>
                    <w:rFonts w:ascii="Helvetica Neue Light" w:hAnsi="Helvetica Neue Light"/>
                  </w:rPr>
                </w:pPr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  <w:bookmarkEnd w:id="0" w:displacedByCustomXml="next"/>
          </w:sdtContent>
        </w:sdt>
        <w:sdt>
          <w:sdtPr>
            <w:rPr>
              <w:rFonts w:ascii="Helvetica Neue Light" w:hAnsi="Helvetica Neue Light"/>
              <w:color w:val="808080"/>
            </w:rPr>
            <w:id w:val="1536156488"/>
            <w:placeholder>
              <w:docPart w:val="B47FAF1CC7F7644585C0477073F1D061"/>
            </w:placeholder>
            <w:showingPlcHdr/>
          </w:sdtPr>
          <w:sdtEndPr/>
          <w:sdtContent>
            <w:tc>
              <w:tcPr>
                <w:tcW w:w="40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A087C45" w14:textId="77777777" w:rsidR="005B6D6E" w:rsidRPr="00EB2254" w:rsidRDefault="005B6D6E" w:rsidP="005B6D6E">
                <w:pPr>
                  <w:rPr>
                    <w:rFonts w:ascii="Helvetica Neue Light" w:hAnsi="Helvetica Neue Light"/>
                  </w:rPr>
                </w:pPr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p w14:paraId="5F5DD69D" w14:textId="08033A9A" w:rsidR="00DF47D3" w:rsidRPr="00EB2254" w:rsidRDefault="00DF47D3" w:rsidP="00DF2232">
      <w:pPr>
        <w:jc w:val="both"/>
        <w:rPr>
          <w:rFonts w:ascii="Helvetica Neue Light" w:hAnsi="Helvetica Neue Light" w:cs="Arial"/>
          <w:color w:val="000000"/>
          <w:sz w:val="6"/>
          <w:shd w:val="clear" w:color="auto" w:fill="FDFDFD"/>
        </w:rPr>
      </w:pPr>
    </w:p>
    <w:p w14:paraId="7EEBC82F" w14:textId="77777777" w:rsidR="00865D2E" w:rsidRPr="00EB2254" w:rsidRDefault="00865D2E" w:rsidP="00DF2232">
      <w:pPr>
        <w:jc w:val="both"/>
        <w:rPr>
          <w:rFonts w:ascii="Helvetica Neue Light" w:hAnsi="Helvetica Neue Light" w:cs="Arial"/>
          <w:color w:val="000000"/>
          <w:sz w:val="6"/>
          <w:shd w:val="clear" w:color="auto" w:fill="FDFDFD"/>
        </w:rPr>
      </w:pPr>
    </w:p>
    <w:tbl>
      <w:tblPr>
        <w:tblStyle w:val="Tablaconcuadrcula"/>
        <w:tblW w:w="1074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794"/>
        <w:gridCol w:w="1701"/>
        <w:gridCol w:w="601"/>
        <w:gridCol w:w="633"/>
        <w:gridCol w:w="529"/>
        <w:gridCol w:w="255"/>
        <w:gridCol w:w="1232"/>
        <w:gridCol w:w="2000"/>
      </w:tblGrid>
      <w:tr w:rsidR="000818C5" w:rsidRPr="00EB2254" w14:paraId="0D2333B6" w14:textId="77777777" w:rsidTr="007D21B6">
        <w:trPr>
          <w:trHeight w:val="421"/>
        </w:trPr>
        <w:tc>
          <w:tcPr>
            <w:tcW w:w="10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E401BA" w14:textId="6633113A" w:rsidR="000818C5" w:rsidRPr="00EB2254" w:rsidRDefault="00E635F3" w:rsidP="0087008D">
            <w:pPr>
              <w:rPr>
                <w:rFonts w:ascii="Helvetica Neue Medium" w:hAnsi="Helvetica Neue Medium"/>
              </w:rPr>
            </w:pPr>
            <w:r w:rsidRPr="00EB2254">
              <w:rPr>
                <w:rFonts w:ascii="Helvetica Neue Medium" w:hAnsi="Helvetica Neue Medium"/>
              </w:rPr>
              <w:t>Datos de la exhibición</w:t>
            </w:r>
          </w:p>
        </w:tc>
      </w:tr>
      <w:tr w:rsidR="007D21B6" w:rsidRPr="00EB2254" w14:paraId="4E4ED036" w14:textId="77777777" w:rsidTr="007D21B6">
        <w:trPr>
          <w:trHeight w:val="267"/>
        </w:trPr>
        <w:tc>
          <w:tcPr>
            <w:tcW w:w="1074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AD94B" w14:textId="66F34680" w:rsidR="007D21B6" w:rsidRPr="00D56FE5" w:rsidRDefault="007D21B6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Nombre y descripción del evento, en que se exhibirá</w:t>
            </w:r>
            <w:r w:rsidR="00D6342E"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(n) </w:t>
            </w: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la(s) </w:t>
            </w:r>
            <w:r w:rsidR="00D6342E"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</w:t>
            </w: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obra(s) </w:t>
            </w:r>
            <w:r w:rsidR="00D6342E"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</w:t>
            </w: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cinematográfica(s) y audiovisual(es) </w:t>
            </w:r>
          </w:p>
        </w:tc>
      </w:tr>
      <w:tr w:rsidR="007D21B6" w:rsidRPr="00EB2254" w14:paraId="6A3048D1" w14:textId="77777777" w:rsidTr="007D21B6">
        <w:trPr>
          <w:trHeight w:val="1590"/>
        </w:trPr>
        <w:tc>
          <w:tcPr>
            <w:tcW w:w="1074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689C6" w14:textId="77777777" w:rsidR="007D21B6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831903213"/>
                <w:placeholder>
                  <w:docPart w:val="B16CE6DC8580B44BA9691FCB061642DC"/>
                </w:placeholder>
                <w:showingPlcHdr/>
              </w:sdtPr>
              <w:sdtEndPr/>
              <w:sdtContent>
                <w:r w:rsidR="007D21B6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8A4CD6" w:rsidRPr="00EB2254" w14:paraId="7C291DFD" w14:textId="77777777" w:rsidTr="00471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7660" w14:textId="77777777" w:rsidR="008A4CD6" w:rsidRPr="00EB2254" w:rsidRDefault="008A4CD6" w:rsidP="00471280">
            <w:pPr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Título de la obra</w:t>
            </w:r>
            <w:r w:rsidRPr="00EB2254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 </w:t>
            </w:r>
            <w:sdt>
              <w:sdtPr>
                <w:rPr>
                  <w:rFonts w:ascii="Helvetica Neue Light" w:hAnsi="Helvetica Neue Light"/>
                </w:rPr>
                <w:id w:val="-425654390"/>
                <w:placeholder>
                  <w:docPart w:val="12E2E767C3E44549B2E95DA707B6D75D"/>
                </w:placeholder>
                <w:showingPlcHdr/>
              </w:sdtPr>
              <w:sdtEndPr/>
              <w:sdtContent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12B2" w14:textId="77777777" w:rsidR="008A4CD6" w:rsidRPr="00EB2254" w:rsidRDefault="008A4CD6" w:rsidP="00471280">
            <w:pPr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Director/a</w:t>
            </w:r>
            <w:r w:rsidRPr="00EB2254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 </w:t>
            </w:r>
            <w:sdt>
              <w:sdtPr>
                <w:rPr>
                  <w:rFonts w:ascii="Helvetica Neue Light" w:hAnsi="Helvetica Neue Light"/>
                </w:rPr>
                <w:id w:val="1947573657"/>
                <w:placeholder>
                  <w:docPart w:val="5FFB50A93003B6428A989E460B04B1BC"/>
                </w:placeholder>
                <w:showingPlcHdr/>
              </w:sdtPr>
              <w:sdtEndPr/>
              <w:sdtContent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0818C5" w:rsidRPr="00EB2254" w14:paraId="4C0506B7" w14:textId="77777777" w:rsidTr="007D21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7967" w14:textId="77777777" w:rsidR="000818C5" w:rsidRPr="00EB2254" w:rsidRDefault="000818C5" w:rsidP="005B6D6E">
            <w:pPr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Título de la obra</w:t>
            </w:r>
            <w:r w:rsidRPr="00EB2254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 </w:t>
            </w:r>
            <w:sdt>
              <w:sdtPr>
                <w:rPr>
                  <w:rFonts w:ascii="Helvetica Neue Light" w:hAnsi="Helvetica Neue Light"/>
                </w:rPr>
                <w:id w:val="-933206125"/>
                <w:placeholder>
                  <w:docPart w:val="1465986987A92B418148C72C5B6F98A8"/>
                </w:placeholder>
                <w:showingPlcHdr/>
              </w:sdtPr>
              <w:sdtEndPr/>
              <w:sdtContent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254E" w14:textId="77777777" w:rsidR="000818C5" w:rsidRPr="00EB2254" w:rsidRDefault="000818C5" w:rsidP="005B6D6E">
            <w:pPr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Director/a</w:t>
            </w:r>
            <w:r w:rsidRPr="00EB2254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 </w:t>
            </w:r>
            <w:sdt>
              <w:sdtPr>
                <w:rPr>
                  <w:rFonts w:ascii="Helvetica Neue Light" w:hAnsi="Helvetica Neue Light"/>
                </w:rPr>
                <w:id w:val="-988930364"/>
                <w:placeholder>
                  <w:docPart w:val="BDF05FC3D7027743A9E8415AE1D9A44E"/>
                </w:placeholder>
                <w:showingPlcHdr/>
              </w:sdtPr>
              <w:sdtEndPr/>
              <w:sdtContent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4F2210" w:rsidRPr="00EB2254" w14:paraId="6D7C6913" w14:textId="77777777" w:rsidTr="007D21B6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92368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Público objetivo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03157" w14:textId="77777777" w:rsidR="004F2210" w:rsidRPr="00D56FE5" w:rsidRDefault="004F2210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Fecha de exhibición</w:t>
            </w:r>
          </w:p>
        </w:tc>
        <w:tc>
          <w:tcPr>
            <w:tcW w:w="34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180F0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Hora de exhibición</w:t>
            </w:r>
          </w:p>
        </w:tc>
      </w:tr>
      <w:tr w:rsidR="004F2210" w:rsidRPr="00EB2254" w14:paraId="11C0BDE7" w14:textId="77777777" w:rsidTr="00D56FE5">
        <w:trPr>
          <w:trHeight w:val="277"/>
        </w:trPr>
        <w:sdt>
          <w:sdtPr>
            <w:rPr>
              <w:rFonts w:ascii="Helvetica Neue Light" w:hAnsi="Helvetica Neue Light"/>
            </w:rPr>
            <w:id w:val="900327049"/>
            <w:placeholder>
              <w:docPart w:val="97D57DC1E2E2A8468897C12FBF4282B2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8D801B3" w14:textId="77777777" w:rsidR="004F2210" w:rsidRPr="00EB2254" w:rsidRDefault="004F2210" w:rsidP="00E707FE">
                <w:pPr>
                  <w:rPr>
                    <w:rFonts w:ascii="Helvetica Neue Light" w:hAnsi="Helvetica Neue Light"/>
                  </w:rPr>
                </w:pPr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tc>
          <w:tcPr>
            <w:tcW w:w="346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Helvetica Neue Light" w:hAnsi="Helvetica Neue Light"/>
                <w:sz w:val="16"/>
              </w:rPr>
              <w:id w:val="974258070"/>
              <w:placeholder>
                <w:docPart w:val="FA24FCF170A22C469036D09E85F51378"/>
              </w:placeholder>
              <w:showingPlcHdr/>
              <w:date>
                <w:dateFormat w:val="d/M/yyyy"/>
                <w:lid w:val="es-EC"/>
                <w:storeMappedDataAs w:val="dateTime"/>
                <w:calendar w:val="gregorian"/>
              </w:date>
            </w:sdtPr>
            <w:sdtEndPr/>
            <w:sdtContent>
              <w:p w14:paraId="71C61D58" w14:textId="200921A1" w:rsidR="004F2210" w:rsidRPr="00EB2254" w:rsidRDefault="00EB2254" w:rsidP="00EB2254">
                <w:pPr>
                  <w:contextualSpacing/>
                  <w:jc w:val="right"/>
                  <w:rPr>
                    <w:rFonts w:ascii="Helvetica Neue Light" w:hAnsi="Helvetica Neue Light"/>
                    <w:sz w:val="16"/>
                  </w:rPr>
                </w:pPr>
                <w:r w:rsidRPr="00EB2254">
                  <w:rPr>
                    <w:rStyle w:val="Textodelmarcadordeposicin"/>
                    <w:rFonts w:ascii="Helvetica Neue Light" w:hAnsi="Helvetica Neue Light"/>
                    <w:sz w:val="15"/>
                  </w:rPr>
                  <w:t>Haga clic aquí o pulse para escribir una fecha.</w:t>
                </w:r>
              </w:p>
            </w:sdtContent>
          </w:sdt>
        </w:tc>
        <w:sdt>
          <w:sdtPr>
            <w:rPr>
              <w:rFonts w:ascii="Helvetica Neue Light" w:hAnsi="Helvetica Neue Light"/>
              <w:color w:val="808080"/>
            </w:rPr>
            <w:id w:val="-616302775"/>
            <w:placeholder>
              <w:docPart w:val="92BD32753A9B5B4CAE396F2D5FC13F7B"/>
            </w:placeholder>
            <w:showingPlcHdr/>
          </w:sdtPr>
          <w:sdtEndPr/>
          <w:sdtContent>
            <w:tc>
              <w:tcPr>
                <w:tcW w:w="3487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860B9B2" w14:textId="77777777" w:rsidR="004F2210" w:rsidRPr="00EB2254" w:rsidRDefault="004F2210" w:rsidP="00E707FE">
                <w:pPr>
                  <w:rPr>
                    <w:rFonts w:ascii="Helvetica Neue Light" w:hAnsi="Helvetica Neue Light"/>
                  </w:rPr>
                </w:pPr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F2210" w:rsidRPr="00EB2254" w14:paraId="4DE85A75" w14:textId="77777777" w:rsidTr="00D56FE5">
        <w:trPr>
          <w:trHeight w:val="438"/>
        </w:trPr>
        <w:tc>
          <w:tcPr>
            <w:tcW w:w="6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6DCD34" w14:textId="40E88B5A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Se llevará a cabo un foro tras la proyección:</w:t>
            </w:r>
          </w:p>
        </w:tc>
        <w:tc>
          <w:tcPr>
            <w:tcW w:w="20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6639E7" w14:textId="12122249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Sí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8300E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No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</w:tr>
      <w:tr w:rsidR="007355E0" w:rsidRPr="00EB2254" w14:paraId="1A212D29" w14:textId="77777777" w:rsidTr="00D56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1"/>
        </w:trPr>
        <w:tc>
          <w:tcPr>
            <w:tcW w:w="10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2EB6A2" w14:textId="77777777" w:rsidR="007355E0" w:rsidRPr="00EB2254" w:rsidRDefault="007355E0" w:rsidP="00F461BE">
            <w:pPr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Nombre de los participantes en el foro (si aplica) :</w:t>
            </w:r>
            <w:r w:rsidRPr="00EB2254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    </w:t>
            </w:r>
            <w:sdt>
              <w:sdtPr>
                <w:rPr>
                  <w:rFonts w:ascii="Helvetica Neue Light" w:hAnsi="Helvetica Neue Light"/>
                </w:rPr>
                <w:id w:val="263349484"/>
                <w:placeholder>
                  <w:docPart w:val="E47AF02F9C3D5D4984E6767FAA0C77E4"/>
                </w:placeholder>
                <w:showingPlcHdr/>
              </w:sdtPr>
              <w:sdtEndPr/>
              <w:sdtContent>
                <w:r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865D2E" w:rsidRPr="00EB2254" w14:paraId="6018CC12" w14:textId="77777777" w:rsidTr="00865D2E">
        <w:trPr>
          <w:trHeight w:val="838"/>
        </w:trPr>
        <w:tc>
          <w:tcPr>
            <w:tcW w:w="1074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D7DBD1" w14:textId="77777777" w:rsidR="00865D2E" w:rsidRPr="00EB2254" w:rsidRDefault="00865D2E" w:rsidP="004F2210">
            <w:pPr>
              <w:jc w:val="center"/>
              <w:rPr>
                <w:rFonts w:ascii="Helvetica Neue Light" w:hAnsi="Helvetica Neue Light"/>
              </w:rPr>
            </w:pPr>
          </w:p>
        </w:tc>
      </w:tr>
      <w:tr w:rsidR="004F2210" w:rsidRPr="00EB2254" w14:paraId="3400504D" w14:textId="77777777" w:rsidTr="00AD7347">
        <w:trPr>
          <w:trHeight w:val="838"/>
        </w:trPr>
        <w:tc>
          <w:tcPr>
            <w:tcW w:w="10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2B4B9B" w14:textId="1D5775DF" w:rsidR="004F2210" w:rsidRPr="00EB2254" w:rsidRDefault="004F2210" w:rsidP="004F2210">
            <w:pPr>
              <w:jc w:val="center"/>
              <w:rPr>
                <w:rFonts w:ascii="Helvetica Neue" w:hAnsi="Helvetica Neue"/>
                <w:b/>
              </w:rPr>
            </w:pPr>
            <w:r w:rsidRPr="00EB2254">
              <w:rPr>
                <w:rFonts w:ascii="Helvetica Neue" w:hAnsi="Helvetica Neue"/>
                <w:b/>
              </w:rPr>
              <w:t xml:space="preserve">NOTA: </w:t>
            </w:r>
            <w:r w:rsidR="00EB2254">
              <w:rPr>
                <w:rFonts w:ascii="Helvetica Neue" w:hAnsi="Helvetica Neue"/>
                <w:b/>
              </w:rPr>
              <w:t>Si</w:t>
            </w:r>
            <w:r w:rsidR="00EB2254" w:rsidRPr="00EB2254">
              <w:rPr>
                <w:rFonts w:ascii="Helvetica Neue" w:hAnsi="Helvetica Neue"/>
                <w:b/>
              </w:rPr>
              <w:t xml:space="preserve"> se va a realizar más de una exhibición</w:t>
            </w:r>
            <w:r w:rsidR="008A4CD6">
              <w:rPr>
                <w:rFonts w:ascii="Helvetica Neue" w:hAnsi="Helvetica Neue"/>
                <w:b/>
              </w:rPr>
              <w:t xml:space="preserve"> o se requiere más de dos obras cinematográficas y audiovisuales</w:t>
            </w:r>
            <w:r w:rsidR="00EB2254" w:rsidRPr="00EB2254">
              <w:rPr>
                <w:rFonts w:ascii="Helvetica Neue" w:hAnsi="Helvetica Neue"/>
                <w:b/>
              </w:rPr>
              <w:t>, el solicitante debe anexar al presente formulario un cronograma de proyecciones, el cual debe contener nombre de la(s) película(s), fechas y horas</w:t>
            </w:r>
          </w:p>
        </w:tc>
      </w:tr>
      <w:tr w:rsidR="00AD7347" w:rsidRPr="00EB2254" w14:paraId="35BACC27" w14:textId="77777777" w:rsidTr="00AD7347">
        <w:trPr>
          <w:trHeight w:val="438"/>
        </w:trPr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6EB5E4" w14:textId="452B0AA5" w:rsidR="00AD7347" w:rsidRPr="00D56FE5" w:rsidRDefault="00AD7347" w:rsidP="00AD7347">
            <w:pPr>
              <w:jc w:val="right"/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Se anexa un cronograma al presente formulario: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44B1E2" w14:textId="4C0A2ECC" w:rsidR="00AD7347" w:rsidRPr="00D56FE5" w:rsidRDefault="00AD7347" w:rsidP="00E707FE">
            <w:pPr>
              <w:rPr>
                <w:rFonts w:ascii="Helvetica Neue" w:hAnsi="Helvetica Neue"/>
              </w:rPr>
            </w:pPr>
            <w:r w:rsidRPr="00D56FE5">
              <w:rPr>
                <w:rFonts w:ascii="Helvetica Neue" w:hAnsi="Helvetica Neue"/>
              </w:rPr>
              <w:t xml:space="preserve">        </w:t>
            </w: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Sí </w:t>
            </w:r>
            <w:r w:rsidRPr="00D56FE5">
              <w:rPr>
                <w:rFonts w:ascii="Helvetica Neue" w:hAnsi="Helvetica Neue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56FE5">
              <w:rPr>
                <w:rFonts w:ascii="Helvetica Neue" w:hAnsi="Helvetica Neue"/>
              </w:rPr>
              <w:instrText xml:space="preserve"> FORMCHECKBOX </w:instrText>
            </w:r>
            <w:r w:rsidR="00504D71">
              <w:rPr>
                <w:rFonts w:ascii="Helvetica Neue" w:hAnsi="Helvetica Neue"/>
              </w:rPr>
            </w:r>
            <w:r w:rsidR="00504D71">
              <w:rPr>
                <w:rFonts w:ascii="Helvetica Neue" w:hAnsi="Helvetica Neue"/>
              </w:rPr>
              <w:fldChar w:fldCharType="separate"/>
            </w:r>
            <w:r w:rsidRPr="00D56FE5">
              <w:rPr>
                <w:rFonts w:ascii="Helvetica Neue" w:hAnsi="Helvetica Neue"/>
              </w:rPr>
              <w:fldChar w:fldCharType="end"/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924F0" w14:textId="146A67A8" w:rsidR="00AD7347" w:rsidRPr="00D56FE5" w:rsidRDefault="00AD7347" w:rsidP="00E707FE">
            <w:pPr>
              <w:rPr>
                <w:rFonts w:ascii="Helvetica Neue" w:hAnsi="Helvetica Neue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No </w:t>
            </w:r>
            <w:r w:rsidRPr="00D56FE5">
              <w:rPr>
                <w:rFonts w:ascii="Helvetica Neue" w:hAnsi="Helvetica Neue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56FE5">
              <w:rPr>
                <w:rFonts w:ascii="Helvetica Neue" w:hAnsi="Helvetica Neue"/>
              </w:rPr>
              <w:instrText xml:space="preserve"> FORMCHECKBOX </w:instrText>
            </w:r>
            <w:r w:rsidR="00504D71">
              <w:rPr>
                <w:rFonts w:ascii="Helvetica Neue" w:hAnsi="Helvetica Neue"/>
              </w:rPr>
            </w:r>
            <w:r w:rsidR="00504D71">
              <w:rPr>
                <w:rFonts w:ascii="Helvetica Neue" w:hAnsi="Helvetica Neue"/>
              </w:rPr>
              <w:fldChar w:fldCharType="separate"/>
            </w:r>
            <w:r w:rsidRPr="00D56FE5">
              <w:rPr>
                <w:rFonts w:ascii="Helvetica Neue" w:hAnsi="Helvetica Neue"/>
              </w:rPr>
              <w:fldChar w:fldCharType="end"/>
            </w:r>
          </w:p>
        </w:tc>
      </w:tr>
    </w:tbl>
    <w:p w14:paraId="4C1C0674" w14:textId="1145944A" w:rsidR="00C6560B" w:rsidRPr="00EB2254" w:rsidRDefault="00C6560B" w:rsidP="00DF2232">
      <w:pPr>
        <w:jc w:val="both"/>
        <w:rPr>
          <w:rFonts w:ascii="Helvetica Neue Light" w:hAnsi="Helvetica Neue Light" w:cs="Arial"/>
          <w:color w:val="000000"/>
          <w:sz w:val="6"/>
          <w:szCs w:val="6"/>
          <w:shd w:val="clear" w:color="auto" w:fill="FDFDFD"/>
        </w:rPr>
      </w:pPr>
    </w:p>
    <w:p w14:paraId="00E2DB05" w14:textId="475FA90B" w:rsidR="00865D2E" w:rsidRPr="00EB2254" w:rsidRDefault="00865D2E">
      <w:pPr>
        <w:rPr>
          <w:rFonts w:ascii="Helvetica Neue Light" w:hAnsi="Helvetica Neue Light" w:cs="Arial"/>
          <w:color w:val="000000"/>
          <w:sz w:val="6"/>
          <w:szCs w:val="6"/>
          <w:shd w:val="clear" w:color="auto" w:fill="FDFDFD"/>
        </w:rPr>
      </w:pPr>
      <w:r w:rsidRPr="00EB2254">
        <w:rPr>
          <w:rFonts w:ascii="Helvetica Neue Light" w:hAnsi="Helvetica Neue Light" w:cs="Arial"/>
          <w:color w:val="000000"/>
          <w:sz w:val="6"/>
          <w:szCs w:val="6"/>
          <w:shd w:val="clear" w:color="auto" w:fill="FDFDFD"/>
        </w:rPr>
        <w:br w:type="page"/>
      </w:r>
    </w:p>
    <w:tbl>
      <w:tblPr>
        <w:tblStyle w:val="Tablaconcuadrcula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01"/>
        <w:gridCol w:w="146"/>
        <w:gridCol w:w="697"/>
        <w:gridCol w:w="285"/>
        <w:gridCol w:w="152"/>
        <w:gridCol w:w="992"/>
        <w:gridCol w:w="128"/>
        <w:gridCol w:w="142"/>
        <w:gridCol w:w="847"/>
        <w:gridCol w:w="868"/>
        <w:gridCol w:w="404"/>
        <w:gridCol w:w="847"/>
        <w:gridCol w:w="308"/>
        <w:gridCol w:w="991"/>
        <w:gridCol w:w="849"/>
        <w:gridCol w:w="853"/>
      </w:tblGrid>
      <w:tr w:rsidR="0022429B" w:rsidRPr="00EB2254" w14:paraId="0343CD1E" w14:textId="77777777" w:rsidTr="00D56FE5">
        <w:trPr>
          <w:trHeight w:val="448"/>
        </w:trPr>
        <w:tc>
          <w:tcPr>
            <w:tcW w:w="1091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F91268" w14:textId="2691FEC5" w:rsidR="0022429B" w:rsidRPr="00EB2254" w:rsidRDefault="0022429B" w:rsidP="00E707FE">
            <w:pPr>
              <w:rPr>
                <w:rFonts w:ascii="Helvetica Neue Medium" w:hAnsi="Helvetica Neue Medium"/>
              </w:rPr>
            </w:pPr>
            <w:r w:rsidRPr="00EB2254">
              <w:rPr>
                <w:rFonts w:ascii="Helvetica Neue Medium" w:hAnsi="Helvetica Neue Medium"/>
              </w:rPr>
              <w:lastRenderedPageBreak/>
              <w:t>SOLO EN CASO DE SER USUARIO DEL BANCO DE CONTENIDOS LLENAR EST</w:t>
            </w:r>
            <w:r w:rsidR="00865D2E" w:rsidRPr="00EB2254">
              <w:rPr>
                <w:rFonts w:ascii="Helvetica Neue Medium" w:hAnsi="Helvetica Neue Medium"/>
              </w:rPr>
              <w:t>OS</w:t>
            </w:r>
            <w:r w:rsidRPr="00EB2254">
              <w:rPr>
                <w:rFonts w:ascii="Helvetica Neue Medium" w:hAnsi="Helvetica Neue Medium"/>
              </w:rPr>
              <w:t xml:space="preserve"> CAMPO</w:t>
            </w:r>
            <w:r w:rsidR="00865D2E" w:rsidRPr="00EB2254">
              <w:rPr>
                <w:rFonts w:ascii="Helvetica Neue Medium" w:hAnsi="Helvetica Neue Medium"/>
              </w:rPr>
              <w:t>S</w:t>
            </w:r>
            <w:r w:rsidRPr="00EB2254">
              <w:rPr>
                <w:rFonts w:ascii="Helvetica Neue Medium" w:hAnsi="Helvetica Neue Medium"/>
              </w:rPr>
              <w:t>:</w:t>
            </w:r>
          </w:p>
        </w:tc>
      </w:tr>
      <w:tr w:rsidR="004F2210" w:rsidRPr="00EB2254" w14:paraId="734DE64C" w14:textId="77777777" w:rsidTr="00D56FE5">
        <w:trPr>
          <w:trHeight w:val="267"/>
        </w:trPr>
        <w:tc>
          <w:tcPr>
            <w:tcW w:w="494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11BCE" w14:textId="77777777" w:rsidR="004F2210" w:rsidRPr="00D56FE5" w:rsidRDefault="004F2210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/>
              </w:rPr>
              <w:t>Nombre del espacio</w:t>
            </w:r>
          </w:p>
        </w:tc>
        <w:tc>
          <w:tcPr>
            <w:tcW w:w="596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48953" w14:textId="77777777" w:rsidR="004F2210" w:rsidRPr="00D56FE5" w:rsidRDefault="004F2210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/>
              </w:rPr>
              <w:t>Tipo de espacio (cine, auditorio, sala de proyección,</w:t>
            </w:r>
          </w:p>
          <w:p w14:paraId="1E3506AD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sala de uso múltiple, no convencional)</w:t>
            </w:r>
          </w:p>
        </w:tc>
      </w:tr>
      <w:tr w:rsidR="004F2210" w:rsidRPr="00EB2254" w14:paraId="71B61BD8" w14:textId="77777777" w:rsidTr="00D56FE5">
        <w:trPr>
          <w:trHeight w:val="286"/>
        </w:trPr>
        <w:tc>
          <w:tcPr>
            <w:tcW w:w="494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8EE71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884400017"/>
                <w:placeholder>
                  <w:docPart w:val="CF1FC6C1E928D24FAE9BDCFB9C21472E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967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03034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2134324650"/>
                <w:placeholder>
                  <w:docPart w:val="6B7A6F7292DF2E439F51B27CDE559CC2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4F2210" w:rsidRPr="00EB2254" w14:paraId="192BAE2F" w14:textId="77777777" w:rsidTr="00D56FE5">
        <w:trPr>
          <w:trHeight w:val="244"/>
        </w:trPr>
        <w:tc>
          <w:tcPr>
            <w:tcW w:w="494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72F51" w14:textId="77777777" w:rsidR="004F2210" w:rsidRPr="00D56FE5" w:rsidRDefault="004F2210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/>
              </w:rPr>
              <w:t>Dirección</w:t>
            </w:r>
          </w:p>
        </w:tc>
        <w:tc>
          <w:tcPr>
            <w:tcW w:w="29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F2E64" w14:textId="77777777" w:rsidR="004F2210" w:rsidRPr="00D56FE5" w:rsidRDefault="004F2210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/>
              </w:rPr>
              <w:t>Ciudad</w:t>
            </w:r>
          </w:p>
        </w:tc>
        <w:tc>
          <w:tcPr>
            <w:tcW w:w="30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35E76" w14:textId="77777777" w:rsidR="004F2210" w:rsidRPr="00D56FE5" w:rsidRDefault="004F2210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/>
              </w:rPr>
              <w:t>Provincia</w:t>
            </w:r>
          </w:p>
        </w:tc>
      </w:tr>
      <w:tr w:rsidR="004F2210" w:rsidRPr="00EB2254" w14:paraId="3B02DFE3" w14:textId="77777777" w:rsidTr="00D56FE5">
        <w:trPr>
          <w:trHeight w:val="490"/>
        </w:trPr>
        <w:tc>
          <w:tcPr>
            <w:tcW w:w="494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60855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039015975"/>
                <w:placeholder>
                  <w:docPart w:val="3DF4E0C513B8A349BB206C828BC48ECA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6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A74C1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369029153"/>
                <w:placeholder>
                  <w:docPart w:val="9FDE2E14E2A1A74A8028211FE376B648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0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DDBB7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983614488"/>
                <w:placeholder>
                  <w:docPart w:val="248D2B30DBC1C64D94E7FA798C48DE77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4F2210" w:rsidRPr="00EB2254" w14:paraId="7B7DAA44" w14:textId="77777777" w:rsidTr="00D56FE5">
        <w:trPr>
          <w:trHeight w:val="267"/>
        </w:trPr>
        <w:tc>
          <w:tcPr>
            <w:tcW w:w="10910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77FC6" w14:textId="77777777" w:rsidR="004F2210" w:rsidRPr="00D56FE5" w:rsidRDefault="004F2210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Aforo</w:t>
            </w:r>
          </w:p>
        </w:tc>
      </w:tr>
      <w:tr w:rsidR="004F2210" w:rsidRPr="00EB2254" w14:paraId="7292C683" w14:textId="77777777" w:rsidTr="00D56FE5">
        <w:trPr>
          <w:trHeight w:val="279"/>
        </w:trPr>
        <w:tc>
          <w:tcPr>
            <w:tcW w:w="1091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9DCA7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253811093"/>
                <w:placeholder>
                  <w:docPart w:val="7E280448F58BAC49ACE4ED85F1957A54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4F2210" w:rsidRPr="00EB2254" w14:paraId="551001D7" w14:textId="77777777" w:rsidTr="00D56FE5">
        <w:trPr>
          <w:trHeight w:val="226"/>
        </w:trPr>
        <w:tc>
          <w:tcPr>
            <w:tcW w:w="10910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D67340" w14:textId="77777777" w:rsidR="004F2210" w:rsidRPr="00EB2254" w:rsidRDefault="004F2210" w:rsidP="00D56FE5">
            <w:pPr>
              <w:jc w:val="center"/>
              <w:rPr>
                <w:rFonts w:ascii="Helvetica Neue" w:hAnsi="Helvetica Neue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/>
              </w:rPr>
              <w:t>Equipos de proyección a utilizarse (seleccione uno)</w:t>
            </w:r>
          </w:p>
        </w:tc>
      </w:tr>
      <w:tr w:rsidR="004F2210" w:rsidRPr="00EB2254" w14:paraId="10A24353" w14:textId="77777777" w:rsidTr="00D56FE5">
        <w:trPr>
          <w:trHeight w:val="822"/>
        </w:trPr>
        <w:tc>
          <w:tcPr>
            <w:tcW w:w="324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2379A8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Proyector + Pantalla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  <w:bookmarkEnd w:id="1"/>
          </w:p>
        </w:tc>
        <w:tc>
          <w:tcPr>
            <w:tcW w:w="4665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FF1919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Proyector + Pared/otra superficie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Marcar3"/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  <w:bookmarkEnd w:id="2"/>
          </w:p>
        </w:tc>
        <w:tc>
          <w:tcPr>
            <w:tcW w:w="3001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27940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Monitor</w:t>
            </w:r>
            <w:r w:rsidRPr="00EB2254">
              <w:rPr>
                <w:rFonts w:ascii="Helvetica Neue Light" w:hAnsi="Helvetica Neue Light"/>
              </w:rPr>
              <w:t xml:space="preserve">  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4"/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  <w:bookmarkEnd w:id="3"/>
          </w:p>
        </w:tc>
      </w:tr>
      <w:tr w:rsidR="004F2210" w:rsidRPr="00D56FE5" w14:paraId="7ED68D42" w14:textId="77777777" w:rsidTr="00D56FE5">
        <w:trPr>
          <w:trHeight w:val="279"/>
        </w:trPr>
        <w:tc>
          <w:tcPr>
            <w:tcW w:w="32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D8E09" w14:textId="211B51A2" w:rsidR="004F2210" w:rsidRPr="00D56FE5" w:rsidRDefault="00472E87" w:rsidP="00472E87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Dimensiones de la pantalla o monitor</w:t>
            </w:r>
          </w:p>
        </w:tc>
        <w:tc>
          <w:tcPr>
            <w:tcW w:w="466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09D5D" w14:textId="77777777" w:rsidR="00472E87" w:rsidRDefault="004F2210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Distancia entre el proyector y pantalla</w:t>
            </w:r>
          </w:p>
          <w:p w14:paraId="093EC2AB" w14:textId="7256EF8B" w:rsidR="004F2210" w:rsidRPr="00D56FE5" w:rsidRDefault="004F2210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(si aplica) </w:t>
            </w:r>
          </w:p>
        </w:tc>
        <w:tc>
          <w:tcPr>
            <w:tcW w:w="30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24D80" w14:textId="77777777" w:rsidR="00472E87" w:rsidRDefault="00472E87" w:rsidP="00472E87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Lúmenes del proyector</w:t>
            </w:r>
          </w:p>
          <w:p w14:paraId="47BED3F7" w14:textId="0F43E505" w:rsidR="004F2210" w:rsidRPr="00D56FE5" w:rsidRDefault="00472E87" w:rsidP="00472E87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(si aplica)</w:t>
            </w:r>
          </w:p>
        </w:tc>
      </w:tr>
      <w:tr w:rsidR="004F2210" w:rsidRPr="00EB2254" w14:paraId="657BB27A" w14:textId="77777777" w:rsidTr="00D56FE5">
        <w:trPr>
          <w:trHeight w:val="279"/>
        </w:trPr>
        <w:tc>
          <w:tcPr>
            <w:tcW w:w="32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617B6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53990919"/>
                <w:placeholder>
                  <w:docPart w:val="F74062254ED8FA42B9FBB508E2209B2A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665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868FA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419791088"/>
                <w:placeholder>
                  <w:docPart w:val="5A291C050666B740BD622BC4F81A4989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0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FF9B8" w14:textId="77777777" w:rsidR="004F2210" w:rsidRPr="00EB2254" w:rsidRDefault="00504D71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79905172"/>
                <w:placeholder>
                  <w:docPart w:val="7E32273550685641A9DE1D5B7D02192E"/>
                </w:placeholder>
                <w:showingPlcHdr/>
              </w:sdtPr>
              <w:sdtEndPr/>
              <w:sdtContent>
                <w:r w:rsidR="004F2210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4F2210" w:rsidRPr="00EB2254" w14:paraId="64FF7229" w14:textId="77777777" w:rsidTr="00D56FE5">
        <w:trPr>
          <w:trHeight w:val="226"/>
        </w:trPr>
        <w:tc>
          <w:tcPr>
            <w:tcW w:w="10910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7AD9B9" w14:textId="77777777" w:rsidR="004F2210" w:rsidRPr="00EB2254" w:rsidRDefault="004F2210" w:rsidP="00E707FE">
            <w:pPr>
              <w:jc w:val="center"/>
              <w:rPr>
                <w:rFonts w:ascii="Helvetica Neue" w:hAnsi="Helvetica Neue" w:cs="Arial"/>
                <w:color w:val="000000"/>
                <w:shd w:val="clear" w:color="auto" w:fill="FDFDFD"/>
              </w:rPr>
            </w:pPr>
            <w:r w:rsidRPr="00EB2254">
              <w:rPr>
                <w:rFonts w:ascii="Helvetica Neue" w:hAnsi="Helvetica Neue" w:cs="Arial"/>
                <w:color w:val="000000"/>
                <w:shd w:val="clear" w:color="auto" w:fill="FDFDFD"/>
              </w:rPr>
              <w:t>Reproductor disponible (seleccione uno o varios)</w:t>
            </w:r>
          </w:p>
        </w:tc>
      </w:tr>
      <w:tr w:rsidR="004F2210" w:rsidRPr="00EB2254" w14:paraId="604D607B" w14:textId="77777777" w:rsidTr="00D56FE5">
        <w:trPr>
          <w:trHeight w:val="716"/>
        </w:trPr>
        <w:tc>
          <w:tcPr>
            <w:tcW w:w="2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CB7493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DVD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40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3F189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Blu-ray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5"/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  <w:bookmarkEnd w:id="4"/>
          </w:p>
        </w:tc>
        <w:tc>
          <w:tcPr>
            <w:tcW w:w="2261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95EF35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Streaming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384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6A74E" w14:textId="15B8B2FA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Computador (descarga digital)</w:t>
            </w:r>
            <w:r w:rsid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</w:tr>
      <w:tr w:rsidR="004F2210" w:rsidRPr="00EB2254" w14:paraId="66794FB6" w14:textId="77777777" w:rsidTr="00D56FE5">
        <w:trPr>
          <w:trHeight w:val="578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7B4659" w14:textId="3AC96694" w:rsidR="004F2210" w:rsidRPr="00D56FE5" w:rsidRDefault="004F2210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Amplificación de</w:t>
            </w:r>
            <w:r w:rsid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</w:t>
            </w:r>
            <w:r w:rsidRPr="00D56FE5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audio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467AE0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Sí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2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4EC91" w14:textId="77777777" w:rsidR="004F2210" w:rsidRPr="00EB2254" w:rsidRDefault="004F2210" w:rsidP="00E707FE">
            <w:pPr>
              <w:rPr>
                <w:rFonts w:ascii="Helvetica Neue Light" w:hAnsi="Helvetica Neue Light"/>
              </w:rPr>
            </w:pPr>
            <w:r w:rsidRPr="00D56FE5">
              <w:rPr>
                <w:rFonts w:ascii="Helvetica Neue Medium" w:hAnsi="Helvetica Neue Medium"/>
              </w:rPr>
              <w:t>No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5466FE" w14:textId="42CA764F" w:rsidR="004F2210" w:rsidRPr="00D56FE5" w:rsidRDefault="004F2210" w:rsidP="00E707FE">
            <w:pPr>
              <w:rPr>
                <w:rFonts w:ascii="Helvetica Neue Medium" w:hAnsi="Helvetica Neue Medium"/>
              </w:rPr>
            </w:pPr>
            <w:r w:rsidRPr="00D56FE5">
              <w:rPr>
                <w:rFonts w:ascii="Helvetica Neue Medium" w:hAnsi="Helvetica Neue Medium"/>
              </w:rPr>
              <w:t>Número de</w:t>
            </w:r>
            <w:r w:rsidR="00D56FE5">
              <w:rPr>
                <w:rFonts w:ascii="Helvetica Neue Medium" w:hAnsi="Helvetica Neue Medium"/>
              </w:rPr>
              <w:t xml:space="preserve"> </w:t>
            </w:r>
            <w:r w:rsidRPr="00D56FE5">
              <w:rPr>
                <w:rFonts w:ascii="Helvetica Neue Medium" w:hAnsi="Helvetica Neue Medium"/>
              </w:rPr>
              <w:t>parlantes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002D4" w14:textId="3E488B63" w:rsidR="004F2210" w:rsidRPr="00EB2254" w:rsidRDefault="00504D71" w:rsidP="00D56FE5">
            <w:pPr>
              <w:ind w:left="-398" w:right="-255" w:firstLine="284"/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928618907"/>
                <w:placeholder>
                  <w:docPart w:val="FC4F3024FA24F04C82AF63FF75725009"/>
                </w:placeholder>
                <w:showingPlcHdr/>
              </w:sdtPr>
              <w:sdtEndPr/>
              <w:sdtContent>
                <w:r w:rsidR="00D56FE5" w:rsidRPr="00EB2254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865D2E" w:rsidRPr="00EB2254" w14:paraId="1031EAD3" w14:textId="77777777" w:rsidTr="002F5668">
        <w:trPr>
          <w:trHeight w:val="542"/>
        </w:trPr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F3EB02" w14:textId="12A2A15C" w:rsidR="00865D2E" w:rsidRPr="002F5668" w:rsidRDefault="00865D2E" w:rsidP="00865D2E">
            <w:pPr>
              <w:rPr>
                <w:rFonts w:ascii="Helvetica Neue Medium" w:hAnsi="Helvetica Neue Medium"/>
              </w:rPr>
            </w:pPr>
            <w:r w:rsidRPr="002F56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Cuenta con cafetería o snack bar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8B8929" w14:textId="77777777" w:rsidR="00865D2E" w:rsidRPr="00EB2254" w:rsidRDefault="00865D2E" w:rsidP="00865D2E">
            <w:pPr>
              <w:rPr>
                <w:rFonts w:ascii="Helvetica Neue Light" w:hAnsi="Helvetica Neue Light"/>
              </w:rPr>
            </w:pPr>
            <w:r w:rsidRPr="002F5668">
              <w:rPr>
                <w:rFonts w:ascii="Helvetica Neue Medium" w:hAnsi="Helvetica Neue Medium"/>
              </w:rPr>
              <w:t>Sí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9D725" w14:textId="2F020439" w:rsidR="00865D2E" w:rsidRPr="00EB2254" w:rsidRDefault="00865D2E" w:rsidP="00865D2E">
            <w:pPr>
              <w:rPr>
                <w:rFonts w:ascii="Helvetica Neue Light" w:hAnsi="Helvetica Neue Light"/>
              </w:rPr>
            </w:pPr>
            <w:r w:rsidRPr="00EB2254">
              <w:rPr>
                <w:rFonts w:ascii="Helvetica Neue Light" w:hAnsi="Helvetica Neue Light"/>
              </w:rPr>
              <w:t xml:space="preserve">      </w:t>
            </w:r>
            <w:r w:rsidRPr="002F5668">
              <w:rPr>
                <w:rFonts w:ascii="Helvetica Neue Medium" w:hAnsi="Helvetica Neue Medium"/>
              </w:rPr>
              <w:t>No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12292A" w14:textId="212F4C97" w:rsidR="00865D2E" w:rsidRPr="002F5668" w:rsidRDefault="00865D2E" w:rsidP="00865D2E">
            <w:pPr>
              <w:ind w:left="902" w:hanging="727"/>
              <w:rPr>
                <w:rFonts w:ascii="Helvetica Neue Medium" w:hAnsi="Helvetica Neue Medium"/>
              </w:rPr>
            </w:pPr>
            <w:r w:rsidRPr="002F56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Dispone de wifi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C212CA" w14:textId="77777777" w:rsidR="00865D2E" w:rsidRPr="00EB2254" w:rsidRDefault="00865D2E" w:rsidP="00865D2E">
            <w:pPr>
              <w:rPr>
                <w:rFonts w:ascii="Helvetica Neue Light" w:hAnsi="Helvetica Neue Light"/>
              </w:rPr>
            </w:pPr>
            <w:r w:rsidRPr="002F5668">
              <w:rPr>
                <w:rFonts w:ascii="Helvetica Neue Medium" w:hAnsi="Helvetica Neue Medium"/>
              </w:rPr>
              <w:t>Sí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57A3C0" w14:textId="48D61C5B" w:rsidR="00865D2E" w:rsidRPr="00EB2254" w:rsidRDefault="00865D2E" w:rsidP="00865D2E">
            <w:pPr>
              <w:rPr>
                <w:rFonts w:ascii="Helvetica Neue Light" w:hAnsi="Helvetica Neue Light"/>
              </w:rPr>
            </w:pPr>
            <w:r w:rsidRPr="002F5668">
              <w:rPr>
                <w:rFonts w:ascii="Helvetica Neue Medium" w:hAnsi="Helvetica Neue Medium"/>
              </w:rPr>
              <w:t>No</w:t>
            </w:r>
            <w:r w:rsidRPr="00EB2254">
              <w:rPr>
                <w:rFonts w:ascii="Helvetica Neue Light" w:hAnsi="Helvetica Neue Light"/>
              </w:rPr>
              <w:t xml:space="preserve"> </w:t>
            </w:r>
            <w:r w:rsidRPr="00EB2254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2254">
              <w:rPr>
                <w:rFonts w:ascii="Helvetica Neue Light" w:hAnsi="Helvetica Neue Light"/>
              </w:rPr>
              <w:instrText xml:space="preserve"> FORMCHECKBOX </w:instrText>
            </w:r>
            <w:r w:rsidR="00504D71">
              <w:rPr>
                <w:rFonts w:ascii="Helvetica Neue Light" w:hAnsi="Helvetica Neue Light"/>
              </w:rPr>
            </w:r>
            <w:r w:rsidR="00504D71">
              <w:rPr>
                <w:rFonts w:ascii="Helvetica Neue Light" w:hAnsi="Helvetica Neue Light"/>
              </w:rPr>
              <w:fldChar w:fldCharType="separate"/>
            </w:r>
            <w:r w:rsidRPr="00EB2254">
              <w:rPr>
                <w:rFonts w:ascii="Helvetica Neue Light" w:hAnsi="Helvetica Neue Light"/>
              </w:rPr>
              <w:fldChar w:fldCharType="end"/>
            </w:r>
          </w:p>
        </w:tc>
      </w:tr>
    </w:tbl>
    <w:p w14:paraId="0FAF59C2" w14:textId="55132DFC" w:rsidR="004F2210" w:rsidRPr="00EB2254" w:rsidRDefault="004F2210" w:rsidP="00DF2232">
      <w:pPr>
        <w:jc w:val="both"/>
        <w:rPr>
          <w:rFonts w:ascii="Helvetica Neue Light" w:hAnsi="Helvetica Neue Light" w:cs="Arial"/>
          <w:color w:val="000000"/>
          <w:sz w:val="6"/>
          <w:szCs w:val="6"/>
          <w:shd w:val="clear" w:color="auto" w:fill="FDFDFD"/>
        </w:rPr>
      </w:pPr>
    </w:p>
    <w:p w14:paraId="5BD7F376" w14:textId="77777777" w:rsidR="004F2210" w:rsidRPr="00EB2254" w:rsidRDefault="004F2210" w:rsidP="00DF2232">
      <w:pPr>
        <w:jc w:val="both"/>
        <w:rPr>
          <w:rFonts w:ascii="Helvetica Neue Light" w:hAnsi="Helvetica Neue Light" w:cs="Arial"/>
          <w:color w:val="000000"/>
          <w:sz w:val="6"/>
          <w:szCs w:val="6"/>
          <w:shd w:val="clear" w:color="auto" w:fill="FDFDFD"/>
        </w:rPr>
      </w:pPr>
    </w:p>
    <w:p w14:paraId="3258D9CB" w14:textId="77777777" w:rsidR="00A219F1" w:rsidRPr="00EB2254" w:rsidRDefault="00A219F1" w:rsidP="00A219F1">
      <w:pPr>
        <w:jc w:val="both"/>
        <w:rPr>
          <w:rFonts w:ascii="Helvetica Neue Light" w:hAnsi="Helvetica Neue Light" w:cs="Arial"/>
          <w:color w:val="000000"/>
          <w:sz w:val="2"/>
          <w:shd w:val="clear" w:color="auto" w:fill="FDFDFD"/>
        </w:rPr>
      </w:pPr>
    </w:p>
    <w:tbl>
      <w:tblPr>
        <w:tblStyle w:val="Tablaconcuadrcula"/>
        <w:tblW w:w="10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0630"/>
      </w:tblGrid>
      <w:tr w:rsidR="00A219F1" w:rsidRPr="00EB2254" w14:paraId="6C5026D4" w14:textId="77777777" w:rsidTr="00EB2254">
        <w:trPr>
          <w:trHeight w:val="367"/>
        </w:trPr>
        <w:tc>
          <w:tcPr>
            <w:tcW w:w="10630" w:type="dxa"/>
            <w:shd w:val="clear" w:color="auto" w:fill="D9D9D9"/>
          </w:tcPr>
          <w:p w14:paraId="15A81591" w14:textId="13A30890" w:rsidR="00A219F1" w:rsidRPr="00EB2254" w:rsidRDefault="00A219F1" w:rsidP="00D65DFE">
            <w:pPr>
              <w:jc w:val="both"/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EB2254">
              <w:rPr>
                <w:rFonts w:ascii="Helvetica Neue Medium" w:hAnsi="Helvetica Neue Medium"/>
              </w:rPr>
              <w:t xml:space="preserve">Declaración del </w:t>
            </w:r>
            <w:r w:rsidR="00D65DFE" w:rsidRPr="00EB2254">
              <w:rPr>
                <w:rFonts w:ascii="Helvetica Neue Medium" w:hAnsi="Helvetica Neue Medium"/>
              </w:rPr>
              <w:t>solicitante</w:t>
            </w:r>
          </w:p>
        </w:tc>
      </w:tr>
    </w:tbl>
    <w:p w14:paraId="746349A2" w14:textId="7CE330F8" w:rsidR="00A219F1" w:rsidRPr="00EB2254" w:rsidRDefault="00A219F1" w:rsidP="00EB2254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Yo </w:t>
      </w:r>
      <w:sdt>
        <w:sdtPr>
          <w:rPr>
            <w:rFonts w:ascii="Helvetica Neue Light" w:hAnsi="Helvetica Neue Light" w:cs="Arial"/>
            <w:color w:val="000000"/>
            <w:shd w:val="clear" w:color="auto" w:fill="FDFDFD"/>
          </w:rPr>
          <w:id w:val="352152046"/>
          <w:placeholder>
            <w:docPart w:val="1980E0EE1D524542A4281F14EB4CFECD"/>
          </w:placeholder>
          <w:showingPlcHdr/>
        </w:sdtPr>
        <w:sdtEndPr/>
        <w:sdtContent>
          <w:r w:rsidR="0022429B" w:rsidRPr="00EB2254">
            <w:rPr>
              <w:rStyle w:val="Textodelmarcadordeposicin"/>
              <w:rFonts w:ascii="Helvetica Neue Light" w:hAnsi="Helvetica Neue Light"/>
            </w:rPr>
            <w:t>Haga clic aquí para escribir texto.</w:t>
          </w:r>
        </w:sdtContent>
      </w:sdt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con cédula de identidad </w:t>
      </w:r>
      <w:sdt>
        <w:sdtPr>
          <w:rPr>
            <w:rFonts w:ascii="Helvetica Neue Light" w:hAnsi="Helvetica Neue Light" w:cs="Arial"/>
            <w:color w:val="000000"/>
            <w:shd w:val="clear" w:color="auto" w:fill="FDFDFD"/>
          </w:rPr>
          <w:id w:val="1145703899"/>
          <w:placeholder>
            <w:docPart w:val="D60B1222AC7523438935C1F5578F2C89"/>
          </w:placeholder>
          <w:showingPlcHdr/>
        </w:sdtPr>
        <w:sdtEndPr/>
        <w:sdtContent>
          <w:r w:rsidR="0022429B" w:rsidRPr="00EB2254">
            <w:rPr>
              <w:rStyle w:val="Textodelmarcadordeposicin"/>
              <w:rFonts w:ascii="Helvetica Neue Light" w:hAnsi="Helvetica Neue Light"/>
            </w:rPr>
            <w:t>Haga clic aquí para escribir texto.</w:t>
          </w:r>
        </w:sdtContent>
      </w:sdt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, en calidad de solicitante, declaro que haré uso de la</w:t>
      </w:r>
      <w:r w:rsidR="00292399" w:rsidRPr="00EB2254">
        <w:rPr>
          <w:rFonts w:ascii="Helvetica Neue Light" w:hAnsi="Helvetica Neue Light" w:cs="Arial"/>
          <w:color w:val="000000"/>
          <w:shd w:val="clear" w:color="auto" w:fill="FDFDFD"/>
        </w:rPr>
        <w:t>(s)</w:t>
      </w:r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obra</w:t>
      </w:r>
      <w:r w:rsidR="00292399" w:rsidRPr="00EB2254">
        <w:rPr>
          <w:rFonts w:ascii="Helvetica Neue Light" w:hAnsi="Helvetica Neue Light" w:cs="Arial"/>
          <w:color w:val="000000"/>
          <w:shd w:val="clear" w:color="auto" w:fill="FDFDFD"/>
        </w:rPr>
        <w:t>(s)</w:t>
      </w:r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cinematográfica</w:t>
      </w:r>
      <w:r w:rsidR="00292399" w:rsidRPr="00EB2254">
        <w:rPr>
          <w:rFonts w:ascii="Helvetica Neue Light" w:hAnsi="Helvetica Neue Light" w:cs="Arial"/>
          <w:color w:val="000000"/>
          <w:shd w:val="clear" w:color="auto" w:fill="FDFDFD"/>
        </w:rPr>
        <w:t>(s)</w:t>
      </w:r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y audiovisual</w:t>
      </w:r>
      <w:r w:rsidR="00292399" w:rsidRPr="00EB2254">
        <w:rPr>
          <w:rFonts w:ascii="Helvetica Neue Light" w:hAnsi="Helvetica Neue Light" w:cs="Arial"/>
          <w:color w:val="000000"/>
          <w:shd w:val="clear" w:color="auto" w:fill="FDFDFD"/>
        </w:rPr>
        <w:t>(es)</w:t>
      </w:r>
      <w:r w:rsidRPr="00EB2254">
        <w:rPr>
          <w:rFonts w:ascii="Helvetica Neue Light" w:hAnsi="Helvetica Neue Light" w:cs="Arial"/>
          <w:color w:val="000000"/>
          <w:shd w:val="clear" w:color="auto" w:fill="FDFDFD"/>
        </w:rPr>
        <w:t>, detallada</w:t>
      </w:r>
      <w:r w:rsidR="00961B60" w:rsidRPr="00EB2254">
        <w:rPr>
          <w:rFonts w:ascii="Helvetica Neue Light" w:hAnsi="Helvetica Neue Light" w:cs="Arial"/>
          <w:color w:val="000000"/>
          <w:shd w:val="clear" w:color="auto" w:fill="FDFDFD"/>
        </w:rPr>
        <w:t>(s)</w:t>
      </w:r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en el presente formulario</w:t>
      </w:r>
      <w:r w:rsidR="0022429B"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y anexos</w:t>
      </w:r>
      <w:r w:rsidRPr="00EB2254">
        <w:rPr>
          <w:rFonts w:ascii="Helvetica Neue Light" w:hAnsi="Helvetica Neue Light" w:cs="Arial"/>
          <w:color w:val="000000"/>
          <w:shd w:val="clear" w:color="auto" w:fill="FDFDFD"/>
        </w:rPr>
        <w:t>, respetando los derechos morales y patrimoniales de la</w:t>
      </w:r>
      <w:r w:rsidR="00961B60" w:rsidRPr="00EB2254">
        <w:rPr>
          <w:rFonts w:ascii="Helvetica Neue Light" w:hAnsi="Helvetica Neue Light" w:cs="Arial"/>
          <w:color w:val="000000"/>
          <w:shd w:val="clear" w:color="auto" w:fill="FDFDFD"/>
        </w:rPr>
        <w:t>(s)</w:t>
      </w:r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misma</w:t>
      </w:r>
      <w:r w:rsidR="00961B60" w:rsidRPr="00EB2254">
        <w:rPr>
          <w:rFonts w:ascii="Helvetica Neue Light" w:hAnsi="Helvetica Neue Light" w:cs="Arial"/>
          <w:color w:val="000000"/>
          <w:shd w:val="clear" w:color="auto" w:fill="FDFDFD"/>
        </w:rPr>
        <w:t>(s)</w:t>
      </w:r>
      <w:r w:rsidRPr="00EB2254">
        <w:rPr>
          <w:rFonts w:ascii="Helvetica Neue Light" w:hAnsi="Helvetica Neue Light" w:cs="Arial"/>
          <w:color w:val="000000"/>
          <w:shd w:val="clear" w:color="auto" w:fill="FDFDFD"/>
        </w:rPr>
        <w:t>, conforme a la normativa nacional e internacional de derechos de autor</w:t>
      </w:r>
      <w:r w:rsidR="00553615"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, así como lo estipulado en el </w:t>
      </w:r>
      <w:r w:rsidR="00553615" w:rsidRPr="00EB2254">
        <w:rPr>
          <w:rFonts w:ascii="Helvetica Neue Light" w:hAnsi="Helvetica Neue Light" w:cs="Arial"/>
          <w:i/>
          <w:color w:val="000000"/>
          <w:shd w:val="clear" w:color="auto" w:fill="FDFDFD"/>
        </w:rPr>
        <w:t xml:space="preserve">Reglamento </w:t>
      </w:r>
      <w:r w:rsidR="00651AF6" w:rsidRPr="00EB2254">
        <w:rPr>
          <w:rFonts w:ascii="Helvetica Neue Light" w:hAnsi="Helvetica Neue Light" w:cs="Arial"/>
          <w:i/>
          <w:color w:val="000000"/>
          <w:shd w:val="clear" w:color="auto" w:fill="FDFDFD"/>
        </w:rPr>
        <w:t>para la implementación y articulación de la Red de Espacios Audiovisuales y Certificación de Usuarios del Banco de Contenidos</w:t>
      </w:r>
      <w:r w:rsidR="00651AF6" w:rsidRPr="00EB2254">
        <w:rPr>
          <w:rFonts w:ascii="Helvetica Neue Light" w:hAnsi="Helvetica Neue Light" w:cs="Arial"/>
          <w:color w:val="000000"/>
          <w:shd w:val="clear" w:color="auto" w:fill="FDFDFD"/>
        </w:rPr>
        <w:t>,</w:t>
      </w:r>
      <w:r w:rsidR="006510EC"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emitido por la máxima autoridad del ICCA mediante resolución</w:t>
      </w:r>
      <w:r w:rsidR="007779F5"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Nro.</w:t>
      </w:r>
      <w:r w:rsidR="006510EC"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</w:t>
      </w:r>
      <w:r w:rsidR="00651AF6" w:rsidRPr="00EB2254">
        <w:rPr>
          <w:rFonts w:ascii="Helvetica Neue Light" w:hAnsi="Helvetica Neue Light" w:cs="Arial"/>
          <w:color w:val="000000"/>
          <w:shd w:val="clear" w:color="auto" w:fill="FDFDFD"/>
        </w:rPr>
        <w:t>ICCA-DE-07-2019</w:t>
      </w:r>
      <w:r w:rsidR="00553615" w:rsidRPr="00EB2254">
        <w:rPr>
          <w:rFonts w:ascii="Helvetica Neue Light" w:hAnsi="Helvetica Neue Light" w:cs="Arial"/>
          <w:color w:val="000000"/>
          <w:shd w:val="clear" w:color="auto" w:fill="FDFDFD"/>
        </w:rPr>
        <w:t>.</w:t>
      </w:r>
    </w:p>
    <w:p w14:paraId="248A0D9F" w14:textId="77777777" w:rsidR="0043013D" w:rsidRPr="00EB2254" w:rsidRDefault="0043013D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439F4AD2" w14:textId="2D34EB2A" w:rsidR="00DF2232" w:rsidRPr="00EB2254" w:rsidRDefault="00A219F1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  <w:r w:rsidRPr="00EB2254">
        <w:rPr>
          <w:rFonts w:ascii="Helvetica Neue Light" w:hAnsi="Helvetica Neue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C7A88C" wp14:editId="00D958EB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104140" t="107315" r="111760" b="133985"/>
                <wp:wrapNone/>
                <wp:docPr id="1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3B2E3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1.45pt" to="334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0905BB77" w14:textId="77777777" w:rsidR="00A02A9D" w:rsidRPr="00EB2254" w:rsidRDefault="00EA0B73" w:rsidP="00A02A9D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EB2254">
        <w:rPr>
          <w:rFonts w:ascii="Helvetica Neue Light" w:hAnsi="Helvetica Neue Light" w:cs="Arial"/>
          <w:color w:val="000000"/>
          <w:shd w:val="clear" w:color="auto" w:fill="FDFDFD"/>
        </w:rPr>
        <w:t>Firma del solicitante</w:t>
      </w:r>
    </w:p>
    <w:p w14:paraId="784F4D88" w14:textId="1E0F3747" w:rsidR="00DF2232" w:rsidRPr="00EB2254" w:rsidRDefault="00DF2232" w:rsidP="00A02A9D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EB2254">
        <w:rPr>
          <w:rFonts w:ascii="Helvetica Neue Light" w:hAnsi="Helvetica Neue Light" w:cs="Arial"/>
          <w:color w:val="000000"/>
          <w:shd w:val="clear" w:color="auto" w:fill="FDFDFD"/>
        </w:rPr>
        <w:t>Nombre y Apellido:</w:t>
      </w:r>
      <w:r w:rsidR="00A02A9D"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</w:t>
      </w:r>
      <w:sdt>
        <w:sdtPr>
          <w:rPr>
            <w:rFonts w:ascii="Helvetica Neue Light" w:hAnsi="Helvetica Neue Light"/>
          </w:rPr>
          <w:id w:val="-376469020"/>
          <w:placeholder>
            <w:docPart w:val="D447A2B0E9C76C47BA46408C3D861633"/>
          </w:placeholder>
          <w:showingPlcHdr/>
        </w:sdtPr>
        <w:sdtEndPr/>
        <w:sdtContent>
          <w:r w:rsidR="00A02A9D" w:rsidRPr="00EB2254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47163EF0" w14:textId="4F3F7F7A" w:rsidR="00E068E4" w:rsidRPr="00EB2254" w:rsidRDefault="00E068E4" w:rsidP="00E068E4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Razón social (si aplica): </w:t>
      </w:r>
      <w:sdt>
        <w:sdtPr>
          <w:rPr>
            <w:rFonts w:ascii="Helvetica Neue Light" w:hAnsi="Helvetica Neue Light"/>
          </w:rPr>
          <w:id w:val="-2002416378"/>
          <w:placeholder>
            <w:docPart w:val="E8333F7C1D1955439A954BF395A63A43"/>
          </w:placeholder>
          <w:showingPlcHdr/>
        </w:sdtPr>
        <w:sdtEndPr/>
        <w:sdtContent>
          <w:r w:rsidRPr="00EB2254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2CEAF50C" w14:textId="0AE38D78" w:rsidR="00384621" w:rsidRPr="00EB2254" w:rsidRDefault="00DF2232" w:rsidP="00A02A9D">
      <w:pPr>
        <w:spacing w:line="240" w:lineRule="auto"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EB2254">
        <w:rPr>
          <w:rFonts w:ascii="Helvetica Neue Light" w:hAnsi="Helvetica Neue Light" w:cs="Arial"/>
          <w:color w:val="000000"/>
          <w:shd w:val="clear" w:color="auto" w:fill="FDFDFD"/>
        </w:rPr>
        <w:t>C.I.</w:t>
      </w:r>
      <w:r w:rsidR="00EA0B73" w:rsidRPr="00EB2254">
        <w:rPr>
          <w:rFonts w:ascii="Helvetica Neue Light" w:hAnsi="Helvetica Neue Light" w:cs="Arial"/>
          <w:color w:val="000000"/>
          <w:shd w:val="clear" w:color="auto" w:fill="FDFDFD"/>
        </w:rPr>
        <w:t>/R.U.C.:</w:t>
      </w:r>
      <w:r w:rsidR="00A02A9D" w:rsidRPr="00EB2254">
        <w:rPr>
          <w:rFonts w:ascii="Helvetica Neue Light" w:hAnsi="Helvetica Neue Light" w:cs="Arial"/>
          <w:color w:val="000000"/>
          <w:shd w:val="clear" w:color="auto" w:fill="FDFDFD"/>
        </w:rPr>
        <w:t xml:space="preserve"> </w:t>
      </w:r>
      <w:sdt>
        <w:sdtPr>
          <w:rPr>
            <w:rFonts w:ascii="Helvetica Neue Light" w:hAnsi="Helvetica Neue Light"/>
          </w:rPr>
          <w:id w:val="1832410903"/>
          <w:placeholder>
            <w:docPart w:val="87C38BF444123049B1B4CBBD2826306E"/>
          </w:placeholder>
          <w:showingPlcHdr/>
        </w:sdtPr>
        <w:sdtEndPr/>
        <w:sdtContent>
          <w:r w:rsidR="00A02A9D" w:rsidRPr="00EB2254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sectPr w:rsidR="00384621" w:rsidRPr="00EB2254" w:rsidSect="003F7B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7296E" w14:textId="77777777" w:rsidR="00504D71" w:rsidRDefault="00504D71" w:rsidP="009A65ED">
      <w:pPr>
        <w:spacing w:after="0" w:line="240" w:lineRule="auto"/>
      </w:pPr>
      <w:r>
        <w:separator/>
      </w:r>
    </w:p>
  </w:endnote>
  <w:endnote w:type="continuationSeparator" w:id="0">
    <w:p w14:paraId="4C543BD0" w14:textId="77777777" w:rsidR="00504D71" w:rsidRDefault="00504D71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45579134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517FBCF" w14:textId="71D779DE" w:rsidR="00E771E3" w:rsidRDefault="00E771E3" w:rsidP="00AC575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FBF3319" w14:textId="77777777" w:rsidR="00E771E3" w:rsidRDefault="00E771E3" w:rsidP="00E771E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rFonts w:ascii="Helvetica Neue Light" w:hAnsi="Helvetica Neue Light"/>
        <w:sz w:val="20"/>
        <w:szCs w:val="20"/>
      </w:rPr>
      <w:id w:val="-47507534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A201521" w14:textId="252F735A" w:rsidR="00E771E3" w:rsidRPr="006F647E" w:rsidRDefault="00E771E3" w:rsidP="006F647E">
        <w:pPr>
          <w:pStyle w:val="Piedepgina"/>
          <w:framePr w:wrap="none" w:vAnchor="text" w:hAnchor="page" w:x="10937" w:y="447"/>
          <w:rPr>
            <w:rStyle w:val="Nmerodepgina"/>
            <w:rFonts w:ascii="Helvetica Neue Light" w:hAnsi="Helvetica Neue Light"/>
            <w:sz w:val="20"/>
            <w:szCs w:val="20"/>
          </w:rPr>
        </w:pPr>
        <w:r w:rsidRPr="006F647E">
          <w:rPr>
            <w:rStyle w:val="Nmerodepgina"/>
            <w:rFonts w:ascii="Helvetica Neue Light" w:hAnsi="Helvetica Neue Light"/>
            <w:sz w:val="20"/>
            <w:szCs w:val="20"/>
          </w:rPr>
          <w:fldChar w:fldCharType="begin"/>
        </w:r>
        <w:r w:rsidRPr="006F647E">
          <w:rPr>
            <w:rStyle w:val="Nmerodepgina"/>
            <w:rFonts w:ascii="Helvetica Neue Light" w:hAnsi="Helvetica Neue Light"/>
            <w:sz w:val="20"/>
            <w:szCs w:val="20"/>
          </w:rPr>
          <w:instrText xml:space="preserve"> PAGE </w:instrText>
        </w:r>
        <w:r w:rsidRPr="006F647E">
          <w:rPr>
            <w:rStyle w:val="Nmerodepgina"/>
            <w:rFonts w:ascii="Helvetica Neue Light" w:hAnsi="Helvetica Neue Light"/>
            <w:sz w:val="20"/>
            <w:szCs w:val="20"/>
          </w:rPr>
          <w:fldChar w:fldCharType="separate"/>
        </w:r>
        <w:r w:rsidRPr="006F647E">
          <w:rPr>
            <w:rStyle w:val="Nmerodepgina"/>
            <w:rFonts w:ascii="Helvetica Neue Light" w:hAnsi="Helvetica Neue Light"/>
            <w:noProof/>
            <w:sz w:val="20"/>
            <w:szCs w:val="20"/>
          </w:rPr>
          <w:t>1</w:t>
        </w:r>
        <w:r w:rsidRPr="006F647E">
          <w:rPr>
            <w:rStyle w:val="Nmerodepgina"/>
            <w:rFonts w:ascii="Helvetica Neue Light" w:hAnsi="Helvetica Neue Light"/>
            <w:sz w:val="20"/>
            <w:szCs w:val="20"/>
          </w:rPr>
          <w:fldChar w:fldCharType="end"/>
        </w:r>
        <w:r w:rsidR="006F647E" w:rsidRPr="006F647E">
          <w:rPr>
            <w:rStyle w:val="Nmerodepgina"/>
            <w:rFonts w:ascii="Helvetica Neue Light" w:hAnsi="Helvetica Neue Light"/>
            <w:sz w:val="20"/>
            <w:szCs w:val="20"/>
          </w:rPr>
          <w:t>/2</w:t>
        </w:r>
      </w:p>
    </w:sdtContent>
  </w:sdt>
  <w:p w14:paraId="0A37CF80" w14:textId="77777777" w:rsidR="00E771E3" w:rsidRDefault="00E771E3" w:rsidP="00E771E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B0FC9" w14:textId="77777777" w:rsidR="00504D71" w:rsidRDefault="00504D71" w:rsidP="009A65ED">
      <w:pPr>
        <w:spacing w:after="0" w:line="240" w:lineRule="auto"/>
      </w:pPr>
      <w:r>
        <w:separator/>
      </w:r>
    </w:p>
  </w:footnote>
  <w:footnote w:type="continuationSeparator" w:id="0">
    <w:p w14:paraId="0559B32D" w14:textId="77777777" w:rsidR="00504D71" w:rsidRDefault="00504D71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6A123" w14:textId="5DFF2594" w:rsidR="009548DB" w:rsidRDefault="009548D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65A8CAE3" wp14:editId="5433B0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9525" b="0"/>
          <wp:wrapNone/>
          <wp:docPr id="8" name="Imagen 8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D71">
      <w:rPr>
        <w:noProof/>
        <w:lang w:val="es-ES_tradnl" w:eastAsia="es-ES_tradnl"/>
      </w:rPr>
      <w:pict w14:anchorId="177C4D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5CE70" w14:textId="5C409ED8" w:rsidR="009548DB" w:rsidRDefault="00504D71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</w:rPr>
      <w:pict w14:anchorId="361AB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36.95pt;margin-top:-79.6pt;width:598.1pt;height:846pt;z-index:-251651072;mso-wrap-edited:f;mso-width-percent:0;mso-height-percent:0;mso-position-horizontal-relative:margin;mso-position-vertical-relative:margin;mso-width-percent:0;mso-height-percent:0" wrapcoords="-26 0 -26 21582 21600 21582 21600 0 -26 0">
          <v:imagedata r:id="rId1" o:title="Hoja-membretada-ver"/>
          <w10:wrap anchorx="margin" anchory="margin"/>
        </v:shape>
      </w:pict>
    </w:r>
    <w:r w:rsidR="009548D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037BD" w14:textId="7F667855" w:rsidR="009548DB" w:rsidRDefault="009548D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681DE837" wp14:editId="3DB262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9525" b="0"/>
          <wp:wrapNone/>
          <wp:docPr id="9" name="Imagen 9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D71">
      <w:rPr>
        <w:noProof/>
        <w:lang w:val="es-ES_tradnl" w:eastAsia="es-ES_tradnl"/>
      </w:rPr>
      <w:pict w14:anchorId="5E627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FE6"/>
    <w:rsid w:val="00002410"/>
    <w:rsid w:val="00013F9A"/>
    <w:rsid w:val="00017A7A"/>
    <w:rsid w:val="00031A9C"/>
    <w:rsid w:val="000367E4"/>
    <w:rsid w:val="00036D18"/>
    <w:rsid w:val="0006071D"/>
    <w:rsid w:val="00064FDC"/>
    <w:rsid w:val="000679A8"/>
    <w:rsid w:val="000816EA"/>
    <w:rsid w:val="000818C5"/>
    <w:rsid w:val="00084661"/>
    <w:rsid w:val="000A6AEB"/>
    <w:rsid w:val="000B17B4"/>
    <w:rsid w:val="000B6B01"/>
    <w:rsid w:val="000C4090"/>
    <w:rsid w:val="000D57BE"/>
    <w:rsid w:val="000D6610"/>
    <w:rsid w:val="000E40A5"/>
    <w:rsid w:val="001126F0"/>
    <w:rsid w:val="00123A91"/>
    <w:rsid w:val="0013119C"/>
    <w:rsid w:val="001328E4"/>
    <w:rsid w:val="00141EDC"/>
    <w:rsid w:val="001430B6"/>
    <w:rsid w:val="00157886"/>
    <w:rsid w:val="00171091"/>
    <w:rsid w:val="00177D88"/>
    <w:rsid w:val="00180A18"/>
    <w:rsid w:val="00183B5F"/>
    <w:rsid w:val="001A36C1"/>
    <w:rsid w:val="001B118C"/>
    <w:rsid w:val="001C06EE"/>
    <w:rsid w:val="001C24C7"/>
    <w:rsid w:val="001D442A"/>
    <w:rsid w:val="001D5E21"/>
    <w:rsid w:val="001D75CC"/>
    <w:rsid w:val="001E11E5"/>
    <w:rsid w:val="001F5CAC"/>
    <w:rsid w:val="00200FF3"/>
    <w:rsid w:val="00204D77"/>
    <w:rsid w:val="002151BB"/>
    <w:rsid w:val="00217345"/>
    <w:rsid w:val="0022429B"/>
    <w:rsid w:val="00227CAF"/>
    <w:rsid w:val="00240A33"/>
    <w:rsid w:val="00242783"/>
    <w:rsid w:val="0025134B"/>
    <w:rsid w:val="00266FD4"/>
    <w:rsid w:val="00276A18"/>
    <w:rsid w:val="00277EB5"/>
    <w:rsid w:val="0028187D"/>
    <w:rsid w:val="002875AD"/>
    <w:rsid w:val="00292399"/>
    <w:rsid w:val="002A3E2C"/>
    <w:rsid w:val="002C28A0"/>
    <w:rsid w:val="002C43B7"/>
    <w:rsid w:val="002E0B0D"/>
    <w:rsid w:val="002F5668"/>
    <w:rsid w:val="003063FE"/>
    <w:rsid w:val="003179C7"/>
    <w:rsid w:val="00332481"/>
    <w:rsid w:val="00346216"/>
    <w:rsid w:val="00351BE1"/>
    <w:rsid w:val="003677C1"/>
    <w:rsid w:val="00371546"/>
    <w:rsid w:val="003715BE"/>
    <w:rsid w:val="00372C47"/>
    <w:rsid w:val="00375B6A"/>
    <w:rsid w:val="0037751E"/>
    <w:rsid w:val="00384621"/>
    <w:rsid w:val="00392573"/>
    <w:rsid w:val="003A22A7"/>
    <w:rsid w:val="003A7DAF"/>
    <w:rsid w:val="003B088A"/>
    <w:rsid w:val="003B3BC6"/>
    <w:rsid w:val="003C0A98"/>
    <w:rsid w:val="003D1CD8"/>
    <w:rsid w:val="003D7EBF"/>
    <w:rsid w:val="003E2E83"/>
    <w:rsid w:val="003F7B91"/>
    <w:rsid w:val="00404BEC"/>
    <w:rsid w:val="004102D2"/>
    <w:rsid w:val="00421BFA"/>
    <w:rsid w:val="0042670A"/>
    <w:rsid w:val="0043013D"/>
    <w:rsid w:val="004334D0"/>
    <w:rsid w:val="004475E9"/>
    <w:rsid w:val="00452C25"/>
    <w:rsid w:val="00453A5F"/>
    <w:rsid w:val="00472E87"/>
    <w:rsid w:val="0049354C"/>
    <w:rsid w:val="0049718D"/>
    <w:rsid w:val="004A4CF5"/>
    <w:rsid w:val="004B217E"/>
    <w:rsid w:val="004B648E"/>
    <w:rsid w:val="004B74F1"/>
    <w:rsid w:val="004C2F2E"/>
    <w:rsid w:val="004C5391"/>
    <w:rsid w:val="004E501E"/>
    <w:rsid w:val="004F2210"/>
    <w:rsid w:val="004F6CE2"/>
    <w:rsid w:val="00504D71"/>
    <w:rsid w:val="005064E6"/>
    <w:rsid w:val="00506E9C"/>
    <w:rsid w:val="00510F75"/>
    <w:rsid w:val="00517EF9"/>
    <w:rsid w:val="00527444"/>
    <w:rsid w:val="005347E0"/>
    <w:rsid w:val="005443EC"/>
    <w:rsid w:val="0055155F"/>
    <w:rsid w:val="00553615"/>
    <w:rsid w:val="00560D68"/>
    <w:rsid w:val="00566C82"/>
    <w:rsid w:val="0058478F"/>
    <w:rsid w:val="00590B4A"/>
    <w:rsid w:val="005A2158"/>
    <w:rsid w:val="005A3C11"/>
    <w:rsid w:val="005A5237"/>
    <w:rsid w:val="005B624C"/>
    <w:rsid w:val="005B6D6E"/>
    <w:rsid w:val="005D1618"/>
    <w:rsid w:val="005D1F15"/>
    <w:rsid w:val="005D23B9"/>
    <w:rsid w:val="005D480A"/>
    <w:rsid w:val="005F027A"/>
    <w:rsid w:val="00607CC1"/>
    <w:rsid w:val="00616D90"/>
    <w:rsid w:val="00620795"/>
    <w:rsid w:val="00636C8F"/>
    <w:rsid w:val="00646583"/>
    <w:rsid w:val="00647A02"/>
    <w:rsid w:val="006510EC"/>
    <w:rsid w:val="00651AF6"/>
    <w:rsid w:val="0067487A"/>
    <w:rsid w:val="006864FD"/>
    <w:rsid w:val="006B1AE1"/>
    <w:rsid w:val="006B76A3"/>
    <w:rsid w:val="006C7728"/>
    <w:rsid w:val="006D2410"/>
    <w:rsid w:val="006D61E4"/>
    <w:rsid w:val="006E6D71"/>
    <w:rsid w:val="006F647E"/>
    <w:rsid w:val="007130C4"/>
    <w:rsid w:val="007355E0"/>
    <w:rsid w:val="00742AEF"/>
    <w:rsid w:val="00763A70"/>
    <w:rsid w:val="00771126"/>
    <w:rsid w:val="00776B7E"/>
    <w:rsid w:val="007779D3"/>
    <w:rsid w:val="007779F5"/>
    <w:rsid w:val="007813FC"/>
    <w:rsid w:val="007834B6"/>
    <w:rsid w:val="00794E85"/>
    <w:rsid w:val="007A1EAF"/>
    <w:rsid w:val="007A7302"/>
    <w:rsid w:val="007B11C4"/>
    <w:rsid w:val="007B49FE"/>
    <w:rsid w:val="007D21B6"/>
    <w:rsid w:val="007E4662"/>
    <w:rsid w:val="008062C4"/>
    <w:rsid w:val="00810782"/>
    <w:rsid w:val="0081597A"/>
    <w:rsid w:val="00822983"/>
    <w:rsid w:val="00831B74"/>
    <w:rsid w:val="008426A3"/>
    <w:rsid w:val="00845032"/>
    <w:rsid w:val="00865D2E"/>
    <w:rsid w:val="0087008D"/>
    <w:rsid w:val="008A4CD6"/>
    <w:rsid w:val="008A6376"/>
    <w:rsid w:val="008B4192"/>
    <w:rsid w:val="008B701E"/>
    <w:rsid w:val="008E4974"/>
    <w:rsid w:val="008E59BB"/>
    <w:rsid w:val="008F02A0"/>
    <w:rsid w:val="00915645"/>
    <w:rsid w:val="00942A2D"/>
    <w:rsid w:val="009538EF"/>
    <w:rsid w:val="009548DB"/>
    <w:rsid w:val="00961B60"/>
    <w:rsid w:val="00977D3E"/>
    <w:rsid w:val="0098506F"/>
    <w:rsid w:val="009A15B4"/>
    <w:rsid w:val="009A1CDE"/>
    <w:rsid w:val="009A518E"/>
    <w:rsid w:val="009A65ED"/>
    <w:rsid w:val="009B500B"/>
    <w:rsid w:val="009F0DCC"/>
    <w:rsid w:val="00A02A9D"/>
    <w:rsid w:val="00A02B40"/>
    <w:rsid w:val="00A12D1A"/>
    <w:rsid w:val="00A219F1"/>
    <w:rsid w:val="00A30D55"/>
    <w:rsid w:val="00A34D96"/>
    <w:rsid w:val="00A4290F"/>
    <w:rsid w:val="00A918CD"/>
    <w:rsid w:val="00AD7347"/>
    <w:rsid w:val="00B15780"/>
    <w:rsid w:val="00B159C2"/>
    <w:rsid w:val="00B20503"/>
    <w:rsid w:val="00B23218"/>
    <w:rsid w:val="00B36054"/>
    <w:rsid w:val="00B636C9"/>
    <w:rsid w:val="00B70823"/>
    <w:rsid w:val="00B71D6F"/>
    <w:rsid w:val="00B774C1"/>
    <w:rsid w:val="00B83C69"/>
    <w:rsid w:val="00B87FA6"/>
    <w:rsid w:val="00B920FE"/>
    <w:rsid w:val="00B93247"/>
    <w:rsid w:val="00BA1492"/>
    <w:rsid w:val="00BA2ADB"/>
    <w:rsid w:val="00BB37DD"/>
    <w:rsid w:val="00BC7D21"/>
    <w:rsid w:val="00BD6004"/>
    <w:rsid w:val="00BD7FEA"/>
    <w:rsid w:val="00BE385A"/>
    <w:rsid w:val="00C13A80"/>
    <w:rsid w:val="00C17CF7"/>
    <w:rsid w:val="00C237EC"/>
    <w:rsid w:val="00C2433B"/>
    <w:rsid w:val="00C270F0"/>
    <w:rsid w:val="00C30E04"/>
    <w:rsid w:val="00C3113B"/>
    <w:rsid w:val="00C42E41"/>
    <w:rsid w:val="00C4656A"/>
    <w:rsid w:val="00C51447"/>
    <w:rsid w:val="00C5281E"/>
    <w:rsid w:val="00C63D86"/>
    <w:rsid w:val="00C6560B"/>
    <w:rsid w:val="00C85533"/>
    <w:rsid w:val="00CA5394"/>
    <w:rsid w:val="00CA6801"/>
    <w:rsid w:val="00CA70DD"/>
    <w:rsid w:val="00CD2E1E"/>
    <w:rsid w:val="00CD385D"/>
    <w:rsid w:val="00CD7CD9"/>
    <w:rsid w:val="00CF02A9"/>
    <w:rsid w:val="00D02922"/>
    <w:rsid w:val="00D13F86"/>
    <w:rsid w:val="00D4775F"/>
    <w:rsid w:val="00D50028"/>
    <w:rsid w:val="00D56FE5"/>
    <w:rsid w:val="00D6316E"/>
    <w:rsid w:val="00D6342E"/>
    <w:rsid w:val="00D65DFE"/>
    <w:rsid w:val="00D85738"/>
    <w:rsid w:val="00D86123"/>
    <w:rsid w:val="00DA7F33"/>
    <w:rsid w:val="00DB1EDE"/>
    <w:rsid w:val="00DB28E5"/>
    <w:rsid w:val="00DC40F2"/>
    <w:rsid w:val="00DC5E2A"/>
    <w:rsid w:val="00DF2232"/>
    <w:rsid w:val="00DF47D3"/>
    <w:rsid w:val="00E068E4"/>
    <w:rsid w:val="00E103AE"/>
    <w:rsid w:val="00E11790"/>
    <w:rsid w:val="00E21F51"/>
    <w:rsid w:val="00E34566"/>
    <w:rsid w:val="00E37109"/>
    <w:rsid w:val="00E404AD"/>
    <w:rsid w:val="00E4301C"/>
    <w:rsid w:val="00E443C0"/>
    <w:rsid w:val="00E51E64"/>
    <w:rsid w:val="00E53D99"/>
    <w:rsid w:val="00E552DE"/>
    <w:rsid w:val="00E635F3"/>
    <w:rsid w:val="00E6624E"/>
    <w:rsid w:val="00E74550"/>
    <w:rsid w:val="00E771E3"/>
    <w:rsid w:val="00E808BE"/>
    <w:rsid w:val="00E834D1"/>
    <w:rsid w:val="00E86862"/>
    <w:rsid w:val="00E91481"/>
    <w:rsid w:val="00E91583"/>
    <w:rsid w:val="00EA0B73"/>
    <w:rsid w:val="00EA2B25"/>
    <w:rsid w:val="00EA5B27"/>
    <w:rsid w:val="00EB2254"/>
    <w:rsid w:val="00EB44AC"/>
    <w:rsid w:val="00ED3BE4"/>
    <w:rsid w:val="00ED55FF"/>
    <w:rsid w:val="00F05A3B"/>
    <w:rsid w:val="00F1038F"/>
    <w:rsid w:val="00F34C41"/>
    <w:rsid w:val="00F45029"/>
    <w:rsid w:val="00F461BE"/>
    <w:rsid w:val="00F51A7F"/>
    <w:rsid w:val="00F576A1"/>
    <w:rsid w:val="00F7035D"/>
    <w:rsid w:val="00F93C14"/>
    <w:rsid w:val="00F969F0"/>
    <w:rsid w:val="00FC0D13"/>
    <w:rsid w:val="00FC1F6C"/>
    <w:rsid w:val="00FC7E40"/>
    <w:rsid w:val="00FE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56545630"/>
  <w15:docId w15:val="{BC6D393A-A5D2-1A48-BF57-2ED17E68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  <w:style w:type="character" w:styleId="Nmerodepgina">
    <w:name w:val="page number"/>
    <w:basedOn w:val="Fuentedeprrafopredeter"/>
    <w:uiPriority w:val="99"/>
    <w:semiHidden/>
    <w:unhideWhenUsed/>
    <w:rsid w:val="00E77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465986987A92B418148C72C5B6F9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A1867-112E-AD45-B0E2-A1DE6A850A58}"/>
      </w:docPartPr>
      <w:docPartBody>
        <w:p w:rsidR="006801D0" w:rsidRDefault="00FA6DB0" w:rsidP="00FA6DB0">
          <w:pPr>
            <w:pStyle w:val="1465986987A92B418148C72C5B6F98A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DF05FC3D7027743A9E8415AE1D9A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560EF-1AAF-564C-A21E-5E6718535AD3}"/>
      </w:docPartPr>
      <w:docPartBody>
        <w:p w:rsidR="006801D0" w:rsidRDefault="00FA6DB0" w:rsidP="00FA6DB0">
          <w:pPr>
            <w:pStyle w:val="BDF05FC3D7027743A9E8415AE1D9A44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447A2B0E9C76C47BA46408C3D861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C0B39-C462-A141-AE09-7B7EA44480A6}"/>
      </w:docPartPr>
      <w:docPartBody>
        <w:p w:rsidR="00901B46" w:rsidRDefault="006801D0" w:rsidP="006801D0">
          <w:pPr>
            <w:pStyle w:val="D447A2B0E9C76C47BA46408C3D86163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7C38BF444123049B1B4CBBD28263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87878-5A43-0A4E-AE27-EAA2DE6E35E3}"/>
      </w:docPartPr>
      <w:docPartBody>
        <w:p w:rsidR="00901B46" w:rsidRDefault="006801D0" w:rsidP="006801D0">
          <w:pPr>
            <w:pStyle w:val="87C38BF444123049B1B4CBBD2826306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980E0EE1D524542A4281F14EB4CF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D9DD2-9F04-724A-9694-69DA05CB7DDE}"/>
      </w:docPartPr>
      <w:docPartBody>
        <w:p w:rsidR="003A2C04" w:rsidRDefault="00912691" w:rsidP="00912691">
          <w:pPr>
            <w:pStyle w:val="1980E0EE1D524542A4281F14EB4CFECD"/>
          </w:pPr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D60B1222AC7523438935C1F5578F2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ED29A-5F93-884D-830E-9ABCF70F99D5}"/>
      </w:docPartPr>
      <w:docPartBody>
        <w:p w:rsidR="003A2C04" w:rsidRDefault="00912691" w:rsidP="00912691">
          <w:pPr>
            <w:pStyle w:val="D60B1222AC7523438935C1F5578F2C89"/>
          </w:pPr>
          <w:r w:rsidRPr="0081597A">
            <w:rPr>
              <w:rStyle w:val="Textodelmarcadordeposicin"/>
              <w:rFonts w:ascii="Calibri" w:hAnsi="Calibri"/>
            </w:rPr>
            <w:t>Haga clic aquí para escribir texto.</w:t>
          </w:r>
        </w:p>
      </w:docPartBody>
    </w:docPart>
    <w:docPart>
      <w:docPartPr>
        <w:name w:val="A9FE987C73894D42ADD2EA1C62104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D7998-F238-C548-9BE5-BFFCAF462338}"/>
      </w:docPartPr>
      <w:docPartBody>
        <w:p w:rsidR="00DA3E8D" w:rsidRDefault="00DA3E8D" w:rsidP="00DA3E8D">
          <w:pPr>
            <w:pStyle w:val="A9FE987C73894D42ADD2EA1C621042D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47FAF1CC7F7644585C0477073F1D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CB687-2BB9-3146-B63B-B8D61BE2A64C}"/>
      </w:docPartPr>
      <w:docPartBody>
        <w:p w:rsidR="00DA3E8D" w:rsidRDefault="00DA3E8D" w:rsidP="00DA3E8D">
          <w:pPr>
            <w:pStyle w:val="B47FAF1CC7F7644585C0477073F1D061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47AF02F9C3D5D4984E6767FAA0C7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2DCCB-2D42-234C-A31D-AB47E9A046D7}"/>
      </w:docPartPr>
      <w:docPartBody>
        <w:p w:rsidR="00DA3E8D" w:rsidRDefault="00DA3E8D" w:rsidP="00DA3E8D">
          <w:pPr>
            <w:pStyle w:val="E47AF02F9C3D5D4984E6767FAA0C77E4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CF1FC6C1E928D24FAE9BDCFB9C214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1AAD4-7C82-0046-90EA-5C017FF53381}"/>
      </w:docPartPr>
      <w:docPartBody>
        <w:p w:rsidR="00C82306" w:rsidRDefault="00EC7A5A" w:rsidP="00EC7A5A">
          <w:pPr>
            <w:pStyle w:val="CF1FC6C1E928D24FAE9BDCFB9C21472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6B7A6F7292DF2E439F51B27CDE559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9C0AC-C83D-9844-81A4-31AEEFC43327}"/>
      </w:docPartPr>
      <w:docPartBody>
        <w:p w:rsidR="00C82306" w:rsidRDefault="00EC7A5A" w:rsidP="00EC7A5A">
          <w:pPr>
            <w:pStyle w:val="6B7A6F7292DF2E439F51B27CDE559CC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3DF4E0C513B8A349BB206C828BC48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4A7A6-827F-B84C-B65B-7846D3BDF98A}"/>
      </w:docPartPr>
      <w:docPartBody>
        <w:p w:rsidR="00C82306" w:rsidRDefault="00EC7A5A" w:rsidP="00EC7A5A">
          <w:pPr>
            <w:pStyle w:val="3DF4E0C513B8A349BB206C828BC48EC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FDE2E14E2A1A74A8028211FE376B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245F9-5833-464A-8369-50C642285DE8}"/>
      </w:docPartPr>
      <w:docPartBody>
        <w:p w:rsidR="00C82306" w:rsidRDefault="00EC7A5A" w:rsidP="00EC7A5A">
          <w:pPr>
            <w:pStyle w:val="9FDE2E14E2A1A74A8028211FE376B64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48D2B30DBC1C64D94E7FA798C48D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FF8E1-9912-334B-8B84-BE9A372AEBDE}"/>
      </w:docPartPr>
      <w:docPartBody>
        <w:p w:rsidR="00C82306" w:rsidRDefault="00EC7A5A" w:rsidP="00EC7A5A">
          <w:pPr>
            <w:pStyle w:val="248D2B30DBC1C64D94E7FA798C48DE77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E280448F58BAC49ACE4ED85F1957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EEC6B-9EDF-2346-850A-CBA9462270DC}"/>
      </w:docPartPr>
      <w:docPartBody>
        <w:p w:rsidR="00C82306" w:rsidRDefault="00EC7A5A" w:rsidP="00EC7A5A">
          <w:pPr>
            <w:pStyle w:val="7E280448F58BAC49ACE4ED85F1957A54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74062254ED8FA42B9FBB508E2209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E10AF-4A7A-214B-B3CC-62D3C57FAF18}"/>
      </w:docPartPr>
      <w:docPartBody>
        <w:p w:rsidR="00C82306" w:rsidRDefault="00EC7A5A" w:rsidP="00EC7A5A">
          <w:pPr>
            <w:pStyle w:val="F74062254ED8FA42B9FBB508E2209B2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A291C050666B740BD622BC4F81A4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CD1FD-3C56-5B40-BEF5-5DD0C3DE8327}"/>
      </w:docPartPr>
      <w:docPartBody>
        <w:p w:rsidR="00C82306" w:rsidRDefault="00EC7A5A" w:rsidP="00EC7A5A">
          <w:pPr>
            <w:pStyle w:val="5A291C050666B740BD622BC4F81A4989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E32273550685641A9DE1D5B7D021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B8A83-1ACF-ED49-92C7-369D35268BC6}"/>
      </w:docPartPr>
      <w:docPartBody>
        <w:p w:rsidR="00C82306" w:rsidRDefault="00EC7A5A" w:rsidP="00EC7A5A">
          <w:pPr>
            <w:pStyle w:val="7E32273550685641A9DE1D5B7D02192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7D57DC1E2E2A8468897C12FBF428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46A92-7A2F-3845-AAC6-340CC1EFFAD3}"/>
      </w:docPartPr>
      <w:docPartBody>
        <w:p w:rsidR="00C82306" w:rsidRDefault="00EC7A5A" w:rsidP="00EC7A5A">
          <w:pPr>
            <w:pStyle w:val="97D57DC1E2E2A8468897C12FBF4282B2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92BD32753A9B5B4CAE396F2D5FC13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3C866-99F7-AF4B-A9E9-889F5E94BF50}"/>
      </w:docPartPr>
      <w:docPartBody>
        <w:p w:rsidR="00C82306" w:rsidRDefault="00EC7A5A" w:rsidP="00EC7A5A">
          <w:pPr>
            <w:pStyle w:val="92BD32753A9B5B4CAE396F2D5FC13F7B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16CE6DC8580B44BA9691FCB06164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C3BFD-B1A4-3247-BCB1-3651E5CCBCC8}"/>
      </w:docPartPr>
      <w:docPartBody>
        <w:p w:rsidR="00C82306" w:rsidRDefault="00EC7A5A" w:rsidP="00EC7A5A">
          <w:pPr>
            <w:pStyle w:val="B16CE6DC8580B44BA9691FCB061642D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8333F7C1D1955439A954BF395A63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AF6B1-613F-5D4E-95DF-0528465BD078}"/>
      </w:docPartPr>
      <w:docPartBody>
        <w:p w:rsidR="00C82306" w:rsidRDefault="00EC7A5A" w:rsidP="00EC7A5A">
          <w:pPr>
            <w:pStyle w:val="E8333F7C1D1955439A954BF395A63A4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18C9E-C009-482D-B10D-BFAC2C721865}"/>
      </w:docPartPr>
      <w:docPartBody>
        <w:p w:rsidR="00203965" w:rsidRDefault="00C82306">
          <w:r w:rsidRPr="006539B1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A24FCF170A22C469036D09E85F51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156F8-3FB5-154B-AE53-0982435CEE20}"/>
      </w:docPartPr>
      <w:docPartBody>
        <w:p w:rsidR="0062445D" w:rsidRDefault="00AE30EE" w:rsidP="00AE30EE">
          <w:pPr>
            <w:pStyle w:val="FA24FCF170A22C469036D09E85F51378"/>
          </w:pPr>
          <w:r w:rsidRPr="006539B1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C4F3024FA24F04C82AF63FF75725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A4ABC-01C8-A748-B579-034872386826}"/>
      </w:docPartPr>
      <w:docPartBody>
        <w:p w:rsidR="00FB4C63" w:rsidRDefault="0062445D" w:rsidP="0062445D">
          <w:pPr>
            <w:pStyle w:val="FC4F3024FA24F04C82AF63FF75725009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2E2E767C3E44549B2E95DA707B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FD41-F6C0-5A4E-9CC0-95B82755D33A}"/>
      </w:docPartPr>
      <w:docPartBody>
        <w:p w:rsidR="005D6789" w:rsidRDefault="00FB4C63" w:rsidP="00FB4C63">
          <w:pPr>
            <w:pStyle w:val="12E2E767C3E44549B2E95DA707B6D75D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FFB50A93003B6428A989E460B04B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1F65-DE32-7043-A5AC-F546A9A3A585}"/>
      </w:docPartPr>
      <w:docPartBody>
        <w:p w:rsidR="005D6789" w:rsidRDefault="00FB4C63" w:rsidP="00FB4C63">
          <w:pPr>
            <w:pStyle w:val="5FFB50A93003B6428A989E460B04B1B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F8C"/>
    <w:rsid w:val="00044C9D"/>
    <w:rsid w:val="000569DB"/>
    <w:rsid w:val="000763F3"/>
    <w:rsid w:val="000A0BBE"/>
    <w:rsid w:val="0011658E"/>
    <w:rsid w:val="001759D1"/>
    <w:rsid w:val="001D6F7E"/>
    <w:rsid w:val="00203965"/>
    <w:rsid w:val="002853AC"/>
    <w:rsid w:val="00331777"/>
    <w:rsid w:val="00382E9C"/>
    <w:rsid w:val="003A2C04"/>
    <w:rsid w:val="00507E5F"/>
    <w:rsid w:val="005C7DBB"/>
    <w:rsid w:val="005D6789"/>
    <w:rsid w:val="0062445D"/>
    <w:rsid w:val="00647F6F"/>
    <w:rsid w:val="006801D0"/>
    <w:rsid w:val="00703A95"/>
    <w:rsid w:val="0086264C"/>
    <w:rsid w:val="008851B8"/>
    <w:rsid w:val="00901B34"/>
    <w:rsid w:val="00901B46"/>
    <w:rsid w:val="00912691"/>
    <w:rsid w:val="00993B2A"/>
    <w:rsid w:val="009A42AC"/>
    <w:rsid w:val="00A12047"/>
    <w:rsid w:val="00A30903"/>
    <w:rsid w:val="00AE30EE"/>
    <w:rsid w:val="00B31487"/>
    <w:rsid w:val="00BD7F8C"/>
    <w:rsid w:val="00C068B3"/>
    <w:rsid w:val="00C82306"/>
    <w:rsid w:val="00D07E10"/>
    <w:rsid w:val="00D305DA"/>
    <w:rsid w:val="00DA3E8D"/>
    <w:rsid w:val="00E17F8A"/>
    <w:rsid w:val="00E8149C"/>
    <w:rsid w:val="00EC7A5A"/>
    <w:rsid w:val="00F014BF"/>
    <w:rsid w:val="00FA6DB0"/>
    <w:rsid w:val="00FB4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B4C63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60D98B9029E2674BA61293A4C102262F">
    <w:name w:val="60D98B9029E2674BA61293A4C102262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37A11A3224C7D4997AABE70AB6CD8F6">
    <w:name w:val="437A11A3224C7D4997AABE70AB6CD8F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8E27A19D62D1A409D72EB017F77B485">
    <w:name w:val="A8E27A19D62D1A409D72EB017F77B48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00D2D7F3AB87247A5D77F9B910AB633">
    <w:name w:val="600D2D7F3AB87247A5D77F9B910AB6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6594D9F5697564FB6C872AEDD256FF8">
    <w:name w:val="66594D9F5697564FB6C872AEDD256FF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01A4E7BA610543A0E055DE9A70AE1F">
    <w:name w:val="AB01A4E7BA610543A0E055DE9A70AE1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63A22C2F60634F98DD50A151E0F91B">
    <w:name w:val="8B63A22C2F60634F98DD50A151E0F91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0C11ADAB21184A8596DCB1C256A2DC">
    <w:name w:val="D80C11ADAB21184A8596DCB1C256A2D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A6F8B7C3160C4DB922D2FE6B463587">
    <w:name w:val="64A6F8B7C3160C4DB922D2FE6B46358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5664ED253574B9267AFCA72EC92AC">
    <w:name w:val="00C5664ED253574B9267AFCA72EC92A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F4A7EE50C76140A947185423B0ED41">
    <w:name w:val="7DF4A7EE50C76140A947185423B0ED4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654776A511E94387310ED17981B199">
    <w:name w:val="2B654776A511E94387310ED17981B19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FB69B64E48904CBB768D5053DE46EF">
    <w:name w:val="2CFB69B64E48904CBB768D5053DE46E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0F498C0AD479340B786D9B6C239D384">
    <w:name w:val="20F498C0AD479340B786D9B6C239D3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F54F02FCE126546BEC71FD930841D42">
    <w:name w:val="BF54F02FCE126546BEC71FD930841D4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B747F7B8BB71548AD9A48FD3F12FC33">
    <w:name w:val="FB747F7B8BB71548AD9A48FD3F12FC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6CE5F25E81F445850625797B982D2A">
    <w:name w:val="ED6CE5F25E81F445850625797B982D2A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6BCD9588BFF74C9590F97802538546">
    <w:name w:val="8A6BCD9588BFF74C9590F978025385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D46D363320B743B93D8457B9CBF579">
    <w:name w:val="E4D46D363320B743B93D8457B9CBF57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6EDFE9F9271A943A094F9F9DF0C8002">
    <w:name w:val="A6EDFE9F9271A943A094F9F9DF0C800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815FDA726C4E409BB9743AAC753E84">
    <w:name w:val="C0815FDA726C4E409BB9743AAC753E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2F09A2BFCED44688FC624E8BF21F4D">
    <w:name w:val="5C2F09A2BFCED44688FC624E8BF21F4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9A2EFC36682D241909D3FBADA12124E">
    <w:name w:val="19A2EFC36682D241909D3FBADA1212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0EE483D1D254393692C3A60623CED">
    <w:name w:val="D4A0EE483D1D254393692C3A60623CE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2FB7FB9F378C948B516856E5E096D18">
    <w:name w:val="52FB7FB9F378C948B516856E5E096D1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5FC7CFE7D6EC54EA7E6F2EEFCCDD236">
    <w:name w:val="C5FC7CFE7D6EC54EA7E6F2EEFCCDD23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7FA01624312B54A9EBC8B4ABF268C34">
    <w:name w:val="77FA01624312B54A9EBC8B4ABF268C3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6410D65F5ECD548A408EFBBC413BD6F">
    <w:name w:val="F6410D65F5ECD548A408EFBBC413BD6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212D8D8DFDA0B40B34B6C032BB54B44">
    <w:name w:val="8212D8D8DFDA0B40B34B6C032BB54B4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FFC7A7CF7D004ABF75595A1024A12D">
    <w:name w:val="99FFC7A7CF7D004ABF75595A1024A12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CC61A3B53CDC46902D804A3CF8A4EB">
    <w:name w:val="EACC61A3B53CDC46902D804A3CF8A4E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DA8B9BE5425C49B6FC99679018ED5F">
    <w:name w:val="70DA8B9BE5425C49B6FC99679018ED5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15EBB302630884D805A5B9B0E21EB4C">
    <w:name w:val="D15EBB302630884D805A5B9B0E21EB4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BE19659C3B0A4C805E698997C673BC">
    <w:name w:val="FABE19659C3B0A4C805E698997C673B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573E636819494192234230CB33D860">
    <w:name w:val="33573E636819494192234230CB33D86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3CC2F98A43FB44920DA7342529C1C7">
    <w:name w:val="953CC2F98A43FB44920DA7342529C1C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6673475295F184092E494EC3F829424">
    <w:name w:val="C6673475295F184092E494EC3F82942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FEF4A7F264BE4480E73D441F504143">
    <w:name w:val="EDFEF4A7F264BE4480E73D441F50414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0CE33E27782D94DAAE79D275A2434CD">
    <w:name w:val="10CE33E27782D94DAAE79D275A2434C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E78ED4B18BC640876EB32A056D0935">
    <w:name w:val="F9E78ED4B18BC640876EB32A056D093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575C5254815374B98DD7BF8CC278E3F">
    <w:name w:val="8575C5254815374B98DD7BF8CC278E3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0A6072596E4194195E49937A93AD46C">
    <w:name w:val="E0A6072596E4194195E49937A93AD46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C8ECE5EBF920429F4C70D118A145C2">
    <w:name w:val="33C8ECE5EBF920429F4C70D118A145C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83FE4FE81087D4B9A48222E0E1DA4EE">
    <w:name w:val="383FE4FE81087D4B9A48222E0E1DA4E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7AAD6F6267524597E9C6F101A6D191">
    <w:name w:val="5F7AAD6F6267524597E9C6F101A6D19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3B2086BB918D146A1EFEB51E2033F9E">
    <w:name w:val="13B2086BB918D146A1EFEB51E2033F9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95D4E9C2AFFA4EA76C160E1C787AE3">
    <w:name w:val="4195D4E9C2AFFA4EA76C160E1C787AE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D40593C02CF3B4C9E49AA88225831B5">
    <w:name w:val="5D40593C02CF3B4C9E49AA88225831B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465986987A92B418148C72C5B6F98A8">
    <w:name w:val="1465986987A92B418148C72C5B6F98A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DF05FC3D7027743A9E8415AE1D9A44E">
    <w:name w:val="BDF05FC3D7027743A9E8415AE1D9A4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EF882D89EB7B43BA05A07489658C05">
    <w:name w:val="81EF882D89EB7B43BA05A07489658C0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BB0336F8084CE4B9E19D4FE2819F4BF">
    <w:name w:val="7BB0336F8084CE4B9E19D4FE2819F4B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1584D1094A1A4E9C7875E22E0480BB">
    <w:name w:val="0A1584D1094A1A4E9C7875E22E0480B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4FCAD4053AAB4C8990DC7784CC8946">
    <w:name w:val="C04FCAD4053AAB4C8990DC7784CC89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A23022A93A8C4FB6C803F05EB27E5D">
    <w:name w:val="0CA23022A93A8C4FB6C803F05EB27E5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327A9553FD2149A12448262AD97808">
    <w:name w:val="CF327A9553FD2149A12448262AD9780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28F920466DF8418634E03057818D20">
    <w:name w:val="1828F920466DF8418634E03057818D2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9F34037C863D41B670BE1A1D29D8CD">
    <w:name w:val="B69F34037C863D41B670BE1A1D29D8CD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39BA9A6CF8AE94E927D250A1CC865A2">
    <w:name w:val="F39BA9A6CF8AE94E927D250A1CC865A2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E83C998F6A70C47975150434030101B">
    <w:name w:val="0E83C998F6A70C47975150434030101B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2E6D8D1A2B7B24FBEB0332F8F63177E">
    <w:name w:val="92E6D8D1A2B7B24FBEB0332F8F63177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1B277AA83E354FBC1051ADF51F4221">
    <w:name w:val="D41B277AA83E354FBC1051ADF51F4221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5F8C528EAC99D408FF60E2131577EF0">
    <w:name w:val="05F8C528EAC99D408FF60E2131577EF0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2D3F37C38B7942B51BC76427937E99">
    <w:name w:val="1F2D3F37C38B7942B51BC76427937E99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4AD7102871FE4FAAB3916407E08C1C">
    <w:name w:val="FA4AD7102871FE4FAAB3916407E08C1C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47A2B0E9C76C47BA46408C3D861633">
    <w:name w:val="D447A2B0E9C76C47BA46408C3D861633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C38BF444123049B1B4CBBD2826306E">
    <w:name w:val="87C38BF444123049B1B4CBBD2826306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68BC162BFB66449298BE7432EF0FEC">
    <w:name w:val="9868BC162BFB66449298BE7432EF0FE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820C9492C6D2C4B8AFF73EA53FD289E">
    <w:name w:val="A820C9492C6D2C4B8AFF73EA53FD289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4C54D4C538B948B901C53DBF0D77CE">
    <w:name w:val="3D4C54D4C538B948B901C53DBF0D77C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3D6F40B27B8E4E9599B87679F995F4">
    <w:name w:val="A73D6F40B27B8E4E9599B87679F995F4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FB99484DC38D1418930F6ED856F2ED8">
    <w:name w:val="2FB99484DC38D1418930F6ED856F2ED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DBFCA7DE46BB941B3914AEC08A78CD5">
    <w:name w:val="9DBFCA7DE46BB941B3914AEC08A78CD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B613F375FB5714F81D76116073C0A79">
    <w:name w:val="2B613F375FB5714F81D76116073C0A7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5296B80CFBBC94CBFECE6149DAAE70A">
    <w:name w:val="75296B80CFBBC94CBFECE6149DAAE70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5A1E4458D128A4CA1B7779151DC78A1">
    <w:name w:val="85A1E4458D128A4CA1B7779151DC78A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2F8678F5A268E45A8097174526664A7">
    <w:name w:val="02F8678F5A268E45A8097174526664A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D919B992713A43BD2B3CD7B67B72BA">
    <w:name w:val="F5D919B992713A43BD2B3CD7B67B72B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582BD3E4805AB449C238A2C9FE8202D">
    <w:name w:val="A582BD3E4805AB449C238A2C9FE8202D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391C19FF563464A94505BA4C77C6D85">
    <w:name w:val="6391C19FF563464A94505BA4C77C6D8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AFB742264B96F469A3766C6A4B1E317">
    <w:name w:val="EAFB742264B96F469A3766C6A4B1E31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5F061B3E31F8C47AFAD49306CE1083E">
    <w:name w:val="05F061B3E31F8C47AFAD49306CE1083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289642A564BD145AD688B51371F96D6">
    <w:name w:val="D289642A564BD145AD688B51371F96D6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7C28D1139B9CE45BD7A990B5F1F4691">
    <w:name w:val="D7C28D1139B9CE45BD7A990B5F1F469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F4C1A5E8F0C4342B88A941A70153471">
    <w:name w:val="CF4C1A5E8F0C4342B88A941A7015347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C51BE4ACE34624A9186C953B9297F93">
    <w:name w:val="3C51BE4ACE34624A9186C953B9297F93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AB4779C13EE0640AEF07B709FE87B27">
    <w:name w:val="AAB4779C13EE0640AEF07B709FE87B2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FE73C8FDA9F74499DAAC05120874148">
    <w:name w:val="7FE73C8FDA9F74499DAAC0512087414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C98CF55DFDD1C4395CC5C260FC8E23F">
    <w:name w:val="5C98CF55DFDD1C4395CC5C260FC8E23F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6B734298C8354B91C28FBD12860220">
    <w:name w:val="F56B734298C8354B91C28FBD12860220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25AA4CF07376E4BA96C2D648260B88C">
    <w:name w:val="425AA4CF07376E4BA96C2D648260B88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489387F29300443A2BF26ED7B128977">
    <w:name w:val="C489387F29300443A2BF26ED7B12897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3452A18F7E7C64B96C08BF513576855">
    <w:name w:val="83452A18F7E7C64B96C08BF51357685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A57E1844DC08242984644253238A61C">
    <w:name w:val="2A57E1844DC08242984644253238A61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0F52A487B8FC843BE3C1F7329AA2B02">
    <w:name w:val="70F52A487B8FC843BE3C1F7329AA2B0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ABC5F94A3A93F4A865FDC211D0210D9">
    <w:name w:val="8ABC5F94A3A93F4A865FDC211D0210D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1130B3AA8D8D4BAFB147D57C81E422">
    <w:name w:val="3D1130B3AA8D8D4BAFB147D57C81E42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164BB2E87AD8B2439B1DB44169BF9D32">
    <w:name w:val="164BB2E87AD8B2439B1DB44169BF9D32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B6565DD159B1489B2D499DC3B6A4E5">
    <w:name w:val="EDB6565DD159B1489B2D499DC3B6A4E5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D77AEA62ADAB84BAE1779EC98343561">
    <w:name w:val="BD77AEA62ADAB84BAE1779EC98343561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DD339D7E3EBE54D8840702C7224E6F6">
    <w:name w:val="ADD339D7E3EBE54D8840702C7224E6F6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5BBADE7901AA443BC91D043547ED3AE">
    <w:name w:val="85BBADE7901AA443BC91D043547ED3A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DB83F74001A4F48BD7A2265C4AC60D6">
    <w:name w:val="1DB83F74001A4F48BD7A2265C4AC60D6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71BA14604C6A449852E1AEB014C28E">
    <w:name w:val="E571BA14604C6A449852E1AEB014C28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0C5040A554F84EB4F70EE910FA0A65">
    <w:name w:val="040C5040A554F84EB4F70EE910FA0A65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EC725B49ED78946A397B64517CB2454">
    <w:name w:val="1EC725B49ED78946A397B64517CB2454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A2033114D912F469C416505A771E1CC">
    <w:name w:val="AA2033114D912F469C416505A771E1CC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6D98349E76679429B51D2C0945FD218">
    <w:name w:val="D6D98349E76679429B51D2C0945FD218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DC0D052C0C6F349957477EFE9B9079D">
    <w:name w:val="8DC0D052C0C6F349957477EFE9B9079D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2EEA6ED1485940B347FF6EEA0F5B31">
    <w:name w:val="112EEA6ED1485940B347FF6EEA0F5B31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4B4130A9140CC4BB52CC08B888EF8AC">
    <w:name w:val="C4B4130A9140CC4BB52CC08B888EF8AC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00954352E0C3A48826850E797246C69">
    <w:name w:val="400954352E0C3A48826850E797246C69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4D87EF2B0A4A48A495DFA83B189166">
    <w:name w:val="6E4D87EF2B0A4A48A495DFA83B189166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28F444F71A9F54FA1750FC82CBDE53A">
    <w:name w:val="228F444F71A9F54FA1750FC82CBDE53A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0FE0110058F7545AACC0C4A1C224F88">
    <w:name w:val="B0FE0110058F7545AACC0C4A1C224F88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87E44713DFA74FA40B60D7DB2423BF">
    <w:name w:val="0A87E44713DFA74FA40B60D7DB2423BF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F7ECD25DC3022499C949DD4006545CD">
    <w:name w:val="EF7ECD25DC3022499C949DD4006545CD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B2A20F33B7B7498D7A361E0F5C8F24">
    <w:name w:val="5CB2A20F33B7B7498D7A361E0F5C8F24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DB39C1F4B17640BA58EB5C80AE4BB0">
    <w:name w:val="2BDB39C1F4B17640BA58EB5C80AE4BB0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FCABB66AF34D94C82142D217C5C63A5">
    <w:name w:val="6FCABB66AF34D94C82142D217C5C63A5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378D6C5BF720A4CB66A756CFB35AB59">
    <w:name w:val="2378D6C5BF720A4CB66A756CFB35AB59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86004C4AEDA749B3E29BD2B28019A0">
    <w:name w:val="6486004C4AEDA749B3E29BD2B28019A0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0D7A7C4ECB66548828785C919F10650">
    <w:name w:val="B0D7A7C4ECB66548828785C919F10650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7A125C04C8D64C89D009924FF201FA">
    <w:name w:val="877A125C04C8D64C89D009924FF201FA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1B9735C522EB4FAFBE36A53C095237">
    <w:name w:val="071B9735C522EB4FAFBE36A53C095237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7A46527034C0A4D8BD1B1BDBCC8752F">
    <w:name w:val="27A46527034C0A4D8BD1B1BDBCC8752F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6F6E232AD77E48978FE26E2ABCC118">
    <w:name w:val="096F6E232AD77E48978FE26E2ABCC118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C63FC440C845F47A1BE12605A448F7E">
    <w:name w:val="6C63FC440C845F47A1BE12605A448F7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E861A0AE1B234E88B2EA354D78A429">
    <w:name w:val="2DE861A0AE1B234E88B2EA354D78A429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A0B2ED1A69C304ABF7DCFCCF2B3478E">
    <w:name w:val="2A0B2ED1A69C304ABF7DCFCCF2B3478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02CCF5DF05B7747B126473568157DEE">
    <w:name w:val="802CCF5DF05B7747B126473568157DE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EA8ECC5DBE4AC4F9D281FCB9D197446">
    <w:name w:val="7EA8ECC5DBE4AC4F9D281FCB9D197446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0EDFA5DA28B0F4E8BCD3F2BF543BC48">
    <w:name w:val="90EDFA5DA28B0F4E8BCD3F2BF543BC48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1220EFF26CCE84DB944E88A38A77FE1">
    <w:name w:val="C1220EFF26CCE84DB944E88A38A77FE1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68E12C1DF691A46B07B9558B636DBF1">
    <w:name w:val="668E12C1DF691A46B07B9558B636DBF1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01B99551DBBFC43A22EB1766BD4F9C9">
    <w:name w:val="D01B99551DBBFC43A22EB1766BD4F9C9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980E0EE1D524542A4281F14EB4CFECD">
    <w:name w:val="1980E0EE1D524542A4281F14EB4CFECD"/>
    <w:rsid w:val="00912691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60B1222AC7523438935C1F5578F2C89">
    <w:name w:val="D60B1222AC7523438935C1F5578F2C89"/>
    <w:rsid w:val="00912691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B438347741E3041B48E31D786B0637E">
    <w:name w:val="DB438347741E3041B48E31D786B0637E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503EB447966E04AB5B9F4A6E4D11874">
    <w:name w:val="D503EB447966E04AB5B9F4A6E4D11874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386096072723E418CBC1AD00B76CA06">
    <w:name w:val="9386096072723E418CBC1AD00B76CA06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117A734FAA2DA4EB84AFDD12DC88E9C">
    <w:name w:val="0117A734FAA2DA4EB84AFDD12DC88E9C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DADCE1DA4B4D43AB044C5D7225CF93">
    <w:name w:val="A0DADCE1DA4B4D43AB044C5D7225CF93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8C2EE0078F994A9250AFBE5EBA5C2C">
    <w:name w:val="0D8C2EE0078F994A9250AFBE5EBA5C2C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C43DB72C8B95348A581B810A6365111">
    <w:name w:val="3C43DB72C8B95348A581B810A6365111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9FE987C73894D42ADD2EA1C621042D3">
    <w:name w:val="A9FE987C73894D42ADD2EA1C621042D3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47FAF1CC7F7644585C0477073F1D061">
    <w:name w:val="B47FAF1CC7F7644585C0477073F1D061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D57574BF8320A4D89AADBDF7E11EEDE">
    <w:name w:val="AD57574BF8320A4D89AADBDF7E11EEDE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C8C56F6868A8049BB6E558F7D16E1E0">
    <w:name w:val="4C8C56F6868A8049BB6E558F7D16E1E0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633A13F6BD4A040A9DE3E97AE19BD36">
    <w:name w:val="4633A13F6BD4A040A9DE3E97AE19BD36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E9C742E7716D3409C353F872B453210">
    <w:name w:val="1E9C742E7716D3409C353F872B453210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3895E8B888334B8FACC8EC22E6AC61">
    <w:name w:val="623895E8B888334B8FACC8EC22E6AC61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AD01B581FF812479C7367BD3CA22632">
    <w:name w:val="2AD01B581FF812479C7367BD3CA22632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74802B18E7A42478EEDE55FC0297726">
    <w:name w:val="674802B18E7A42478EEDE55FC0297726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5EF77AA48601D4583294C083B4F9444">
    <w:name w:val="85EF77AA48601D4583294C083B4F9444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74DA7BE1A150B40B47FE319B66844C3">
    <w:name w:val="A74DA7BE1A150B40B47FE319B66844C3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2C18CA2D4EE74CA83F6D60AEF40635">
    <w:name w:val="2D2C18CA2D4EE74CA83F6D60AEF40635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51F75FAA3F7FE49AF900398A8F2EE5D">
    <w:name w:val="351F75FAA3F7FE49AF900398A8F2EE5D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CF6DF8DD80E946AA44A96134D2F04D">
    <w:name w:val="9DCF6DF8DD80E946AA44A96134D2F04D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F5D48D47180A241B9893C3B5FF1B7A7">
    <w:name w:val="FF5D48D47180A241B9893C3B5FF1B7A7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F0491EC8A18DC499B88283451093696">
    <w:name w:val="BF0491EC8A18DC499B88283451093696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671490CC6D6E246BA6B5A258678273E">
    <w:name w:val="A671490CC6D6E246BA6B5A258678273E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8E0B2DAB6DED48965E07EBD6D1C1C9">
    <w:name w:val="BA8E0B2DAB6DED48965E07EBD6D1C1C9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2B90C11467CD44397D6188C1990F6D3">
    <w:name w:val="F2B90C11467CD44397D6188C1990F6D3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AE816E0E29B14496512FCFFDE489B2">
    <w:name w:val="18AE816E0E29B14496512FCFFDE489B2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33351D2F2CD984D96A8F038600EAF23">
    <w:name w:val="133351D2F2CD984D96A8F038600EAF23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87D338EDA8794388094BAFF29A5596">
    <w:name w:val="7087D338EDA8794388094BAFF29A5596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BAA14082DCD4E4691DE1A98DC8E093B">
    <w:name w:val="4BAA14082DCD4E4691DE1A98DC8E093B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ADF79E3C4C449489EEA79C4B6CE245A">
    <w:name w:val="CADF79E3C4C449489EEA79C4B6CE245A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A25C2C930F044F957568699E109616">
    <w:name w:val="04A25C2C930F044F957568699E109616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2F7E090B0C8F64B86188E0B9A489F3C">
    <w:name w:val="12F7E090B0C8F64B86188E0B9A489F3C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0223971CE36C41A59F1E1B7ADAD7D1">
    <w:name w:val="8B0223971CE36C41A59F1E1B7ADAD7D1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AFA9A750DA82408AD16C2E5F925CC8">
    <w:name w:val="D7AFA9A750DA82408AD16C2E5F925CC8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2AABE61E3A3846ABC751EB6E75EA51">
    <w:name w:val="A02AABE61E3A3846ABC751EB6E75EA51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E102C8D77258E4DB159FD437F507EBD">
    <w:name w:val="BE102C8D77258E4DB159FD437F507EBD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FDC94C41ED1C47888DA1BADD7CBDB3">
    <w:name w:val="37FDC94C41ED1C47888DA1BADD7CBDB3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B5F6F1658960C4F906250818D1E53CE">
    <w:name w:val="6B5F6F1658960C4F906250818D1E53CE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EEE8B868C66D5459A61E5508296A2E2">
    <w:name w:val="0EEE8B868C66D5459A61E5508296A2E2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C115FB1797694AB2EFCB1446CB4D48">
    <w:name w:val="D4C115FB1797694AB2EFCB1446CB4D48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3C9EF2241AC4459B4F8476782C4C52">
    <w:name w:val="E43C9EF2241AC4459B4F8476782C4C52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336F8AF50AEE7498010C2014E411321">
    <w:name w:val="B336F8AF50AEE7498010C2014E411321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A20CA651AA234408C5B405F6A36DD55">
    <w:name w:val="DA20CA651AA234408C5B405F6A36DD55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651EFCBB963341B01028793E8B9AF8">
    <w:name w:val="2D651EFCBB963341B01028793E8B9AF8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E62722784A73A43867034B37DC7C70F">
    <w:name w:val="BE62722784A73A43867034B37DC7C70F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7AF02F9C3D5D4984E6767FAA0C77E4">
    <w:name w:val="E47AF02F9C3D5D4984E6767FAA0C77E4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1030416A1434D4A9A9140CB190443D2">
    <w:name w:val="E1030416A1434D4A9A9140CB190443D2"/>
    <w:rsid w:val="00DA3E8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2EC353D1B975749B2898700D56A0D1E">
    <w:name w:val="42EC353D1B975749B2898700D56A0D1E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5CE510685C4F241B503A27172F615AB">
    <w:name w:val="05CE510685C4F241B503A27172F615AB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866AC92AD2C514585A7FF7452BAD62B">
    <w:name w:val="A866AC92AD2C514585A7FF7452BAD62B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C576DB588C1C448A7AB64C1984CB083">
    <w:name w:val="8C576DB588C1C448A7AB64C1984CB083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F2EA1D96360144F933371A3F68DE828">
    <w:name w:val="FF2EA1D96360144F933371A3F68DE828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F6BCD2F52233C49B89E1EEDBB0695C3">
    <w:name w:val="4F6BCD2F52233C49B89E1EEDBB0695C3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42AFE8000A70D43BC651E8B4B0D2D60">
    <w:name w:val="242AFE8000A70D43BC651E8B4B0D2D60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94BB4DA704ED4384E9C101B2977EA9">
    <w:name w:val="ED94BB4DA704ED4384E9C101B2977EA9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5AE3E85FC446545A0D0D5C4078632F3">
    <w:name w:val="25AE3E85FC446545A0D0D5C4078632F3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CBCB38A2E870D43A46DF778AE1724EF">
    <w:name w:val="4CBCB38A2E870D43A46DF778AE1724EF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55588FE9F76D545BBC340590E2A931E">
    <w:name w:val="F55588FE9F76D545BBC340590E2A931E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C97F635CBE2734580C8EA430DA6BA73">
    <w:name w:val="1C97F635CBE2734580C8EA430DA6BA73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BB10223F367F14C896E935DECF09440">
    <w:name w:val="DBB10223F367F14C896E935DECF09440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8C9ED24B86B0540A054AF4629B4274D">
    <w:name w:val="18C9ED24B86B0540A054AF4629B4274D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F3F22D15B35F04D81DAC123F2BA17D7">
    <w:name w:val="AF3F22D15B35F04D81DAC123F2BA17D7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AE3A94D8032D44AA21FFB3A933146A6">
    <w:name w:val="EAE3A94D8032D44AA21FFB3A933146A6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D6B02FCF2ED574CB0F9565472B160BF">
    <w:name w:val="4D6B02FCF2ED574CB0F9565472B160BF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609AB75D21D7148A9D7ECEECDA8379E">
    <w:name w:val="E609AB75D21D7148A9D7ECEECDA8379E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B91E430BDB90B4D9E98A31BF021C8C4">
    <w:name w:val="1B91E430BDB90B4D9E98A31BF021C8C4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B0118DF284838429D11535D0043A765">
    <w:name w:val="CB0118DF284838429D11535D0043A765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2EDD2ABF84CF64EBAC5FEF28B10B150">
    <w:name w:val="22EDD2ABF84CF64EBAC5FEF28B10B150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BB7AE0D9E5E0B4EA078852A2D1B4A47">
    <w:name w:val="EBB7AE0D9E5E0B4EA078852A2D1B4A47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A677D207A8A004E9EE44800A7AB8F34">
    <w:name w:val="2A677D207A8A004E9EE44800A7AB8F34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0A3524D0A0062449C746FC0B0AE1F21">
    <w:name w:val="80A3524D0A0062449C746FC0B0AE1F21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6668F7EF5AF0F4E9A47EB41A2147E0E">
    <w:name w:val="56668F7EF5AF0F4E9A47EB41A2147E0E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7D4D6D9DA38E64BB9F51AF40E408F3E">
    <w:name w:val="F7D4D6D9DA38E64BB9F51AF40E408F3E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097DB478CB10E4B9EA579B19C7AF5FE">
    <w:name w:val="F097DB478CB10E4B9EA579B19C7AF5FE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F1FC6C1E928D24FAE9BDCFB9C21472E">
    <w:name w:val="CF1FC6C1E928D24FAE9BDCFB9C21472E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B7A6F7292DF2E439F51B27CDE559CC2">
    <w:name w:val="6B7A6F7292DF2E439F51B27CDE559CC2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DF4E0C513B8A349BB206C828BC48ECA">
    <w:name w:val="3DF4E0C513B8A349BB206C828BC48ECA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FDE2E14E2A1A74A8028211FE376B648">
    <w:name w:val="9FDE2E14E2A1A74A8028211FE376B648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48D2B30DBC1C64D94E7FA798C48DE77">
    <w:name w:val="248D2B30DBC1C64D94E7FA798C48DE77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AF5F82EA230BE45892AB055337FF26C">
    <w:name w:val="AAF5F82EA230BE45892AB055337FF26C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E280448F58BAC49ACE4ED85F1957A54">
    <w:name w:val="7E280448F58BAC49ACE4ED85F1957A54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74062254ED8FA42B9FBB508E2209B2A">
    <w:name w:val="F74062254ED8FA42B9FBB508E2209B2A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A291C050666B740BD622BC4F81A4989">
    <w:name w:val="5A291C050666B740BD622BC4F81A4989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E32273550685641A9DE1D5B7D02192E">
    <w:name w:val="7E32273550685641A9DE1D5B7D02192E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56A65620327C549A04254BB598F54FA">
    <w:name w:val="956A65620327C549A04254BB598F54FA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7D57DC1E2E2A8468897C12FBF4282B2">
    <w:name w:val="97D57DC1E2E2A8468897C12FBF4282B2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04558F43E3F3543A8B2950476341EFA">
    <w:name w:val="204558F43E3F3543A8B2950476341EFA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2BD32753A9B5B4CAE396F2D5FC13F7B">
    <w:name w:val="92BD32753A9B5B4CAE396F2D5FC13F7B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16CE6DC8580B44BA9691FCB061642DC">
    <w:name w:val="B16CE6DC8580B44BA9691FCB061642DC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8333F7C1D1955439A954BF395A63A43">
    <w:name w:val="E8333F7C1D1955439A954BF395A63A43"/>
    <w:rsid w:val="00EC7A5A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ECE4ECCE4F0CB499CC690E04CF500C8">
    <w:name w:val="7ECE4ECCE4F0CB499CC690E04CF500C8"/>
    <w:rsid w:val="00AE30EE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A24FCF170A22C469036D09E85F51378">
    <w:name w:val="FA24FCF170A22C469036D09E85F51378"/>
    <w:rsid w:val="00AE30EE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C8A2269E68FD54EB4F84F6F249C88A5">
    <w:name w:val="9C8A2269E68FD54EB4F84F6F249C88A5"/>
    <w:rsid w:val="00AE30EE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E23918AF4FAC459D7F5A57996DD7D2">
    <w:name w:val="6FE23918AF4FAC459D7F5A57996DD7D2"/>
    <w:rsid w:val="00AE30EE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CA172396A89404B9D6C3B369BC524BD">
    <w:name w:val="6CA172396A89404B9D6C3B369BC524BD"/>
    <w:rsid w:val="00AE30EE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102D7EC06DA45458BC3015B24055F12">
    <w:name w:val="9102D7EC06DA45458BC3015B24055F12"/>
    <w:rsid w:val="00AE30EE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C4F3024FA24F04C82AF63FF75725009">
    <w:name w:val="FC4F3024FA24F04C82AF63FF75725009"/>
    <w:rsid w:val="0062445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2E2E767C3E44549B2E95DA707B6D75D">
    <w:name w:val="12E2E767C3E44549B2E95DA707B6D75D"/>
    <w:rsid w:val="00FB4C6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FFB50A93003B6428A989E460B04B1BC">
    <w:name w:val="5FFB50A93003B6428A989E460B04B1BC"/>
    <w:rsid w:val="00FB4C63"/>
    <w:pPr>
      <w:spacing w:after="0" w:line="240" w:lineRule="auto"/>
    </w:pPr>
    <w:rPr>
      <w:sz w:val="24"/>
      <w:szCs w:val="24"/>
      <w:lang w:val="es-EC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4F44A-558F-DA4E-ABA4-9FD1AC36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0</TotalTime>
  <Pages>2</Pages>
  <Words>603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Microsoft Office User</cp:lastModifiedBy>
  <cp:revision>2</cp:revision>
  <cp:lastPrinted>2019-01-24T14:05:00Z</cp:lastPrinted>
  <dcterms:created xsi:type="dcterms:W3CDTF">2019-12-23T21:16:00Z</dcterms:created>
  <dcterms:modified xsi:type="dcterms:W3CDTF">2019-12-23T21:16:00Z</dcterms:modified>
</cp:coreProperties>
</file>