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9C74A02F6C5E93468D316D07B9B629F0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3B77071D" w14:textId="77777777" w:rsidR="000453E4" w:rsidRPr="00F42440" w:rsidRDefault="000453E4" w:rsidP="000453E4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F42440">
            <w:rPr>
              <w:rStyle w:val="Textodelmarcadordeposicin"/>
              <w:rFonts w:ascii="Helvetica Neue Light" w:hAnsi="Helvetica Neue Light"/>
            </w:rPr>
            <w:t>Haga clic aquí o pulse para escribir una fecha.</w:t>
          </w:r>
        </w:p>
      </w:sdtContent>
    </w:sdt>
    <w:p w14:paraId="2C650B80" w14:textId="77777777" w:rsidR="000453E4" w:rsidRPr="00F42440" w:rsidRDefault="000453E4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33726E0" w14:textId="6E566797" w:rsidR="00480A8E" w:rsidRPr="00F42440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F42440">
        <w:rPr>
          <w:rFonts w:ascii="Helvetica Neue Light" w:hAnsi="Helvetica Neue Light"/>
        </w:rPr>
        <w:t>Sr. Jan Vandierendonck</w:t>
      </w:r>
    </w:p>
    <w:p w14:paraId="75DB1B9D" w14:textId="77777777" w:rsidR="00480A8E" w:rsidRPr="00F42440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F42440">
        <w:rPr>
          <w:rFonts w:ascii="Helvetica Neue Light" w:hAnsi="Helvetica Neue Light"/>
        </w:rPr>
        <w:t>Director Ejecutivo</w:t>
      </w:r>
    </w:p>
    <w:p w14:paraId="71BF57BC" w14:textId="77777777" w:rsidR="00480A8E" w:rsidRPr="00F42440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F42440">
        <w:rPr>
          <w:rFonts w:ascii="Helvetica Neue Light" w:hAnsi="Helvetica Neue Light"/>
        </w:rPr>
        <w:t>Instituto del Cine y Creación Audiovisual (ICCA)</w:t>
      </w:r>
    </w:p>
    <w:p w14:paraId="0C0A53A2" w14:textId="113009F5" w:rsidR="00480A8E" w:rsidRPr="00F42440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F42440">
        <w:rPr>
          <w:rFonts w:ascii="Helvetica Neue Light" w:hAnsi="Helvetica Neue Light"/>
        </w:rPr>
        <w:t>Presente.-</w:t>
      </w:r>
    </w:p>
    <w:p w14:paraId="7AFAB326" w14:textId="77777777" w:rsidR="00480A8E" w:rsidRPr="00F42440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0441022" w14:textId="774061C1" w:rsidR="00480A8E" w:rsidRDefault="00480A8E" w:rsidP="00480A8E">
      <w:pPr>
        <w:spacing w:line="240" w:lineRule="auto"/>
        <w:jc w:val="both"/>
        <w:rPr>
          <w:rFonts w:ascii="Helvetica Neue Light" w:hAnsi="Helvetica Neue Light"/>
        </w:rPr>
      </w:pPr>
      <w:r w:rsidRPr="00F42440">
        <w:rPr>
          <w:rFonts w:ascii="Helvetica Neue Light" w:hAnsi="Helvetica Neue Light"/>
        </w:rPr>
        <w:t xml:space="preserve">Por medio del presente formulario solicito </w:t>
      </w:r>
      <w:r w:rsidR="00C35014" w:rsidRPr="00F42440">
        <w:rPr>
          <w:rFonts w:ascii="Helvetica Neue Light" w:hAnsi="Helvetica Neue Light"/>
        </w:rPr>
        <w:t>se me certifique como Usuario del Banco de Contenidos</w:t>
      </w:r>
      <w:r w:rsidRPr="00F42440">
        <w:rPr>
          <w:rFonts w:ascii="Helvetica Neue Light" w:hAnsi="Helvetica Neue Light"/>
        </w:rPr>
        <w:t xml:space="preserve"> del ICCA:</w:t>
      </w:r>
    </w:p>
    <w:p w14:paraId="7BF3293D" w14:textId="77777777" w:rsidR="00F42440" w:rsidRPr="00F42440" w:rsidRDefault="00F42440" w:rsidP="00480A8E">
      <w:pPr>
        <w:spacing w:line="240" w:lineRule="auto"/>
        <w:jc w:val="both"/>
        <w:rPr>
          <w:rFonts w:ascii="Helvetica Neue Light" w:hAnsi="Helvetica Neue Light"/>
        </w:rPr>
      </w:pPr>
    </w:p>
    <w:tbl>
      <w:tblPr>
        <w:tblStyle w:val="Tablaconcuadrcula"/>
        <w:tblW w:w="10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678"/>
        <w:gridCol w:w="2063"/>
        <w:gridCol w:w="878"/>
        <w:gridCol w:w="1138"/>
        <w:gridCol w:w="1986"/>
      </w:tblGrid>
      <w:tr w:rsidR="00E4301C" w:rsidRPr="00F42440" w14:paraId="415C1420" w14:textId="77777777" w:rsidTr="00A20B52">
        <w:trPr>
          <w:trHeight w:val="719"/>
        </w:trPr>
        <w:tc>
          <w:tcPr>
            <w:tcW w:w="1074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C933319" w14:textId="15118056" w:rsidR="00C35014" w:rsidRPr="00F42440" w:rsidRDefault="003161A9" w:rsidP="00DF2232">
            <w:pPr>
              <w:jc w:val="center"/>
              <w:rPr>
                <w:rFonts w:ascii="Helvetica Neue" w:hAnsi="Helvetica Neue"/>
                <w:b/>
                <w:sz w:val="28"/>
              </w:rPr>
            </w:pPr>
            <w:r w:rsidRPr="00F42440">
              <w:rPr>
                <w:rFonts w:ascii="Helvetica Neue" w:hAnsi="Helvetica Neue"/>
                <w:b/>
                <w:sz w:val="28"/>
              </w:rPr>
              <w:t xml:space="preserve">Formulario </w:t>
            </w:r>
            <w:r w:rsidR="00EB772B" w:rsidRPr="00F42440">
              <w:rPr>
                <w:rFonts w:ascii="Helvetica Neue" w:hAnsi="Helvetica Neue"/>
                <w:b/>
                <w:sz w:val="28"/>
              </w:rPr>
              <w:t>para</w:t>
            </w:r>
            <w:r w:rsidR="00C35014" w:rsidRPr="00F42440">
              <w:rPr>
                <w:rFonts w:ascii="Helvetica Neue" w:hAnsi="Helvetica Neue"/>
                <w:b/>
                <w:sz w:val="28"/>
              </w:rPr>
              <w:t xml:space="preserve"> la certificación como</w:t>
            </w:r>
          </w:p>
          <w:p w14:paraId="078F7F06" w14:textId="6CFC0D32" w:rsidR="00E4301C" w:rsidRPr="00F42440" w:rsidRDefault="00C35014" w:rsidP="00DF2232">
            <w:pPr>
              <w:jc w:val="center"/>
              <w:rPr>
                <w:rFonts w:ascii="Helvetica Neue" w:hAnsi="Helvetica Neue"/>
                <w:b/>
                <w:sz w:val="28"/>
              </w:rPr>
            </w:pPr>
            <w:r w:rsidRPr="00F42440">
              <w:rPr>
                <w:rFonts w:ascii="Helvetica Neue" w:hAnsi="Helvetica Neue"/>
                <w:b/>
                <w:sz w:val="28"/>
              </w:rPr>
              <w:t xml:space="preserve">Usuario del Banco de Contenidos del ICCA para </w:t>
            </w:r>
            <w:r w:rsidR="00252608" w:rsidRPr="00F42440">
              <w:rPr>
                <w:rFonts w:ascii="Helvetica Neue" w:hAnsi="Helvetica Neue"/>
                <w:b/>
                <w:sz w:val="28"/>
              </w:rPr>
              <w:t>personas</w:t>
            </w:r>
            <w:r w:rsidR="003161A9" w:rsidRPr="00F42440">
              <w:rPr>
                <w:rFonts w:ascii="Helvetica Neue" w:hAnsi="Helvetica Neue"/>
                <w:b/>
                <w:sz w:val="28"/>
              </w:rPr>
              <w:t xml:space="preserve"> naturales</w:t>
            </w:r>
          </w:p>
          <w:p w14:paraId="29D0911F" w14:textId="06B8C769" w:rsidR="002B36FD" w:rsidRPr="00F42440" w:rsidRDefault="002B36FD" w:rsidP="00480A8E">
            <w:pPr>
              <w:jc w:val="both"/>
              <w:rPr>
                <w:rFonts w:ascii="Helvetica Neue Light" w:hAnsi="Helvetica Neue Light"/>
              </w:rPr>
            </w:pPr>
          </w:p>
        </w:tc>
      </w:tr>
      <w:tr w:rsidR="00E4301C" w:rsidRPr="00F42440" w14:paraId="45240247" w14:textId="77777777" w:rsidTr="00A20B52">
        <w:trPr>
          <w:trHeight w:val="339"/>
        </w:trPr>
        <w:tc>
          <w:tcPr>
            <w:tcW w:w="10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7CDC81" w14:textId="5552F560" w:rsidR="00E4301C" w:rsidRPr="00F42440" w:rsidRDefault="000A6AEB" w:rsidP="0030403B">
            <w:pPr>
              <w:rPr>
                <w:rFonts w:ascii="Helvetica Neue Medium" w:hAnsi="Helvetica Neue Medium"/>
              </w:rPr>
            </w:pPr>
            <w:r w:rsidRPr="00F42440">
              <w:rPr>
                <w:rFonts w:ascii="Helvetica Neue Medium" w:hAnsi="Helvetica Neue Medium"/>
              </w:rPr>
              <w:t xml:space="preserve">Datos del </w:t>
            </w:r>
            <w:r w:rsidR="000F6BBA" w:rsidRPr="00F42440">
              <w:rPr>
                <w:rFonts w:ascii="Helvetica Neue Medium" w:hAnsi="Helvetica Neue Medium"/>
              </w:rPr>
              <w:t>solicitante</w:t>
            </w:r>
          </w:p>
        </w:tc>
      </w:tr>
      <w:tr w:rsidR="00FC6656" w:rsidRPr="00E479E5" w14:paraId="3497D637" w14:textId="77777777" w:rsidTr="00F42440">
        <w:trPr>
          <w:trHeight w:val="24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D672C" w14:textId="4E052BB1" w:rsidR="000845F4" w:rsidRPr="00E479E5" w:rsidRDefault="0030215E" w:rsidP="004010E5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Nombres y a</w:t>
            </w:r>
            <w:r w:rsidR="000845F4" w:rsidRPr="00E479E5">
              <w:rPr>
                <w:rFonts w:ascii="Helvetica Neue Medium" w:hAnsi="Helvetica Neue Medium"/>
              </w:rPr>
              <w:t>pellidos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BC0F3" w14:textId="760B2E19" w:rsidR="000845F4" w:rsidRPr="00E479E5" w:rsidRDefault="000845F4" w:rsidP="006B5315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C.I.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60C6F" w14:textId="5F2D2035" w:rsidR="000845F4" w:rsidRPr="00E479E5" w:rsidRDefault="000845F4" w:rsidP="006B5315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Código de huella dactilar</w:t>
            </w:r>
          </w:p>
        </w:tc>
      </w:tr>
      <w:tr w:rsidR="00FC6656" w:rsidRPr="00F42440" w14:paraId="062ECF66" w14:textId="77777777" w:rsidTr="00F42440">
        <w:trPr>
          <w:trHeight w:val="356"/>
        </w:trPr>
        <w:sdt>
          <w:sdtPr>
            <w:rPr>
              <w:rFonts w:ascii="Helvetica Neue Light" w:hAnsi="Helvetica Neue Light"/>
            </w:rPr>
            <w:id w:val="41867722"/>
            <w:placeholder>
              <w:docPart w:val="FC6267587745F94EA5DAE1F363C9A576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467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001D84B" w14:textId="77777777" w:rsidR="000845F4" w:rsidRPr="00F42440" w:rsidRDefault="000845F4" w:rsidP="006B5315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  <w:bookmarkEnd w:id="0" w:displacedByCustomXml="next"/>
          </w:sdtContent>
        </w:sdt>
        <w:sdt>
          <w:sdtPr>
            <w:rPr>
              <w:rFonts w:ascii="Helvetica Neue Light" w:hAnsi="Helvetica Neue Light"/>
            </w:rPr>
            <w:id w:val="-1884316463"/>
            <w:placeholder>
              <w:docPart w:val="57AA65FCBA58C941826CC4A3903388D6"/>
            </w:placeholder>
            <w:showingPlcHdr/>
          </w:sdtPr>
          <w:sdtEndPr/>
          <w:sdtContent>
            <w:tc>
              <w:tcPr>
                <w:tcW w:w="29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1D386B2" w14:textId="77777777" w:rsidR="000845F4" w:rsidRPr="00F42440" w:rsidRDefault="000845F4" w:rsidP="006B5315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1562672527"/>
            <w:placeholder>
              <w:docPart w:val="0A23F6724A37BC48B5607D38B9511CB9"/>
            </w:placeholder>
            <w:showingPlcHdr/>
          </w:sdtPr>
          <w:sdtEndPr/>
          <w:sdtContent>
            <w:tc>
              <w:tcPr>
                <w:tcW w:w="312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AE31F26" w14:textId="77777777" w:rsidR="000845F4" w:rsidRPr="00F42440" w:rsidRDefault="000845F4" w:rsidP="006B5315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F31D3" w:rsidRPr="00E479E5" w14:paraId="78226062" w14:textId="77777777" w:rsidTr="00F42440">
        <w:trPr>
          <w:trHeight w:val="24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C5312" w14:textId="5965ED9F" w:rsidR="008F31D3" w:rsidRPr="00E479E5" w:rsidRDefault="008F31D3" w:rsidP="00A247D1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D</w:t>
            </w:r>
            <w:r w:rsidR="00A247D1" w:rsidRPr="00E479E5">
              <w:rPr>
                <w:rFonts w:ascii="Helvetica Neue Medium" w:hAnsi="Helvetica Neue Medium"/>
              </w:rPr>
              <w:t>irección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BC703" w14:textId="77777777" w:rsidR="008F31D3" w:rsidRPr="00E479E5" w:rsidRDefault="008F31D3" w:rsidP="00776DBA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8007" w14:textId="77777777" w:rsidR="008F31D3" w:rsidRPr="00E479E5" w:rsidRDefault="008F31D3" w:rsidP="00776DBA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Provincia</w:t>
            </w:r>
          </w:p>
        </w:tc>
      </w:tr>
      <w:tr w:rsidR="008F31D3" w:rsidRPr="00F42440" w14:paraId="0324D8F9" w14:textId="77777777" w:rsidTr="00F42440">
        <w:trPr>
          <w:trHeight w:val="356"/>
        </w:trPr>
        <w:sdt>
          <w:sdtPr>
            <w:rPr>
              <w:rFonts w:ascii="Helvetica Neue Light" w:hAnsi="Helvetica Neue Light"/>
            </w:rPr>
            <w:id w:val="1482728973"/>
            <w:placeholder>
              <w:docPart w:val="2674A219F8FDE144B4F3E2FC4DA1D7D7"/>
            </w:placeholder>
            <w:showingPlcHdr/>
          </w:sdtPr>
          <w:sdtEndPr/>
          <w:sdtContent>
            <w:tc>
              <w:tcPr>
                <w:tcW w:w="467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9D8999E" w14:textId="77777777" w:rsidR="008F31D3" w:rsidRPr="00F42440" w:rsidRDefault="008F31D3" w:rsidP="00776DBA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1328205083"/>
            <w:placeholder>
              <w:docPart w:val="A7A007E7CEA31B439B8E65E2C625DA6E"/>
            </w:placeholder>
            <w:showingPlcHdr/>
          </w:sdtPr>
          <w:sdtEndPr/>
          <w:sdtContent>
            <w:tc>
              <w:tcPr>
                <w:tcW w:w="29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58A32B7" w14:textId="77777777" w:rsidR="008F31D3" w:rsidRPr="00F42440" w:rsidRDefault="008F31D3" w:rsidP="00776DBA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714282433"/>
            <w:placeholder>
              <w:docPart w:val="9BCD522239AD674ABF0ECFA65CCC7F2F"/>
            </w:placeholder>
            <w:showingPlcHdr/>
          </w:sdtPr>
          <w:sdtEndPr/>
          <w:sdtContent>
            <w:tc>
              <w:tcPr>
                <w:tcW w:w="312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1C87B0A" w14:textId="77777777" w:rsidR="008F31D3" w:rsidRPr="00F42440" w:rsidRDefault="008F31D3" w:rsidP="00776DBA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E479E5" w14:paraId="1B88B1A8" w14:textId="77777777" w:rsidTr="00F42440">
        <w:trPr>
          <w:trHeight w:val="24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58EA4" w14:textId="698F65E9" w:rsidR="00E4301C" w:rsidRPr="00E479E5" w:rsidRDefault="00FC6656" w:rsidP="00FC6656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Correo electrónico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DEB98" w14:textId="7F98849F" w:rsidR="00E4301C" w:rsidRPr="00E479E5" w:rsidRDefault="00B159C2" w:rsidP="00A30D55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Nú</w:t>
            </w:r>
            <w:r w:rsidR="00E4301C" w:rsidRPr="00E479E5">
              <w:rPr>
                <w:rFonts w:ascii="Helvetica Neue Medium" w:hAnsi="Helvetica Neue Medium"/>
              </w:rPr>
              <w:t>mero celular</w:t>
            </w:r>
            <w:r w:rsidR="00FC6656" w:rsidRPr="00E479E5">
              <w:rPr>
                <w:rFonts w:ascii="Helvetica Neue Medium" w:hAnsi="Helvetica Neue Medium"/>
              </w:rPr>
              <w:t xml:space="preserve"> 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3DAAC" w14:textId="64FDC24B" w:rsidR="00E4301C" w:rsidRPr="00E479E5" w:rsidRDefault="00FC6656" w:rsidP="00FC6656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Número telf. fijo (opcional)</w:t>
            </w:r>
          </w:p>
        </w:tc>
      </w:tr>
      <w:tr w:rsidR="001126F0" w:rsidRPr="00F42440" w14:paraId="19989C95" w14:textId="77777777" w:rsidTr="00F42440">
        <w:trPr>
          <w:trHeight w:val="303"/>
        </w:trPr>
        <w:sdt>
          <w:sdtPr>
            <w:rPr>
              <w:rFonts w:ascii="Helvetica Neue Light" w:hAnsi="Helvetica Neue Light"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467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6144435" w14:textId="77777777" w:rsidR="00E4301C" w:rsidRPr="00F42440" w:rsidRDefault="000B17B4" w:rsidP="000B17B4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29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899EB7" w14:textId="77777777" w:rsidR="00E4301C" w:rsidRPr="00F42440" w:rsidRDefault="000B17B4" w:rsidP="000B17B4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12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49A96D0" w14:textId="77777777" w:rsidR="00E4301C" w:rsidRPr="00F42440" w:rsidRDefault="000B17B4" w:rsidP="000B17B4">
                <w:pPr>
                  <w:rPr>
                    <w:rFonts w:ascii="Helvetica Neue Light" w:hAnsi="Helvetica Neue Light"/>
                  </w:rPr>
                </w:pPr>
                <w:r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547DE" w:rsidRPr="00E479E5" w14:paraId="5BBE3025" w14:textId="77777777" w:rsidTr="00A20B52">
        <w:trPr>
          <w:trHeight w:val="267"/>
        </w:trPr>
        <w:tc>
          <w:tcPr>
            <w:tcW w:w="107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818D9" w14:textId="04EA7D7E" w:rsidR="00D547DE" w:rsidRPr="00E479E5" w:rsidRDefault="00D547DE" w:rsidP="00E707FE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Ocupación</w:t>
            </w:r>
          </w:p>
        </w:tc>
      </w:tr>
      <w:tr w:rsidR="00D547DE" w:rsidRPr="00F42440" w14:paraId="70ACD89D" w14:textId="77777777" w:rsidTr="00F42440">
        <w:trPr>
          <w:trHeight w:val="371"/>
        </w:trPr>
        <w:tc>
          <w:tcPr>
            <w:tcW w:w="1074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49EA43" w14:textId="77777777" w:rsidR="00D547DE" w:rsidRPr="00F42440" w:rsidRDefault="00F07E0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41619402"/>
                <w:placeholder>
                  <w:docPart w:val="1DCEB7F1D093EF4DB1DFBB2813E84FB2"/>
                </w:placeholder>
                <w:showingPlcHdr/>
              </w:sdtPr>
              <w:sdtEndPr/>
              <w:sdtContent>
                <w:r w:rsidR="00D547DE"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BC258F" w:rsidRPr="00E479E5" w14:paraId="1BC702E4" w14:textId="77777777" w:rsidTr="00A20B52">
        <w:trPr>
          <w:trHeight w:val="267"/>
        </w:trPr>
        <w:tc>
          <w:tcPr>
            <w:tcW w:w="107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56601" w14:textId="2F59FA3D" w:rsidR="00BC258F" w:rsidRPr="00E479E5" w:rsidRDefault="00BC258F" w:rsidP="006B5315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Trayectoria del solicitante como gestor cultural</w:t>
            </w:r>
          </w:p>
        </w:tc>
      </w:tr>
      <w:tr w:rsidR="00BC258F" w:rsidRPr="00F42440" w14:paraId="2BDEA237" w14:textId="77777777" w:rsidTr="00A20B52">
        <w:trPr>
          <w:trHeight w:val="1285"/>
        </w:trPr>
        <w:tc>
          <w:tcPr>
            <w:tcW w:w="1074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6A617" w14:textId="77777777" w:rsidR="00BC258F" w:rsidRPr="00F42440" w:rsidRDefault="00F07E07" w:rsidP="00822FE3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35302387"/>
                <w:placeholder>
                  <w:docPart w:val="A4B97E34410F3A4C840DF3CC47A79813"/>
                </w:placeholder>
                <w:showingPlcHdr/>
              </w:sdtPr>
              <w:sdtEndPr/>
              <w:sdtContent>
                <w:r w:rsidR="00BC258F"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0B52" w:rsidRPr="00E479E5" w14:paraId="5C61DAE1" w14:textId="77777777" w:rsidTr="00A20B52">
        <w:trPr>
          <w:trHeight w:val="267"/>
        </w:trPr>
        <w:tc>
          <w:tcPr>
            <w:tcW w:w="107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E94BF" w14:textId="77777777" w:rsidR="00E479E5" w:rsidRDefault="00A20B52" w:rsidP="00E707FE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Describa brevemente el tipo de proyectos que desarrollaría como gestor</w:t>
            </w:r>
          </w:p>
          <w:p w14:paraId="168A8D77" w14:textId="5A86D130" w:rsidR="00A20B52" w:rsidRPr="00E479E5" w:rsidRDefault="00A20B52" w:rsidP="00E707FE">
            <w:pPr>
              <w:rPr>
                <w:rFonts w:ascii="Helvetica Neue Medium" w:hAnsi="Helvetica Neue Medium"/>
              </w:rPr>
            </w:pPr>
            <w:r w:rsidRPr="00E479E5">
              <w:rPr>
                <w:rFonts w:ascii="Helvetica Neue Medium" w:hAnsi="Helvetica Neue Medium"/>
              </w:rPr>
              <w:t>cultural con el Banco de Contenidos</w:t>
            </w:r>
            <w:r w:rsidR="00E479E5">
              <w:rPr>
                <w:rFonts w:ascii="Helvetica Neue Medium" w:hAnsi="Helvetica Neue Medium"/>
              </w:rPr>
              <w:t xml:space="preserve"> del ICCA</w:t>
            </w:r>
          </w:p>
        </w:tc>
      </w:tr>
      <w:tr w:rsidR="00A20B52" w:rsidRPr="00F42440" w14:paraId="560E4040" w14:textId="77777777" w:rsidTr="00E479E5">
        <w:trPr>
          <w:trHeight w:val="1285"/>
        </w:trPr>
        <w:tc>
          <w:tcPr>
            <w:tcW w:w="1074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6E2F9" w14:textId="77777777" w:rsidR="00A20B52" w:rsidRPr="00F42440" w:rsidRDefault="00F07E0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652982265"/>
                <w:placeholder>
                  <w:docPart w:val="887240E8AAC8BB4DAEAEB61663F85D98"/>
                </w:placeholder>
                <w:showingPlcHdr/>
              </w:sdtPr>
              <w:sdtEndPr/>
              <w:sdtContent>
                <w:r w:rsidR="00A20B52" w:rsidRPr="00F42440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0B52" w:rsidRPr="00F42440" w14:paraId="3F27B45A" w14:textId="7DCF70BB" w:rsidTr="00E479E5">
        <w:trPr>
          <w:trHeight w:val="438"/>
        </w:trPr>
        <w:tc>
          <w:tcPr>
            <w:tcW w:w="6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D9BCAA" w14:textId="33BBDD42" w:rsidR="00A20B52" w:rsidRPr="00F42440" w:rsidRDefault="00A20B52" w:rsidP="00961E5F">
            <w:pPr>
              <w:rPr>
                <w:rFonts w:ascii="Helvetica Neue Light" w:hAnsi="Helvetica Neue Light"/>
              </w:rPr>
            </w:pPr>
            <w:r w:rsidRPr="00E479E5">
              <w:rPr>
                <w:rFonts w:ascii="Helvetica Neue Medium" w:hAnsi="Helvetica Neue Medium"/>
              </w:rPr>
              <w:t>Desea asesoría para la programación en su proyecto: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D4E21" w14:textId="2D0F0FF3" w:rsidR="00A20B52" w:rsidRPr="00F42440" w:rsidRDefault="00A20B52" w:rsidP="00A20B52">
            <w:pPr>
              <w:rPr>
                <w:rFonts w:ascii="Helvetica Neue Light" w:hAnsi="Helvetica Neue Light"/>
              </w:rPr>
            </w:pPr>
            <w:r w:rsidRPr="00E479E5">
              <w:rPr>
                <w:rFonts w:ascii="Helvetica Neue Medium" w:hAnsi="Helvetica Neue Medium"/>
              </w:rPr>
              <w:t>Sí</w:t>
            </w:r>
            <w:r w:rsidRPr="00F42440">
              <w:rPr>
                <w:rFonts w:ascii="Helvetica Neue Light" w:hAnsi="Helvetica Neue Light"/>
              </w:rPr>
              <w:t xml:space="preserve"> </w:t>
            </w:r>
            <w:r w:rsidR="0045560F" w:rsidRPr="00F42440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5560F" w:rsidRPr="00F42440">
              <w:rPr>
                <w:rFonts w:ascii="Helvetica Neue Light" w:hAnsi="Helvetica Neue Light"/>
              </w:rPr>
              <w:instrText xml:space="preserve"> FORMCHECKBOX </w:instrText>
            </w:r>
            <w:r w:rsidR="00F07E07">
              <w:rPr>
                <w:rFonts w:ascii="Helvetica Neue Light" w:hAnsi="Helvetica Neue Light"/>
              </w:rPr>
            </w:r>
            <w:r w:rsidR="00F07E07">
              <w:rPr>
                <w:rFonts w:ascii="Helvetica Neue Light" w:hAnsi="Helvetica Neue Light"/>
              </w:rPr>
              <w:fldChar w:fldCharType="separate"/>
            </w:r>
            <w:r w:rsidR="0045560F" w:rsidRPr="00F42440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4C1C1" w14:textId="210FF0B0" w:rsidR="00A20B52" w:rsidRPr="00F42440" w:rsidRDefault="00A20B52" w:rsidP="00A20B52">
            <w:pPr>
              <w:rPr>
                <w:rFonts w:ascii="Helvetica Neue Light" w:hAnsi="Helvetica Neue Light"/>
              </w:rPr>
            </w:pPr>
            <w:r w:rsidRPr="00E479E5">
              <w:rPr>
                <w:rFonts w:ascii="Helvetica Neue Medium" w:hAnsi="Helvetica Neue Medium"/>
              </w:rPr>
              <w:t>No</w:t>
            </w:r>
            <w:r w:rsidRPr="00F42440">
              <w:rPr>
                <w:rFonts w:ascii="Helvetica Neue Light" w:hAnsi="Helvetica Neue Light"/>
              </w:rPr>
              <w:t xml:space="preserve"> </w:t>
            </w:r>
            <w:r w:rsidR="0045560F" w:rsidRPr="00F42440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1"/>
            <w:r w:rsidR="0045560F" w:rsidRPr="00F42440">
              <w:rPr>
                <w:rFonts w:ascii="Helvetica Neue Light" w:hAnsi="Helvetica Neue Light"/>
              </w:rPr>
              <w:instrText xml:space="preserve"> FORMCHECKBOX </w:instrText>
            </w:r>
            <w:r w:rsidR="00F07E07">
              <w:rPr>
                <w:rFonts w:ascii="Helvetica Neue Light" w:hAnsi="Helvetica Neue Light"/>
              </w:rPr>
            </w:r>
            <w:r w:rsidR="00F07E07">
              <w:rPr>
                <w:rFonts w:ascii="Helvetica Neue Light" w:hAnsi="Helvetica Neue Light"/>
              </w:rPr>
              <w:fldChar w:fldCharType="separate"/>
            </w:r>
            <w:r w:rsidR="0045560F" w:rsidRPr="00F42440">
              <w:rPr>
                <w:rFonts w:ascii="Helvetica Neue Light" w:hAnsi="Helvetica Neue Light"/>
              </w:rPr>
              <w:fldChar w:fldCharType="end"/>
            </w:r>
            <w:bookmarkEnd w:id="1"/>
          </w:p>
        </w:tc>
      </w:tr>
    </w:tbl>
    <w:p w14:paraId="73AD9FD1" w14:textId="77777777" w:rsidR="00DF2232" w:rsidRPr="00F42440" w:rsidRDefault="00DF2232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66D90265" w14:textId="77777777" w:rsidR="00C2433B" w:rsidRPr="00F42440" w:rsidRDefault="00C2433B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2E3DC511" w14:textId="5D9A1C4D" w:rsidR="00DF2232" w:rsidRPr="00F42440" w:rsidRDefault="004764FC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F42440">
        <w:rPr>
          <w:rFonts w:ascii="Helvetica Neue Light" w:hAnsi="Helvetica Neue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9F97E" wp14:editId="4554B46A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104140" t="107315" r="111760" b="13398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0D796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4DB3DBEE" w14:textId="0C433A88" w:rsidR="005E682A" w:rsidRPr="00F42440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F42440">
        <w:rPr>
          <w:rFonts w:ascii="Helvetica Neue Light" w:hAnsi="Helvetica Neue Light" w:cs="Arial"/>
          <w:color w:val="000000"/>
          <w:shd w:val="clear" w:color="auto" w:fill="FDFDFD"/>
        </w:rPr>
        <w:t xml:space="preserve">Firma del </w:t>
      </w:r>
      <w:r w:rsidR="00253D14" w:rsidRPr="00F42440">
        <w:rPr>
          <w:rFonts w:ascii="Helvetica Neue Light" w:hAnsi="Helvetica Neue Light" w:cs="Arial"/>
          <w:color w:val="000000"/>
          <w:shd w:val="clear" w:color="auto" w:fill="FDFDFD"/>
        </w:rPr>
        <w:t>solicitante</w:t>
      </w:r>
    </w:p>
    <w:p w14:paraId="080913FA" w14:textId="150667D9" w:rsidR="005E682A" w:rsidRPr="00F42440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F42440">
        <w:rPr>
          <w:rFonts w:ascii="Helvetica Neue Light" w:hAnsi="Helvetica Neue Light" w:cs="Arial"/>
          <w:color w:val="000000"/>
          <w:shd w:val="clear" w:color="auto" w:fill="FDFDFD"/>
        </w:rPr>
        <w:t xml:space="preserve">Nombre y Apellido: </w:t>
      </w:r>
      <w:sdt>
        <w:sdtPr>
          <w:rPr>
            <w:rFonts w:ascii="Helvetica Neue Light" w:hAnsi="Helvetica Neue Light"/>
          </w:rPr>
          <w:id w:val="-376469020"/>
          <w:placeholder>
            <w:docPart w:val="B6E52AB023EC4E4D89A50C8077C5B073"/>
          </w:placeholder>
          <w:showingPlcHdr/>
        </w:sdtPr>
        <w:sdtEndPr/>
        <w:sdtContent>
          <w:r w:rsidR="0045560F" w:rsidRPr="00F42440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100A4151" w14:textId="7D827A69" w:rsidR="003F7B91" w:rsidRPr="00F42440" w:rsidRDefault="005E682A" w:rsidP="005E682A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F42440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290F54" w:rsidRPr="00F42440">
        <w:rPr>
          <w:rFonts w:ascii="Helvetica Neue Light" w:hAnsi="Helvetica Neue Light" w:cs="Arial"/>
          <w:color w:val="000000"/>
          <w:shd w:val="clear" w:color="auto" w:fill="FDFDFD"/>
        </w:rPr>
        <w:t>:</w:t>
      </w:r>
      <w:r w:rsidRPr="00F42440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1832410903"/>
          <w:placeholder>
            <w:docPart w:val="D4A7AC5BDFC9FB4E99B343FE193CEE9C"/>
          </w:placeholder>
          <w:showingPlcHdr/>
        </w:sdtPr>
        <w:sdtEndPr/>
        <w:sdtContent>
          <w:r w:rsidRPr="00F42440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74F55F8C" w14:textId="2CCA9A02" w:rsidR="00384621" w:rsidRPr="00F42440" w:rsidRDefault="00384621" w:rsidP="00F42440">
      <w:pPr>
        <w:rPr>
          <w:rFonts w:ascii="Helvetica Neue Light" w:hAnsi="Helvetica Neue Light"/>
        </w:rPr>
      </w:pPr>
    </w:p>
    <w:sectPr w:rsidR="00384621" w:rsidRPr="00F42440" w:rsidSect="00F4244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720" w:bottom="568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F4A4F" w14:textId="77777777" w:rsidR="00F07E07" w:rsidRDefault="00F07E07" w:rsidP="009A65ED">
      <w:pPr>
        <w:spacing w:after="0" w:line="240" w:lineRule="auto"/>
      </w:pPr>
      <w:r>
        <w:separator/>
      </w:r>
    </w:p>
  </w:endnote>
  <w:endnote w:type="continuationSeparator" w:id="0">
    <w:p w14:paraId="3EA35F29" w14:textId="77777777" w:rsidR="00F07E07" w:rsidRDefault="00F07E07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A17FA" w14:textId="77777777" w:rsidR="00F42440" w:rsidRDefault="00F42440" w:rsidP="00F42440">
    <w:pPr>
      <w:pStyle w:val="Piedepgina"/>
      <w:jc w:val="right"/>
      <w:rPr>
        <w:rFonts w:ascii="Helvetica Neue Light" w:hAnsi="Helvetica Neue Light"/>
        <w:sz w:val="20"/>
        <w:lang w:val="es-ES"/>
      </w:rPr>
    </w:pPr>
  </w:p>
  <w:p w14:paraId="3A1AF24B" w14:textId="471AC811" w:rsidR="00903717" w:rsidRPr="00F42440" w:rsidRDefault="00F42440" w:rsidP="00F42440">
    <w:pPr>
      <w:pStyle w:val="Piedepgina"/>
      <w:jc w:val="right"/>
      <w:rPr>
        <w:rFonts w:ascii="Helvetica Neue Light" w:hAnsi="Helvetica Neue Light"/>
        <w:sz w:val="20"/>
        <w:lang w:val="es-ES"/>
      </w:rPr>
    </w:pPr>
    <w:r w:rsidRPr="00F42440">
      <w:rPr>
        <w:rFonts w:ascii="Helvetica Neue Light" w:hAnsi="Helvetica Neue Light"/>
        <w:sz w:val="20"/>
        <w:lang w:val="es-ES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1A5A6" w14:textId="77777777" w:rsidR="00F07E07" w:rsidRDefault="00F07E07" w:rsidP="009A65ED">
      <w:pPr>
        <w:spacing w:after="0" w:line="240" w:lineRule="auto"/>
      </w:pPr>
      <w:r>
        <w:separator/>
      </w:r>
    </w:p>
  </w:footnote>
  <w:footnote w:type="continuationSeparator" w:id="0">
    <w:p w14:paraId="4C79CF39" w14:textId="77777777" w:rsidR="00F07E07" w:rsidRDefault="00F07E07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CBE" w14:textId="683F427C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2" name="Imagen 2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E07">
      <w:rPr>
        <w:noProof/>
        <w:lang w:val="es-ES_tradnl" w:eastAsia="es-ES_tradnl"/>
      </w:rPr>
      <w:pict w14:anchorId="55343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C7A" w14:textId="746A2A82" w:rsidR="00776DBA" w:rsidRDefault="00F07E07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27EDB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7.85pt;margin-top:-79.55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776D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7602" w14:textId="7AD8C4F4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" name="Imagen 1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E07">
      <w:rPr>
        <w:noProof/>
        <w:lang w:val="es-ES_tradnl" w:eastAsia="es-ES_tradnl"/>
      </w:rPr>
      <w:pict w14:anchorId="383D5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31A9C"/>
    <w:rsid w:val="000367E4"/>
    <w:rsid w:val="000453E4"/>
    <w:rsid w:val="00064FDC"/>
    <w:rsid w:val="00067793"/>
    <w:rsid w:val="000679A8"/>
    <w:rsid w:val="000717E2"/>
    <w:rsid w:val="0007243D"/>
    <w:rsid w:val="00081D7D"/>
    <w:rsid w:val="000845F4"/>
    <w:rsid w:val="00084661"/>
    <w:rsid w:val="000A6AEB"/>
    <w:rsid w:val="000B17B4"/>
    <w:rsid w:val="000C4090"/>
    <w:rsid w:val="000D6610"/>
    <w:rsid w:val="000E40A5"/>
    <w:rsid w:val="000E7B50"/>
    <w:rsid w:val="000F20C2"/>
    <w:rsid w:val="000F6BBA"/>
    <w:rsid w:val="001126F0"/>
    <w:rsid w:val="00123A91"/>
    <w:rsid w:val="0013041F"/>
    <w:rsid w:val="00141EDC"/>
    <w:rsid w:val="00183B5F"/>
    <w:rsid w:val="001A36C1"/>
    <w:rsid w:val="001C06EE"/>
    <w:rsid w:val="001C4228"/>
    <w:rsid w:val="001D090F"/>
    <w:rsid w:val="001D5E21"/>
    <w:rsid w:val="001D75CC"/>
    <w:rsid w:val="001F5CAC"/>
    <w:rsid w:val="00200FF3"/>
    <w:rsid w:val="00233D4A"/>
    <w:rsid w:val="00252608"/>
    <w:rsid w:val="00253D14"/>
    <w:rsid w:val="00266FD4"/>
    <w:rsid w:val="00276A18"/>
    <w:rsid w:val="00277EB5"/>
    <w:rsid w:val="002875AD"/>
    <w:rsid w:val="00290F54"/>
    <w:rsid w:val="002B36FD"/>
    <w:rsid w:val="002C28A0"/>
    <w:rsid w:val="002C43B7"/>
    <w:rsid w:val="002D17A3"/>
    <w:rsid w:val="002E0B0D"/>
    <w:rsid w:val="0030215E"/>
    <w:rsid w:val="0030403B"/>
    <w:rsid w:val="003063FE"/>
    <w:rsid w:val="003161A9"/>
    <w:rsid w:val="003179C7"/>
    <w:rsid w:val="00332481"/>
    <w:rsid w:val="00346216"/>
    <w:rsid w:val="00351BE1"/>
    <w:rsid w:val="003715BE"/>
    <w:rsid w:val="00372C47"/>
    <w:rsid w:val="00375B6A"/>
    <w:rsid w:val="00384621"/>
    <w:rsid w:val="00390CA5"/>
    <w:rsid w:val="00392573"/>
    <w:rsid w:val="00392918"/>
    <w:rsid w:val="003B088A"/>
    <w:rsid w:val="003B31C6"/>
    <w:rsid w:val="003B3BC6"/>
    <w:rsid w:val="003B6330"/>
    <w:rsid w:val="003C0A98"/>
    <w:rsid w:val="003C7926"/>
    <w:rsid w:val="003D1CD8"/>
    <w:rsid w:val="003D7EBF"/>
    <w:rsid w:val="003F7B91"/>
    <w:rsid w:val="004010E5"/>
    <w:rsid w:val="00404BEC"/>
    <w:rsid w:val="004102D2"/>
    <w:rsid w:val="00421BFA"/>
    <w:rsid w:val="0042670A"/>
    <w:rsid w:val="004334D0"/>
    <w:rsid w:val="004475E9"/>
    <w:rsid w:val="00450B3B"/>
    <w:rsid w:val="00452C25"/>
    <w:rsid w:val="0045560F"/>
    <w:rsid w:val="00467D94"/>
    <w:rsid w:val="004764FC"/>
    <w:rsid w:val="00480A8E"/>
    <w:rsid w:val="00490545"/>
    <w:rsid w:val="004A4CF5"/>
    <w:rsid w:val="004B648E"/>
    <w:rsid w:val="004C2F2E"/>
    <w:rsid w:val="0050161E"/>
    <w:rsid w:val="00510F75"/>
    <w:rsid w:val="00517EF9"/>
    <w:rsid w:val="00527C47"/>
    <w:rsid w:val="005347E0"/>
    <w:rsid w:val="00590B4A"/>
    <w:rsid w:val="005A2AFE"/>
    <w:rsid w:val="005A3C11"/>
    <w:rsid w:val="005B624C"/>
    <w:rsid w:val="005D1515"/>
    <w:rsid w:val="005D1618"/>
    <w:rsid w:val="005D1F15"/>
    <w:rsid w:val="005D23B9"/>
    <w:rsid w:val="005D480A"/>
    <w:rsid w:val="005E682A"/>
    <w:rsid w:val="00607CC1"/>
    <w:rsid w:val="00616D90"/>
    <w:rsid w:val="00620795"/>
    <w:rsid w:val="00636C8F"/>
    <w:rsid w:val="00646583"/>
    <w:rsid w:val="00647A02"/>
    <w:rsid w:val="006864FD"/>
    <w:rsid w:val="006B5315"/>
    <w:rsid w:val="006C7728"/>
    <w:rsid w:val="006E6D71"/>
    <w:rsid w:val="007130C4"/>
    <w:rsid w:val="0076444F"/>
    <w:rsid w:val="00776DBA"/>
    <w:rsid w:val="007779D3"/>
    <w:rsid w:val="007813FC"/>
    <w:rsid w:val="007834B6"/>
    <w:rsid w:val="00785176"/>
    <w:rsid w:val="00796483"/>
    <w:rsid w:val="007A1EAF"/>
    <w:rsid w:val="007B49FE"/>
    <w:rsid w:val="007B5A6C"/>
    <w:rsid w:val="007E4662"/>
    <w:rsid w:val="00810782"/>
    <w:rsid w:val="0081597A"/>
    <w:rsid w:val="00822983"/>
    <w:rsid w:val="00822FE3"/>
    <w:rsid w:val="00831B74"/>
    <w:rsid w:val="008426A3"/>
    <w:rsid w:val="00845032"/>
    <w:rsid w:val="008465D2"/>
    <w:rsid w:val="00874CE7"/>
    <w:rsid w:val="00897C47"/>
    <w:rsid w:val="008A6376"/>
    <w:rsid w:val="008B701E"/>
    <w:rsid w:val="008B76B4"/>
    <w:rsid w:val="008C1415"/>
    <w:rsid w:val="008D3B1A"/>
    <w:rsid w:val="008E482B"/>
    <w:rsid w:val="008E59BB"/>
    <w:rsid w:val="008F02A0"/>
    <w:rsid w:val="008F31D3"/>
    <w:rsid w:val="00903717"/>
    <w:rsid w:val="00926F82"/>
    <w:rsid w:val="009305D4"/>
    <w:rsid w:val="00942A2D"/>
    <w:rsid w:val="00961E5F"/>
    <w:rsid w:val="00972091"/>
    <w:rsid w:val="00977D3E"/>
    <w:rsid w:val="0098506F"/>
    <w:rsid w:val="009A15B4"/>
    <w:rsid w:val="009A1CDE"/>
    <w:rsid w:val="009A65ED"/>
    <w:rsid w:val="009B1D73"/>
    <w:rsid w:val="009C3B3C"/>
    <w:rsid w:val="009F0DCC"/>
    <w:rsid w:val="009F246C"/>
    <w:rsid w:val="009F3F19"/>
    <w:rsid w:val="00A20B52"/>
    <w:rsid w:val="00A247D1"/>
    <w:rsid w:val="00A24A32"/>
    <w:rsid w:val="00A30D55"/>
    <w:rsid w:val="00A34D96"/>
    <w:rsid w:val="00AA0361"/>
    <w:rsid w:val="00AA3D2F"/>
    <w:rsid w:val="00AC3EA8"/>
    <w:rsid w:val="00B109E3"/>
    <w:rsid w:val="00B15780"/>
    <w:rsid w:val="00B159C2"/>
    <w:rsid w:val="00B20503"/>
    <w:rsid w:val="00B23218"/>
    <w:rsid w:val="00B36054"/>
    <w:rsid w:val="00B44AFB"/>
    <w:rsid w:val="00B704E2"/>
    <w:rsid w:val="00B774C1"/>
    <w:rsid w:val="00B85DBC"/>
    <w:rsid w:val="00B87FA6"/>
    <w:rsid w:val="00B920FE"/>
    <w:rsid w:val="00B93247"/>
    <w:rsid w:val="00BA1492"/>
    <w:rsid w:val="00BA3C98"/>
    <w:rsid w:val="00BB37DD"/>
    <w:rsid w:val="00BC258F"/>
    <w:rsid w:val="00BD2DD9"/>
    <w:rsid w:val="00BD6004"/>
    <w:rsid w:val="00BE385A"/>
    <w:rsid w:val="00BF042F"/>
    <w:rsid w:val="00BF09B8"/>
    <w:rsid w:val="00C13A80"/>
    <w:rsid w:val="00C17CF7"/>
    <w:rsid w:val="00C237EC"/>
    <w:rsid w:val="00C2433B"/>
    <w:rsid w:val="00C270F0"/>
    <w:rsid w:val="00C3113B"/>
    <w:rsid w:val="00C35014"/>
    <w:rsid w:val="00C42E41"/>
    <w:rsid w:val="00C4656A"/>
    <w:rsid w:val="00C51447"/>
    <w:rsid w:val="00C63D86"/>
    <w:rsid w:val="00C8288B"/>
    <w:rsid w:val="00C85533"/>
    <w:rsid w:val="00CA5394"/>
    <w:rsid w:val="00CA6801"/>
    <w:rsid w:val="00CA70DD"/>
    <w:rsid w:val="00CC0F86"/>
    <w:rsid w:val="00CD2E1E"/>
    <w:rsid w:val="00CD385D"/>
    <w:rsid w:val="00CE5BF4"/>
    <w:rsid w:val="00CF02A9"/>
    <w:rsid w:val="00D02922"/>
    <w:rsid w:val="00D12C99"/>
    <w:rsid w:val="00D235A1"/>
    <w:rsid w:val="00D43434"/>
    <w:rsid w:val="00D4775F"/>
    <w:rsid w:val="00D50028"/>
    <w:rsid w:val="00D547DE"/>
    <w:rsid w:val="00D85738"/>
    <w:rsid w:val="00D94274"/>
    <w:rsid w:val="00DA7F33"/>
    <w:rsid w:val="00DB0426"/>
    <w:rsid w:val="00DB1EDE"/>
    <w:rsid w:val="00DB28E5"/>
    <w:rsid w:val="00DC40F2"/>
    <w:rsid w:val="00DF2232"/>
    <w:rsid w:val="00E103AE"/>
    <w:rsid w:val="00E11790"/>
    <w:rsid w:val="00E21F51"/>
    <w:rsid w:val="00E30EEF"/>
    <w:rsid w:val="00E37109"/>
    <w:rsid w:val="00E418A8"/>
    <w:rsid w:val="00E4301C"/>
    <w:rsid w:val="00E479E5"/>
    <w:rsid w:val="00E51E64"/>
    <w:rsid w:val="00E53D99"/>
    <w:rsid w:val="00E6624E"/>
    <w:rsid w:val="00E7363A"/>
    <w:rsid w:val="00E74550"/>
    <w:rsid w:val="00E82341"/>
    <w:rsid w:val="00E86862"/>
    <w:rsid w:val="00E91583"/>
    <w:rsid w:val="00EA0B73"/>
    <w:rsid w:val="00EA5B27"/>
    <w:rsid w:val="00EB73B3"/>
    <w:rsid w:val="00EB772B"/>
    <w:rsid w:val="00ED3BE4"/>
    <w:rsid w:val="00ED55FF"/>
    <w:rsid w:val="00ED72E0"/>
    <w:rsid w:val="00EF0173"/>
    <w:rsid w:val="00F07E07"/>
    <w:rsid w:val="00F1038F"/>
    <w:rsid w:val="00F42440"/>
    <w:rsid w:val="00F45837"/>
    <w:rsid w:val="00F51A7F"/>
    <w:rsid w:val="00F71935"/>
    <w:rsid w:val="00F93C14"/>
    <w:rsid w:val="00F963AC"/>
    <w:rsid w:val="00F969F0"/>
    <w:rsid w:val="00FC1F6C"/>
    <w:rsid w:val="00FC6656"/>
    <w:rsid w:val="00FE7B71"/>
    <w:rsid w:val="00FF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132F7F1"/>
  <w15:docId w15:val="{FF48091C-06CB-D642-99B9-818C7CE4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6E52AB023EC4E4D89A50C8077C5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1F32-FEA7-9447-ACDB-1E3416F9D7E3}"/>
      </w:docPartPr>
      <w:docPartBody>
        <w:p w:rsidR="002F697E" w:rsidRDefault="002F697E" w:rsidP="002F697E">
          <w:pPr>
            <w:pStyle w:val="B6E52AB023EC4E4D89A50C8077C5B0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A7AC5BDFC9FB4E99B343FE193C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1E77E-0454-294F-9D42-EC5F3F95FECA}"/>
      </w:docPartPr>
      <w:docPartBody>
        <w:p w:rsidR="002F697E" w:rsidRDefault="002F697E" w:rsidP="002F697E">
          <w:pPr>
            <w:pStyle w:val="D4A7AC5BDFC9FB4E99B343FE193CEE9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674A219F8FDE144B4F3E2FC4DA1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10BEE-B830-104E-860B-263B474996DA}"/>
      </w:docPartPr>
      <w:docPartBody>
        <w:p w:rsidR="00E50B76" w:rsidRDefault="00A52F22" w:rsidP="00A52F22">
          <w:pPr>
            <w:pStyle w:val="2674A219F8FDE144B4F3E2FC4DA1D7D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7A007E7CEA31B439B8E65E2C625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4C8EB-C35C-7040-BE7A-492E1C69964C}"/>
      </w:docPartPr>
      <w:docPartBody>
        <w:p w:rsidR="00E50B76" w:rsidRDefault="00A52F22" w:rsidP="00A52F22">
          <w:pPr>
            <w:pStyle w:val="A7A007E7CEA31B439B8E65E2C625DA6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CD522239AD674ABF0ECFA65CCC7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AB979-AA44-104E-9A29-CAAE02D6C187}"/>
      </w:docPartPr>
      <w:docPartBody>
        <w:p w:rsidR="00E50B76" w:rsidRDefault="00A52F22" w:rsidP="00A52F22">
          <w:pPr>
            <w:pStyle w:val="9BCD522239AD674ABF0ECFA65CCC7F2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C6267587745F94EA5DAE1F363C9A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977D8-1A26-D744-967B-E92BB534E843}"/>
      </w:docPartPr>
      <w:docPartBody>
        <w:p w:rsidR="002331AF" w:rsidRDefault="00EB47F9" w:rsidP="00EB47F9">
          <w:pPr>
            <w:pStyle w:val="FC6267587745F94EA5DAE1F363C9A576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57AA65FCBA58C941826CC4A390338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33B98-C7BF-C64E-BD3F-66B1ADAEB3CD}"/>
      </w:docPartPr>
      <w:docPartBody>
        <w:p w:rsidR="002331AF" w:rsidRDefault="00EB47F9" w:rsidP="00EB47F9">
          <w:pPr>
            <w:pStyle w:val="57AA65FCBA58C941826CC4A3903388D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23F6724A37BC48B5607D38B951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60A95-34A0-654C-BDC2-907082C4AA5B}"/>
      </w:docPartPr>
      <w:docPartBody>
        <w:p w:rsidR="002331AF" w:rsidRDefault="00EB47F9" w:rsidP="00EB47F9">
          <w:pPr>
            <w:pStyle w:val="0A23F6724A37BC48B5607D38B9511CB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4B97E34410F3A4C840DF3CC47A79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D6AEB-0368-8D42-B157-5634A7F8C071}"/>
      </w:docPartPr>
      <w:docPartBody>
        <w:p w:rsidR="00CB571B" w:rsidRDefault="002331AF" w:rsidP="002331AF">
          <w:pPr>
            <w:pStyle w:val="A4B97E34410F3A4C840DF3CC47A7981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DCEB7F1D093EF4DB1DFBB2813E84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B47D3-0B98-8D4D-983F-759CECE6368D}"/>
      </w:docPartPr>
      <w:docPartBody>
        <w:p w:rsidR="009959C5" w:rsidRDefault="00951E78" w:rsidP="00951E78">
          <w:pPr>
            <w:pStyle w:val="1DCEB7F1D093EF4DB1DFBB2813E84FB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87240E8AAC8BB4DAEAEB61663F85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44D5B-9295-004E-B4CA-AD9B9D0FD310}"/>
      </w:docPartPr>
      <w:docPartBody>
        <w:p w:rsidR="009959C5" w:rsidRDefault="00951E78" w:rsidP="00951E78">
          <w:pPr>
            <w:pStyle w:val="887240E8AAC8BB4DAEAEB61663F85D9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C74A02F6C5E93468D316D07B9B62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8E120-0BF4-A649-A677-3A0BE6E1C561}"/>
      </w:docPartPr>
      <w:docPartBody>
        <w:p w:rsidR="00830C13" w:rsidRDefault="005D2F48" w:rsidP="005D2F48">
          <w:pPr>
            <w:pStyle w:val="9C74A02F6C5E93468D316D07B9B629F0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763F3"/>
    <w:rsid w:val="0011658E"/>
    <w:rsid w:val="002331AF"/>
    <w:rsid w:val="002F3B90"/>
    <w:rsid w:val="002F697E"/>
    <w:rsid w:val="00331777"/>
    <w:rsid w:val="00377CC5"/>
    <w:rsid w:val="00382E9C"/>
    <w:rsid w:val="004712B7"/>
    <w:rsid w:val="004C6DC4"/>
    <w:rsid w:val="005124B9"/>
    <w:rsid w:val="005C7DBB"/>
    <w:rsid w:val="005D2F48"/>
    <w:rsid w:val="00653BCC"/>
    <w:rsid w:val="0071372B"/>
    <w:rsid w:val="007507BF"/>
    <w:rsid w:val="00830C13"/>
    <w:rsid w:val="00866E84"/>
    <w:rsid w:val="00951E78"/>
    <w:rsid w:val="00993B2A"/>
    <w:rsid w:val="009959C5"/>
    <w:rsid w:val="009F45E7"/>
    <w:rsid w:val="00A05E65"/>
    <w:rsid w:val="00A30903"/>
    <w:rsid w:val="00A52F22"/>
    <w:rsid w:val="00A77878"/>
    <w:rsid w:val="00A956D8"/>
    <w:rsid w:val="00B203DE"/>
    <w:rsid w:val="00B31487"/>
    <w:rsid w:val="00BD7F8C"/>
    <w:rsid w:val="00C068B3"/>
    <w:rsid w:val="00CB571B"/>
    <w:rsid w:val="00D07E10"/>
    <w:rsid w:val="00D305DA"/>
    <w:rsid w:val="00D32739"/>
    <w:rsid w:val="00E17F8A"/>
    <w:rsid w:val="00E50B76"/>
    <w:rsid w:val="00E71D8E"/>
    <w:rsid w:val="00E8149C"/>
    <w:rsid w:val="00EB37C4"/>
    <w:rsid w:val="00EB47F9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2F48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1A257C4ECC314CAC27D1C121D8BC28">
    <w:name w:val="211A257C4ECC314CAC27D1C121D8BC2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DC4D012A0F854DACE484226F638930">
    <w:name w:val="3ADC4D012A0F854DACE484226F63893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57DB43E91A7248A85B8F4E3227D0BA">
    <w:name w:val="0757DB43E91A7248A85B8F4E3227D0B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0906B4F226CB45B4F6AB23E9B8CD29">
    <w:name w:val="8A0906B4F226CB45B4F6AB23E9B8CD2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8D4ADA934564FAE36B76879620422">
    <w:name w:val="EA08D4ADA934564FAE36B7687962042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C6267587745F94EA5DAE1F363C9A576">
    <w:name w:val="FC6267587745F94EA5DAE1F363C9A57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A65FCBA58C941826CC4A3903388D6">
    <w:name w:val="57AA65FCBA58C941826CC4A3903388D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23F6724A37BC48B5607D38B9511CB9">
    <w:name w:val="0A23F6724A37BC48B5607D38B9511CB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51C8DB43BF946BB8640B87D9C9E16">
    <w:name w:val="57A51C8DB43BF946BB8640B87D9C9E1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E8FB4B089C74898BBC489BC710D34">
    <w:name w:val="00CE8FB4B089C74898BBC489BC710D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E53CF8AFC9B49AA63617C76CF1060">
    <w:name w:val="64FE53CF8AFC9B49AA63617C76CF106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62BEB4693A02040A108501D314B7026">
    <w:name w:val="062BEB4693A02040A108501D314B702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0B7A1F7D6F954ABD8D912901427A15">
    <w:name w:val="180B7A1F7D6F954ABD8D912901427A1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FAC987FE0814FB8723203F2DD0E5A">
    <w:name w:val="64FFAC987FE0814FB8723203F2DD0E5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300E7DD453345826FAB06182E6794">
    <w:name w:val="BC0300E7DD453345826FAB06182E67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790F87E3293F42876DAF356A3FE11E">
    <w:name w:val="00790F87E3293F42876DAF356A3FE11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71CCE857880A4A97E41058109F9CE1">
    <w:name w:val="9A71CCE857880A4A97E41058109F9CE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A2988830609544B75588FD4C2A603B">
    <w:name w:val="8FA2988830609544B75588FD4C2A603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7833745848E24A9232A222FDB97F34">
    <w:name w:val="B17833745848E24A9232A222FDB97F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E5AB1C6448F44AA01B088EEFD5770A">
    <w:name w:val="26E5AB1C6448F44AA01B088EEFD577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16E06D4B0E1549B5B169E89B7BC2DC">
    <w:name w:val="AD16E06D4B0E1549B5B169E89B7BC2DC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C9DFFC3A5604459174D0282E01762F">
    <w:name w:val="71C9DFFC3A5604459174D0282E01762F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1C41779768814FAF5FC0AEC9C4080A">
    <w:name w:val="511C41779768814FAF5FC0AEC9C408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F553E207623D47AF5F36491D3B6237">
    <w:name w:val="34F553E207623D47AF5F36491D3B623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BE6364CC9E38E40AAFBFCF91EA41DF6">
    <w:name w:val="BBE6364CC9E38E40AAFBFCF91EA41DF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1EEC3F50083642973391C6CB1426B1">
    <w:name w:val="991EEC3F50083642973391C6CB1426B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9D22F7EF2A034BBD7DFD9BBD641146">
    <w:name w:val="879D22F7EF2A034BBD7DFD9BBD6411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A3B20DC6FF3E47B5BEAB50197583E3">
    <w:name w:val="54A3B20DC6FF3E47B5BEAB50197583E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78211C33BC3B449AFB65989F9CD394">
    <w:name w:val="6B78211C33BC3B449AFB65989F9CD3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B3A8531D2CF04EBA3EE9D74F5D7A8B">
    <w:name w:val="0AB3A8531D2CF04EBA3EE9D74F5D7A8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80AF17E8D89544AB43C2B59DC15C6B2">
    <w:name w:val="880AF17E8D89544AB43C2B59DC15C6B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108EC9235C154BAAC2EBAEC5F4173A">
    <w:name w:val="90108EC9235C154BAAC2EBAEC5F4173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EC16ACBC69F41BFC3BD60611020C9">
    <w:name w:val="2D2EC16ACBC69F41BFC3BD60611020C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9F652C8830854191CB4316E2904785">
    <w:name w:val="229F652C8830854191CB4316E29047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37BEAA7466A54480D0FDDDFD08588E">
    <w:name w:val="5837BEAA7466A54480D0FDDDFD08588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8FBF269CC3F14EA8532085658BFB07">
    <w:name w:val="B78FBF269CC3F14EA8532085658BFB0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8C6BD01131CD499CCFC2D89C39CB62">
    <w:name w:val="848C6BD01131CD499CCFC2D89C39CB6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BED21F6387E84F84754BBD55E60AF8">
    <w:name w:val="6ABED21F6387E84F84754BBD55E60AF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2EF550F3032B4A8CE10881973AFA46">
    <w:name w:val="072EF550F3032B4A8CE10881973AFA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BDD97F4560EC43B70E392847050E85">
    <w:name w:val="AFBDD97F4560EC43B70E392847050E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6ACB4BE4F2814C975B2F49F1282908">
    <w:name w:val="AF6ACB4BE4F2814C975B2F49F128290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D7719440D3B349850C4F67A50B4957">
    <w:name w:val="CDD7719440D3B349850C4F67A50B495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8F7E6FC68BE74483640DF814392313">
    <w:name w:val="508F7E6FC68BE74483640DF81439231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855D138E74134692B14EF7C5013F40">
    <w:name w:val="5F855D138E74134692B14EF7C5013F40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4B97E34410F3A4C840DF3CC47A79813">
    <w:name w:val="A4B97E34410F3A4C840DF3CC47A79813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6F193F97E8418D5FD5DBCAA7D2F9">
    <w:name w:val="BC096F193F97E8418D5FD5DBCAA7D2F9"/>
    <w:rsid w:val="007507BF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DCEB7F1D093EF4DB1DFBB2813E84FB2">
    <w:name w:val="1DCEB7F1D093EF4DB1DFBB2813E84FB2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87240E8AAC8BB4DAEAEB61663F85D98">
    <w:name w:val="887240E8AAC8BB4DAEAEB61663F85D98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A95AFE03E881E45BDB6B9C485D6CEA1">
    <w:name w:val="CA95AFE03E881E45BDB6B9C485D6CEA1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C74A02F6C5E93468D316D07B9B629F0">
    <w:name w:val="9C74A02F6C5E93468D316D07B9B629F0"/>
    <w:rsid w:val="005D2F48"/>
    <w:pPr>
      <w:spacing w:after="0" w:line="240" w:lineRule="auto"/>
    </w:pPr>
    <w:rPr>
      <w:sz w:val="24"/>
      <w:szCs w:val="24"/>
      <w:lang w:val="es-EC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E0F02-D3D5-7B4B-848B-49B1B24E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Planificación</dc:creator>
  <cp:keywords/>
  <dc:description/>
  <cp:lastModifiedBy>Microsoft Office User</cp:lastModifiedBy>
  <cp:revision>2</cp:revision>
  <cp:lastPrinted>2019-01-23T18:40:00Z</cp:lastPrinted>
  <dcterms:created xsi:type="dcterms:W3CDTF">2019-12-23T21:13:00Z</dcterms:created>
  <dcterms:modified xsi:type="dcterms:W3CDTF">2019-12-23T21:13:00Z</dcterms:modified>
</cp:coreProperties>
</file>